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4095536"/>
    <w:bookmarkStart w:id="1" w:name="_Hlk52219612"/>
    <w:bookmarkStart w:id="2" w:name="_Hlk70446421"/>
    <w:bookmarkStart w:id="3" w:name="_Hlk81336532"/>
    <w:bookmarkStart w:id="4" w:name="_Hlk81326640"/>
    <w:p w14:paraId="3638D0D6" w14:textId="1FAFF4C1" w:rsidR="006C6E4B" w:rsidRDefault="004F10E7" w:rsidP="007F0EF0">
      <w:pPr>
        <w:jc w:val="center"/>
        <w:rPr>
          <w:b/>
          <w:bCs/>
          <w:sz w:val="52"/>
          <w:szCs w:val="52"/>
        </w:rPr>
      </w:pPr>
      <w:r>
        <w:rPr>
          <w:noProof/>
        </w:rPr>
        <mc:AlternateContent>
          <mc:Choice Requires="wps">
            <w:drawing>
              <wp:anchor distT="45720" distB="45720" distL="114300" distR="114300" simplePos="0" relativeHeight="251797504" behindDoc="0" locked="0" layoutInCell="1" allowOverlap="1" wp14:anchorId="2AD8DDE3" wp14:editId="669AF1BF">
                <wp:simplePos x="0" y="0"/>
                <wp:positionH relativeFrom="column">
                  <wp:posOffset>2606260</wp:posOffset>
                </wp:positionH>
                <wp:positionV relativeFrom="paragraph">
                  <wp:posOffset>6287</wp:posOffset>
                </wp:positionV>
                <wp:extent cx="1377950" cy="1330325"/>
                <wp:effectExtent l="0" t="0" r="12700"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330325"/>
                        </a:xfrm>
                        <a:prstGeom prst="rect">
                          <a:avLst/>
                        </a:prstGeom>
                        <a:solidFill>
                          <a:srgbClr val="FFFFFF"/>
                        </a:solidFill>
                        <a:ln w="9525">
                          <a:solidFill>
                            <a:schemeClr val="bg1"/>
                          </a:solidFill>
                          <a:miter lim="800000"/>
                          <a:headEnd/>
                          <a:tailEnd/>
                        </a:ln>
                      </wps:spPr>
                      <wps:txb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8DDE3" id="_x0000_t202" coordsize="21600,21600" o:spt="202" path="m,l,21600r21600,l21600,xe">
                <v:stroke joinstyle="miter"/>
                <v:path gradientshapeok="t" o:connecttype="rect"/>
              </v:shapetype>
              <v:shape id="Text Box 2" o:spid="_x0000_s1026" type="#_x0000_t202" style="position:absolute;left:0;text-align:left;margin-left:205.2pt;margin-top:.5pt;width:108.5pt;height:104.7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" strokecolor="white [3212]">
                <v:textbox>
                  <w:txbxContent>
                    <w:p w14:paraId="4F40C0CA" w14:textId="705CEA9F" w:rsidR="006C6E4B" w:rsidRPr="004F10E7" w:rsidRDefault="004F10E7">
                      <w:r w:rsidRPr="004F10E7">
                        <w:rPr>
                          <w:noProof/>
                        </w:rPr>
                        <w:drawing>
                          <wp:inline distT="0" distB="0" distL="0" distR="0" wp14:anchorId="37A1BA64" wp14:editId="1F5756C7">
                            <wp:extent cx="1194721" cy="1235872"/>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98545" cy="1239828"/>
                                    </a:xfrm>
                                    <a:prstGeom prst="rect">
                                      <a:avLst/>
                                    </a:prstGeom>
                                    <a:noFill/>
                                    <a:ln>
                                      <a:noFill/>
                                    </a:ln>
                                  </pic:spPr>
                                </pic:pic>
                              </a:graphicData>
                            </a:graphic>
                          </wp:inline>
                        </w:drawing>
                      </w:r>
                    </w:p>
                  </w:txbxContent>
                </v:textbox>
                <w10:wrap type="square"/>
              </v:shape>
            </w:pict>
          </mc:Fallback>
        </mc:AlternateContent>
      </w:r>
    </w:p>
    <w:p w14:paraId="5AC3C651" w14:textId="5379336D" w:rsidR="006C6E4B" w:rsidRDefault="006C6E4B" w:rsidP="007F0EF0">
      <w:pPr>
        <w:jc w:val="center"/>
        <w:rPr>
          <w:b/>
          <w:bCs/>
          <w:sz w:val="52"/>
          <w:szCs w:val="52"/>
        </w:rPr>
      </w:pPr>
    </w:p>
    <w:p w14:paraId="28830F78" w14:textId="46349E73" w:rsidR="006C6E4B" w:rsidRDefault="006C6E4B" w:rsidP="007F0EF0">
      <w:pPr>
        <w:jc w:val="center"/>
        <w:rPr>
          <w:b/>
          <w:bCs/>
          <w:sz w:val="52"/>
          <w:szCs w:val="52"/>
        </w:rPr>
      </w:pPr>
    </w:p>
    <w:p w14:paraId="2ED6ABD2" w14:textId="46DDA823" w:rsidR="00CD4833" w:rsidRDefault="00CD4833" w:rsidP="007F0EF0">
      <w:pPr>
        <w:jc w:val="center"/>
        <w:rPr>
          <w:b/>
          <w:bCs/>
          <w:sz w:val="52"/>
          <w:szCs w:val="52"/>
        </w:rPr>
      </w:pPr>
      <w:r w:rsidRPr="006C6E4B">
        <w:rPr>
          <w:b/>
          <w:bCs/>
          <w:sz w:val="52"/>
          <w:szCs w:val="52"/>
        </w:rPr>
        <w:t>T</w:t>
      </w:r>
      <w:r w:rsidR="00EC4705" w:rsidRPr="006C6E4B">
        <w:rPr>
          <w:b/>
          <w:bCs/>
          <w:sz w:val="52"/>
          <w:szCs w:val="52"/>
        </w:rPr>
        <w:t xml:space="preserve">HE </w:t>
      </w:r>
      <w:r w:rsidR="00787EFF">
        <w:rPr>
          <w:b/>
          <w:bCs/>
          <w:sz w:val="52"/>
          <w:szCs w:val="52"/>
        </w:rPr>
        <w:t>NEWS FLASH</w:t>
      </w:r>
      <w:r w:rsidR="007F0EF0" w:rsidRPr="006C6E4B">
        <w:rPr>
          <w:b/>
          <w:bCs/>
          <w:sz w:val="52"/>
          <w:szCs w:val="52"/>
        </w:rPr>
        <w:t xml:space="preserve"> RESOURCE PACK</w:t>
      </w:r>
    </w:p>
    <w:p w14:paraId="5F2B1E58" w14:textId="1437FF52" w:rsidR="006C6E4B" w:rsidRDefault="006C6E4B" w:rsidP="007F0EF0">
      <w:pPr>
        <w:jc w:val="center"/>
        <w:rPr>
          <w:b/>
          <w:bCs/>
          <w:sz w:val="52"/>
          <w:szCs w:val="52"/>
        </w:rPr>
      </w:pPr>
    </w:p>
    <w:p w14:paraId="0BA3C409" w14:textId="4251DACB" w:rsidR="006C6E4B" w:rsidRDefault="00C832A4" w:rsidP="006C6E4B">
      <w:pPr>
        <w:jc w:val="center"/>
        <w:rPr>
          <w:b/>
          <w:bCs/>
          <w:sz w:val="52"/>
          <w:szCs w:val="52"/>
        </w:rPr>
      </w:pPr>
      <w:r>
        <w:rPr>
          <w:b/>
          <w:bCs/>
          <w:sz w:val="52"/>
          <w:szCs w:val="52"/>
        </w:rPr>
        <w:t>January</w:t>
      </w:r>
      <w:r w:rsidR="006C6E4B">
        <w:rPr>
          <w:b/>
          <w:bCs/>
          <w:sz w:val="52"/>
          <w:szCs w:val="52"/>
        </w:rPr>
        <w:t xml:space="preserve"> 202</w:t>
      </w:r>
      <w:r>
        <w:rPr>
          <w:b/>
          <w:bCs/>
          <w:sz w:val="52"/>
          <w:szCs w:val="52"/>
        </w:rPr>
        <w:t>2</w:t>
      </w:r>
    </w:p>
    <w:p w14:paraId="7095C1D6" w14:textId="26BB1EA3" w:rsidR="006C6E4B" w:rsidRDefault="006C6E4B" w:rsidP="006C6E4B">
      <w:pPr>
        <w:jc w:val="center"/>
        <w:rPr>
          <w:b/>
          <w:bCs/>
          <w:sz w:val="52"/>
          <w:szCs w:val="52"/>
        </w:rPr>
      </w:pPr>
      <w:r>
        <w:rPr>
          <w:b/>
          <w:bCs/>
          <w:sz w:val="52"/>
          <w:szCs w:val="52"/>
        </w:rPr>
        <w:t>ISSUE #</w:t>
      </w:r>
      <w:r w:rsidR="00C832A4">
        <w:rPr>
          <w:b/>
          <w:bCs/>
          <w:sz w:val="52"/>
          <w:szCs w:val="52"/>
        </w:rPr>
        <w:t>60</w:t>
      </w:r>
    </w:p>
    <w:p w14:paraId="1B01DAC3" w14:textId="31321EB1" w:rsidR="006C6E4B" w:rsidRDefault="006C6E4B" w:rsidP="006C6E4B">
      <w:pPr>
        <w:jc w:val="center"/>
        <w:rPr>
          <w:b/>
          <w:bCs/>
          <w:sz w:val="52"/>
          <w:szCs w:val="52"/>
        </w:rPr>
      </w:pPr>
    </w:p>
    <w:p w14:paraId="6AD03A73" w14:textId="188C637A" w:rsidR="006C6E4B" w:rsidRDefault="006C6E4B" w:rsidP="006C6E4B">
      <w:pPr>
        <w:jc w:val="center"/>
        <w:rPr>
          <w:b/>
          <w:bCs/>
          <w:sz w:val="52"/>
          <w:szCs w:val="52"/>
        </w:rPr>
      </w:pPr>
      <w:r>
        <w:rPr>
          <w:b/>
          <w:bCs/>
          <w:sz w:val="52"/>
          <w:szCs w:val="52"/>
        </w:rPr>
        <w:t>TEACHERS</w:t>
      </w:r>
    </w:p>
    <w:p w14:paraId="4D17AC58" w14:textId="6BEA310D" w:rsidR="006C6E4B" w:rsidRDefault="006C5119" w:rsidP="006C6E4B">
      <w:pPr>
        <w:jc w:val="center"/>
        <w:rPr>
          <w:b/>
          <w:bCs/>
          <w:sz w:val="52"/>
          <w:szCs w:val="52"/>
        </w:rPr>
      </w:pPr>
      <w:hyperlink r:id="rId12" w:history="1">
        <w:r w:rsidR="006C6E4B" w:rsidRPr="00BF4F20">
          <w:rPr>
            <w:rStyle w:val="Hyperlink"/>
            <w:b/>
            <w:bCs/>
            <w:sz w:val="52"/>
            <w:szCs w:val="52"/>
          </w:rPr>
          <w:t>www.newsmagmedia.ie</w:t>
        </w:r>
      </w:hyperlink>
    </w:p>
    <w:p w14:paraId="5A9A0444" w14:textId="1268AB2C" w:rsidR="006C6E4B" w:rsidRDefault="006C6E4B" w:rsidP="006C6E4B">
      <w:pPr>
        <w:jc w:val="center"/>
        <w:rPr>
          <w:b/>
          <w:bCs/>
          <w:sz w:val="52"/>
          <w:szCs w:val="52"/>
        </w:rPr>
      </w:pPr>
    </w:p>
    <w:p w14:paraId="547B7CBE" w14:textId="51813CB6" w:rsidR="006C6E4B" w:rsidRDefault="006C6E4B" w:rsidP="006C6E4B">
      <w:pPr>
        <w:jc w:val="center"/>
        <w:rPr>
          <w:b/>
          <w:bCs/>
          <w:sz w:val="52"/>
          <w:szCs w:val="52"/>
        </w:rPr>
      </w:pPr>
      <w:r>
        <w:rPr>
          <w:b/>
          <w:bCs/>
          <w:sz w:val="52"/>
          <w:szCs w:val="52"/>
        </w:rPr>
        <w:t>CHILDREN</w:t>
      </w:r>
    </w:p>
    <w:p w14:paraId="5E515EB5" w14:textId="484BD2E2" w:rsidR="00787EFF" w:rsidRDefault="004A76BA" w:rsidP="00787EFF">
      <w:pPr>
        <w:jc w:val="center"/>
        <w:rPr>
          <w:b/>
          <w:bCs/>
          <w:sz w:val="52"/>
          <w:szCs w:val="52"/>
        </w:rPr>
      </w:pPr>
      <w:hyperlink r:id="rId13" w:history="1">
        <w:r w:rsidRPr="008F33EE">
          <w:rPr>
            <w:rStyle w:val="Hyperlink"/>
            <w:b/>
            <w:bCs/>
            <w:sz w:val="52"/>
            <w:szCs w:val="52"/>
          </w:rPr>
          <w:t>www.theprimaryplanet.ie</w:t>
        </w:r>
      </w:hyperlink>
    </w:p>
    <w:p w14:paraId="31145ED4" w14:textId="72AB371E" w:rsidR="006C6E4B" w:rsidRDefault="006C6E4B" w:rsidP="006C6E4B">
      <w:pPr>
        <w:jc w:val="center"/>
      </w:pPr>
    </w:p>
    <w:p w14:paraId="2D6E7349" w14:textId="77777777" w:rsidR="00787EFF" w:rsidRPr="006C6E4B" w:rsidRDefault="00787EFF" w:rsidP="006C6E4B">
      <w:pPr>
        <w:jc w:val="center"/>
        <w:rPr>
          <w:b/>
          <w:bCs/>
          <w:sz w:val="52"/>
          <w:szCs w:val="52"/>
        </w:rPr>
      </w:pPr>
    </w:p>
    <w:bookmarkEnd w:id="0"/>
    <w:bookmarkEnd w:id="1"/>
    <w:bookmarkEnd w:id="2"/>
    <w:p w14:paraId="2D9FA99A" w14:textId="77777777" w:rsidR="004F10E7" w:rsidRDefault="004F10E7" w:rsidP="004F10E7">
      <w:pPr>
        <w:spacing w:before="3"/>
        <w:rPr>
          <w:b/>
          <w:bCs/>
          <w:sz w:val="18"/>
          <w:szCs w:val="18"/>
        </w:rPr>
      </w:pPr>
    </w:p>
    <w:p w14:paraId="130E5725" w14:textId="77777777" w:rsidR="004F10E7" w:rsidRDefault="004F10E7" w:rsidP="004F10E7">
      <w:pPr>
        <w:spacing w:before="3"/>
        <w:rPr>
          <w:b/>
          <w:bCs/>
          <w:sz w:val="18"/>
          <w:szCs w:val="18"/>
        </w:rPr>
      </w:pPr>
    </w:p>
    <w:p w14:paraId="1F13F4EB" w14:textId="77777777" w:rsidR="004F10E7" w:rsidRDefault="004F10E7" w:rsidP="004F10E7">
      <w:pPr>
        <w:spacing w:before="3"/>
        <w:rPr>
          <w:b/>
          <w:bCs/>
          <w:sz w:val="18"/>
          <w:szCs w:val="18"/>
        </w:rPr>
      </w:pPr>
    </w:p>
    <w:p w14:paraId="04BC2414" w14:textId="652F145F" w:rsidR="004F10E7" w:rsidRPr="004F10E7" w:rsidRDefault="004F10E7" w:rsidP="004F10E7">
      <w:pPr>
        <w:spacing w:before="3"/>
        <w:rPr>
          <w:b/>
          <w:bCs/>
          <w:sz w:val="18"/>
          <w:szCs w:val="18"/>
        </w:rPr>
      </w:pPr>
      <w:r w:rsidRPr="004F10E7">
        <w:rPr>
          <w:b/>
          <w:bCs/>
          <w:sz w:val="18"/>
          <w:szCs w:val="18"/>
        </w:rPr>
        <w:t xml:space="preserve">Copyright © News Mag Media Limited 2021. All rights reserved. If you or your school are not a paid subscriber, neither the whole of this publication nor any part of it may be reproduced, photocopied, stored in a retrieval system or transmitted in any form or by any means without the written permission of the publishers News Mag Media. To subscribe, or for more information, email </w:t>
      </w:r>
      <w:hyperlink r:id="rId14" w:history="1">
        <w:r w:rsidR="00637B48" w:rsidRPr="0073311C">
          <w:rPr>
            <w:rStyle w:val="Hyperlink"/>
            <w:b/>
            <w:bCs/>
            <w:sz w:val="18"/>
            <w:szCs w:val="18"/>
          </w:rPr>
          <w:t>padraig@newsmagmedia.ie</w:t>
        </w:r>
      </w:hyperlink>
    </w:p>
    <w:p w14:paraId="7C8E41B6" w14:textId="48FC2284" w:rsidR="006C6E4B" w:rsidRDefault="006C6E4B" w:rsidP="00CD4833">
      <w:pPr>
        <w:pStyle w:val="ListParagraph"/>
        <w:spacing w:before="3"/>
        <w:ind w:left="927"/>
        <w:rPr>
          <w:noProof/>
        </w:rPr>
      </w:pPr>
    </w:p>
    <w:p w14:paraId="77AB2369" w14:textId="134044D8" w:rsidR="006C6E4B" w:rsidRDefault="006C6E4B" w:rsidP="006C6E4B">
      <w:pPr>
        <w:jc w:val="center"/>
        <w:rPr>
          <w:b/>
          <w:bCs/>
          <w:sz w:val="48"/>
          <w:szCs w:val="48"/>
        </w:rPr>
      </w:pPr>
      <w:bookmarkStart w:id="5" w:name="_Hlk81336445"/>
      <w:r>
        <w:rPr>
          <w:b/>
          <w:bCs/>
          <w:sz w:val="48"/>
          <w:szCs w:val="48"/>
        </w:rPr>
        <w:lastRenderedPageBreak/>
        <w:t xml:space="preserve">THE </w:t>
      </w:r>
      <w:r w:rsidR="00787EFF">
        <w:rPr>
          <w:b/>
          <w:bCs/>
          <w:sz w:val="48"/>
          <w:szCs w:val="48"/>
        </w:rPr>
        <w:t xml:space="preserve">NEWS FLASH </w:t>
      </w:r>
      <w:r>
        <w:rPr>
          <w:b/>
          <w:bCs/>
          <w:sz w:val="48"/>
          <w:szCs w:val="48"/>
        </w:rPr>
        <w:t>RESOURCE PACK</w:t>
      </w:r>
    </w:p>
    <w:p w14:paraId="7B7A6A21" w14:textId="77777777" w:rsidR="006C6E4B" w:rsidRPr="007F0EF0" w:rsidRDefault="006C6E4B" w:rsidP="006C6E4B">
      <w:pPr>
        <w:rPr>
          <w:b/>
          <w:bCs/>
          <w:sz w:val="40"/>
          <w:szCs w:val="40"/>
          <w:u w:val="single"/>
        </w:rPr>
      </w:pPr>
    </w:p>
    <w:p w14:paraId="22465EEA" w14:textId="60E6C4B3" w:rsidR="006C6E4B" w:rsidRDefault="00787EFF" w:rsidP="006C6E4B">
      <w:pPr>
        <w:jc w:val="center"/>
        <w:rPr>
          <w:b/>
          <w:bCs/>
          <w:sz w:val="48"/>
          <w:szCs w:val="48"/>
        </w:rPr>
      </w:pPr>
      <w:r w:rsidRPr="0024281F">
        <w:rPr>
          <w:b/>
          <w:bCs/>
          <w:sz w:val="48"/>
          <w:szCs w:val="48"/>
        </w:rPr>
        <w:t>Word Workout</w:t>
      </w:r>
    </w:p>
    <w:p w14:paraId="00B3F248" w14:textId="3BEB207E" w:rsidR="006C6E4B" w:rsidRPr="00B53BE9" w:rsidRDefault="00787EFF" w:rsidP="006C6E4B">
      <w:pPr>
        <w:jc w:val="center"/>
        <w:rPr>
          <w:b/>
          <w:bCs/>
          <w:sz w:val="24"/>
          <w:szCs w:val="24"/>
        </w:rPr>
      </w:pPr>
      <w:r w:rsidRPr="00B53BE9">
        <w:rPr>
          <w:b/>
          <w:bCs/>
          <w:sz w:val="24"/>
          <w:szCs w:val="24"/>
        </w:rPr>
        <w:t xml:space="preserve">We give you the meaning, you find us the word. </w:t>
      </w:r>
    </w:p>
    <w:p w14:paraId="12625B46" w14:textId="585C56BE" w:rsidR="006C6E4B" w:rsidRPr="00B53BE9" w:rsidRDefault="006C6E4B" w:rsidP="006C6E4B">
      <w:pPr>
        <w:rPr>
          <w:sz w:val="24"/>
          <w:szCs w:val="24"/>
        </w:rPr>
      </w:pPr>
      <w:r w:rsidRPr="00B53BE9">
        <w:rPr>
          <w:sz w:val="24"/>
          <w:szCs w:val="24"/>
        </w:rPr>
        <w:t xml:space="preserve">Find the page, article or paragraph in </w:t>
      </w:r>
      <w:r w:rsidR="00787EFF" w:rsidRPr="00B53BE9">
        <w:rPr>
          <w:sz w:val="24"/>
          <w:szCs w:val="24"/>
        </w:rPr>
        <w:t>News Flash</w:t>
      </w:r>
      <w:r w:rsidRPr="00B53BE9">
        <w:rPr>
          <w:sz w:val="24"/>
          <w:szCs w:val="24"/>
        </w:rPr>
        <w:t xml:space="preserve"> and </w:t>
      </w:r>
      <w:r w:rsidR="00787EFF" w:rsidRPr="00B53BE9">
        <w:rPr>
          <w:sz w:val="24"/>
          <w:szCs w:val="24"/>
        </w:rPr>
        <w:t>find</w:t>
      </w:r>
      <w:r w:rsidRPr="00B53BE9">
        <w:rPr>
          <w:sz w:val="24"/>
          <w:szCs w:val="24"/>
        </w:rPr>
        <w:t xml:space="preserve"> the word</w:t>
      </w:r>
      <w:r w:rsidR="00787EFF" w:rsidRPr="00B53BE9">
        <w:rPr>
          <w:sz w:val="24"/>
          <w:szCs w:val="24"/>
        </w:rPr>
        <w:t xml:space="preserve">s to match the </w:t>
      </w:r>
      <w:r w:rsidRPr="00B53BE9">
        <w:rPr>
          <w:sz w:val="24"/>
          <w:szCs w:val="24"/>
        </w:rPr>
        <w:t>meaning</w:t>
      </w:r>
      <w:r w:rsidR="00787EFF" w:rsidRPr="00B53BE9">
        <w:rPr>
          <w:sz w:val="24"/>
          <w:szCs w:val="24"/>
        </w:rPr>
        <w:t>s given below</w:t>
      </w:r>
      <w:r w:rsidRPr="00B53BE9">
        <w:rPr>
          <w:sz w:val="24"/>
          <w:szCs w:val="24"/>
        </w:rPr>
        <w:t>. The number of letters and the starting letter of the solution are in brackets after each clue.</w:t>
      </w:r>
    </w:p>
    <w:p w14:paraId="625438DD" w14:textId="77777777" w:rsidR="006C6E4B" w:rsidRPr="00B53BE9" w:rsidRDefault="006C6E4B" w:rsidP="006C6E4B">
      <w:pPr>
        <w:rPr>
          <w:sz w:val="24"/>
          <w:szCs w:val="24"/>
        </w:rPr>
      </w:pPr>
    </w:p>
    <w:p w14:paraId="5416509C" w14:textId="77777777" w:rsidR="006C6E4B" w:rsidRPr="00B53BE9" w:rsidRDefault="006C6E4B" w:rsidP="006C6E4B">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05C3EBEF" w14:textId="3EC2320E" w:rsidR="0052314D" w:rsidRPr="00B53BE9" w:rsidRDefault="0052314D" w:rsidP="0052314D">
      <w:pPr>
        <w:numPr>
          <w:ilvl w:val="0"/>
          <w:numId w:val="22"/>
        </w:numPr>
        <w:rPr>
          <w:sz w:val="24"/>
          <w:szCs w:val="24"/>
        </w:rPr>
      </w:pPr>
      <w:r w:rsidRPr="00B53BE9">
        <w:rPr>
          <w:sz w:val="24"/>
          <w:szCs w:val="24"/>
        </w:rPr>
        <w:t>P</w:t>
      </w:r>
      <w:r w:rsidR="00C832A4">
        <w:rPr>
          <w:sz w:val="24"/>
          <w:szCs w:val="24"/>
        </w:rPr>
        <w:t xml:space="preserve">4  Record for Irishman   </w:t>
      </w:r>
      <w:r w:rsidR="00B93622">
        <w:rPr>
          <w:sz w:val="24"/>
          <w:szCs w:val="24"/>
        </w:rPr>
        <w:tab/>
        <w:t>unusual and surprising</w:t>
      </w:r>
      <w:r w:rsidR="00170DDE">
        <w:rPr>
          <w:sz w:val="24"/>
          <w:szCs w:val="24"/>
        </w:rPr>
        <w:t xml:space="preserve"> </w:t>
      </w:r>
      <w:r w:rsidR="00CD04BC">
        <w:rPr>
          <w:sz w:val="24"/>
          <w:szCs w:val="24"/>
        </w:rPr>
        <w:t xml:space="preserve"> </w:t>
      </w:r>
      <w:r w:rsidRPr="00B53BE9">
        <w:rPr>
          <w:sz w:val="24"/>
          <w:szCs w:val="24"/>
        </w:rPr>
        <w:t>(</w:t>
      </w:r>
      <w:r w:rsidR="00C832A4">
        <w:rPr>
          <w:sz w:val="24"/>
          <w:szCs w:val="24"/>
        </w:rPr>
        <w:t>10</w:t>
      </w:r>
      <w:r w:rsidRPr="00B53BE9">
        <w:rPr>
          <w:sz w:val="24"/>
          <w:szCs w:val="24"/>
        </w:rPr>
        <w:t>,</w:t>
      </w:r>
      <w:r w:rsidR="00C832A4">
        <w:rPr>
          <w:sz w:val="24"/>
          <w:szCs w:val="24"/>
        </w:rPr>
        <w:t>r</w:t>
      </w:r>
      <w:r w:rsidRPr="00B53BE9">
        <w:rPr>
          <w:sz w:val="24"/>
          <w:szCs w:val="24"/>
        </w:rPr>
        <w:t>)</w:t>
      </w:r>
    </w:p>
    <w:p w14:paraId="483EF1C3" w14:textId="7DCDEA2D" w:rsidR="0052314D" w:rsidRPr="00B53BE9" w:rsidRDefault="0052314D" w:rsidP="0052314D">
      <w:pPr>
        <w:numPr>
          <w:ilvl w:val="0"/>
          <w:numId w:val="22"/>
        </w:numPr>
        <w:rPr>
          <w:sz w:val="24"/>
          <w:szCs w:val="24"/>
        </w:rPr>
      </w:pPr>
      <w:r w:rsidRPr="00B53BE9">
        <w:rPr>
          <w:sz w:val="24"/>
          <w:szCs w:val="24"/>
        </w:rPr>
        <w:t>P</w:t>
      </w:r>
      <w:r w:rsidR="00C7595C">
        <w:rPr>
          <w:sz w:val="24"/>
          <w:szCs w:val="24"/>
        </w:rPr>
        <w:t>5 Bears close street</w:t>
      </w:r>
      <w:r w:rsidRPr="00B53BE9">
        <w:rPr>
          <w:sz w:val="24"/>
          <w:szCs w:val="24"/>
        </w:rPr>
        <w:tab/>
      </w:r>
      <w:r w:rsidR="00C7595C">
        <w:rPr>
          <w:sz w:val="24"/>
          <w:szCs w:val="24"/>
        </w:rPr>
        <w:t>can’t guess what they are going to do</w:t>
      </w:r>
      <w:r w:rsidR="00CD04BC">
        <w:rPr>
          <w:sz w:val="24"/>
          <w:szCs w:val="24"/>
        </w:rPr>
        <w:t xml:space="preserve"> </w:t>
      </w:r>
      <w:r w:rsidRPr="00B53BE9">
        <w:rPr>
          <w:sz w:val="24"/>
          <w:szCs w:val="24"/>
        </w:rPr>
        <w:t>(</w:t>
      </w:r>
      <w:r w:rsidR="00090826">
        <w:rPr>
          <w:sz w:val="24"/>
          <w:szCs w:val="24"/>
        </w:rPr>
        <w:t>13</w:t>
      </w:r>
      <w:r w:rsidRPr="00B53BE9">
        <w:rPr>
          <w:sz w:val="24"/>
          <w:szCs w:val="24"/>
        </w:rPr>
        <w:t>,</w:t>
      </w:r>
      <w:r w:rsidR="00090826">
        <w:rPr>
          <w:sz w:val="24"/>
          <w:szCs w:val="24"/>
        </w:rPr>
        <w:t>u</w:t>
      </w:r>
      <w:r>
        <w:rPr>
          <w:sz w:val="24"/>
          <w:szCs w:val="24"/>
        </w:rPr>
        <w:t>)</w:t>
      </w:r>
      <w:r w:rsidRPr="00B53BE9">
        <w:rPr>
          <w:sz w:val="24"/>
          <w:szCs w:val="24"/>
        </w:rPr>
        <w:tab/>
      </w:r>
    </w:p>
    <w:p w14:paraId="31CDB0AE" w14:textId="56F49E7F" w:rsidR="0052314D" w:rsidRPr="00B53BE9" w:rsidRDefault="0052314D" w:rsidP="0052314D">
      <w:pPr>
        <w:numPr>
          <w:ilvl w:val="0"/>
          <w:numId w:val="22"/>
        </w:numPr>
        <w:rPr>
          <w:sz w:val="24"/>
          <w:szCs w:val="24"/>
        </w:rPr>
      </w:pPr>
      <w:r w:rsidRPr="00B53BE9">
        <w:rPr>
          <w:sz w:val="24"/>
          <w:szCs w:val="24"/>
        </w:rPr>
        <w:t>P</w:t>
      </w:r>
      <w:r w:rsidR="00170DDE">
        <w:rPr>
          <w:sz w:val="24"/>
          <w:szCs w:val="24"/>
        </w:rPr>
        <w:t>6</w:t>
      </w:r>
      <w:r w:rsidR="00602FA6">
        <w:rPr>
          <w:sz w:val="24"/>
          <w:szCs w:val="24"/>
        </w:rPr>
        <w:t xml:space="preserve"> … </w:t>
      </w:r>
      <w:r w:rsidR="00170DDE">
        <w:rPr>
          <w:sz w:val="24"/>
          <w:szCs w:val="24"/>
        </w:rPr>
        <w:t>t</w:t>
      </w:r>
      <w:r w:rsidR="00090826">
        <w:rPr>
          <w:sz w:val="24"/>
          <w:szCs w:val="24"/>
        </w:rPr>
        <w:t>o show it!</w:t>
      </w:r>
      <w:r w:rsidRPr="00B53BE9">
        <w:rPr>
          <w:sz w:val="24"/>
          <w:szCs w:val="24"/>
        </w:rPr>
        <w:tab/>
      </w:r>
      <w:r>
        <w:rPr>
          <w:sz w:val="24"/>
          <w:szCs w:val="24"/>
        </w:rPr>
        <w:tab/>
      </w:r>
      <w:r w:rsidR="00090826">
        <w:rPr>
          <w:sz w:val="24"/>
          <w:szCs w:val="24"/>
        </w:rPr>
        <w:t xml:space="preserve"> with a leg on each side</w:t>
      </w:r>
      <w:r w:rsidRPr="00B53BE9">
        <w:rPr>
          <w:sz w:val="24"/>
          <w:szCs w:val="24"/>
        </w:rPr>
        <w:t>(</w:t>
      </w:r>
      <w:r w:rsidR="00090826">
        <w:rPr>
          <w:sz w:val="24"/>
          <w:szCs w:val="24"/>
        </w:rPr>
        <w:t>7</w:t>
      </w:r>
      <w:r w:rsidRPr="00B53BE9">
        <w:rPr>
          <w:sz w:val="24"/>
          <w:szCs w:val="24"/>
        </w:rPr>
        <w:t>,</w:t>
      </w:r>
      <w:r w:rsidR="00090826">
        <w:rPr>
          <w:sz w:val="24"/>
          <w:szCs w:val="24"/>
        </w:rPr>
        <w:t>a</w:t>
      </w:r>
      <w:r w:rsidRPr="00B53BE9">
        <w:rPr>
          <w:sz w:val="24"/>
          <w:szCs w:val="24"/>
        </w:rPr>
        <w:t>)</w:t>
      </w:r>
      <w:r w:rsidRPr="00B53BE9">
        <w:rPr>
          <w:sz w:val="24"/>
          <w:szCs w:val="24"/>
        </w:rPr>
        <w:tab/>
      </w:r>
    </w:p>
    <w:p w14:paraId="3AFFCE84" w14:textId="5F135B70" w:rsidR="0052314D" w:rsidRPr="00B53BE9" w:rsidRDefault="0052314D" w:rsidP="0052314D">
      <w:pPr>
        <w:numPr>
          <w:ilvl w:val="0"/>
          <w:numId w:val="22"/>
        </w:numPr>
        <w:rPr>
          <w:sz w:val="24"/>
          <w:szCs w:val="24"/>
        </w:rPr>
      </w:pPr>
      <w:r w:rsidRPr="00B53BE9">
        <w:rPr>
          <w:sz w:val="24"/>
          <w:szCs w:val="24"/>
        </w:rPr>
        <w:t>P</w:t>
      </w:r>
      <w:r w:rsidR="005325BA">
        <w:rPr>
          <w:sz w:val="24"/>
          <w:szCs w:val="24"/>
        </w:rPr>
        <w:t>1</w:t>
      </w:r>
      <w:r w:rsidR="00AD20EE">
        <w:rPr>
          <w:sz w:val="24"/>
          <w:szCs w:val="24"/>
        </w:rPr>
        <w:t>4</w:t>
      </w:r>
      <w:r>
        <w:rPr>
          <w:sz w:val="24"/>
          <w:szCs w:val="24"/>
        </w:rPr>
        <w:t xml:space="preserve"> </w:t>
      </w:r>
      <w:r w:rsidR="00AD20EE">
        <w:rPr>
          <w:sz w:val="24"/>
          <w:szCs w:val="24"/>
        </w:rPr>
        <w:t>Point 14</w:t>
      </w:r>
      <w:r w:rsidR="00E20306">
        <w:rPr>
          <w:sz w:val="24"/>
          <w:szCs w:val="24"/>
        </w:rPr>
        <w:t xml:space="preserve"> </w:t>
      </w:r>
      <w:r w:rsidR="00E20306">
        <w:rPr>
          <w:sz w:val="24"/>
          <w:szCs w:val="24"/>
        </w:rPr>
        <w:tab/>
      </w:r>
      <w:r w:rsidR="00E20306">
        <w:rPr>
          <w:sz w:val="24"/>
          <w:szCs w:val="24"/>
        </w:rPr>
        <w:tab/>
      </w:r>
      <w:r w:rsidR="005E53D8">
        <w:rPr>
          <w:sz w:val="24"/>
          <w:szCs w:val="24"/>
        </w:rPr>
        <w:t xml:space="preserve"> </w:t>
      </w:r>
      <w:r w:rsidR="00AD20EE">
        <w:rPr>
          <w:sz w:val="24"/>
          <w:szCs w:val="24"/>
        </w:rPr>
        <w:t xml:space="preserve">presentation of something in open view </w:t>
      </w:r>
      <w:r w:rsidRPr="00B53BE9">
        <w:rPr>
          <w:sz w:val="24"/>
          <w:szCs w:val="24"/>
        </w:rPr>
        <w:t>(</w:t>
      </w:r>
      <w:r w:rsidR="00AD20EE">
        <w:rPr>
          <w:sz w:val="24"/>
          <w:szCs w:val="24"/>
        </w:rPr>
        <w:t>7</w:t>
      </w:r>
      <w:r w:rsidRPr="00B53BE9">
        <w:rPr>
          <w:sz w:val="24"/>
          <w:szCs w:val="24"/>
        </w:rPr>
        <w:t>,</w:t>
      </w:r>
      <w:r w:rsidR="00AD20EE">
        <w:rPr>
          <w:sz w:val="24"/>
          <w:szCs w:val="24"/>
        </w:rPr>
        <w:t>d</w:t>
      </w:r>
      <w:r w:rsidRPr="00B53BE9">
        <w:rPr>
          <w:sz w:val="24"/>
          <w:szCs w:val="24"/>
        </w:rPr>
        <w:t>)</w:t>
      </w:r>
      <w:r w:rsidRPr="00B53BE9">
        <w:rPr>
          <w:sz w:val="24"/>
          <w:szCs w:val="24"/>
        </w:rPr>
        <w:tab/>
      </w:r>
      <w:r w:rsidRPr="00B53BE9">
        <w:rPr>
          <w:sz w:val="24"/>
          <w:szCs w:val="24"/>
        </w:rPr>
        <w:tab/>
      </w:r>
    </w:p>
    <w:p w14:paraId="02A2667D" w14:textId="23629CF7" w:rsidR="0052314D" w:rsidRPr="00B53BE9" w:rsidRDefault="0052314D" w:rsidP="0052314D">
      <w:pPr>
        <w:numPr>
          <w:ilvl w:val="0"/>
          <w:numId w:val="22"/>
        </w:numPr>
        <w:rPr>
          <w:sz w:val="24"/>
          <w:szCs w:val="24"/>
        </w:rPr>
      </w:pPr>
      <w:r w:rsidRPr="00B53BE9">
        <w:rPr>
          <w:sz w:val="24"/>
          <w:szCs w:val="24"/>
        </w:rPr>
        <w:t>P</w:t>
      </w:r>
      <w:r>
        <w:rPr>
          <w:sz w:val="24"/>
          <w:szCs w:val="24"/>
        </w:rPr>
        <w:t>1</w:t>
      </w:r>
      <w:r w:rsidR="0066556C">
        <w:rPr>
          <w:sz w:val="24"/>
          <w:szCs w:val="24"/>
        </w:rPr>
        <w:t xml:space="preserve">5 … </w:t>
      </w:r>
      <w:r w:rsidR="00AD20EE">
        <w:rPr>
          <w:sz w:val="24"/>
          <w:szCs w:val="24"/>
        </w:rPr>
        <w:t>a Tsunami</w:t>
      </w:r>
      <w:r w:rsidR="005E53D8">
        <w:rPr>
          <w:sz w:val="24"/>
          <w:szCs w:val="24"/>
        </w:rPr>
        <w:tab/>
      </w:r>
      <w:r w:rsidRPr="00B53BE9">
        <w:rPr>
          <w:sz w:val="24"/>
          <w:szCs w:val="24"/>
        </w:rPr>
        <w:tab/>
      </w:r>
      <w:r w:rsidR="00AD20EE">
        <w:rPr>
          <w:sz w:val="24"/>
          <w:szCs w:val="24"/>
        </w:rPr>
        <w:t>alongside a large body of water</w:t>
      </w:r>
      <w:r w:rsidR="0066556C">
        <w:rPr>
          <w:sz w:val="24"/>
          <w:szCs w:val="24"/>
        </w:rPr>
        <w:t xml:space="preserve"> </w:t>
      </w:r>
      <w:r w:rsidRPr="00B53BE9">
        <w:rPr>
          <w:sz w:val="24"/>
          <w:szCs w:val="24"/>
        </w:rPr>
        <w:t>(</w:t>
      </w:r>
      <w:r w:rsidR="00AD20EE">
        <w:rPr>
          <w:sz w:val="24"/>
          <w:szCs w:val="24"/>
        </w:rPr>
        <w:t>5</w:t>
      </w:r>
      <w:r>
        <w:rPr>
          <w:sz w:val="24"/>
          <w:szCs w:val="24"/>
        </w:rPr>
        <w:t>,</w:t>
      </w:r>
      <w:r w:rsidR="00AD20EE">
        <w:rPr>
          <w:sz w:val="24"/>
          <w:szCs w:val="24"/>
        </w:rPr>
        <w:t>c</w:t>
      </w:r>
      <w:r w:rsidRPr="00B53BE9">
        <w:rPr>
          <w:sz w:val="24"/>
          <w:szCs w:val="24"/>
        </w:rPr>
        <w:t>)</w:t>
      </w:r>
      <w:r w:rsidRPr="00B53BE9">
        <w:rPr>
          <w:sz w:val="24"/>
          <w:szCs w:val="24"/>
        </w:rPr>
        <w:tab/>
      </w:r>
    </w:p>
    <w:p w14:paraId="2B42764B" w14:textId="465CEA7E" w:rsidR="0052314D" w:rsidRPr="00B53BE9" w:rsidRDefault="0052314D" w:rsidP="0052314D">
      <w:pPr>
        <w:numPr>
          <w:ilvl w:val="0"/>
          <w:numId w:val="22"/>
        </w:numPr>
        <w:rPr>
          <w:sz w:val="24"/>
          <w:szCs w:val="24"/>
        </w:rPr>
      </w:pPr>
      <w:r w:rsidRPr="00B53BE9">
        <w:rPr>
          <w:sz w:val="24"/>
          <w:szCs w:val="24"/>
        </w:rPr>
        <w:t>P1</w:t>
      </w:r>
      <w:r w:rsidR="00B605D0">
        <w:rPr>
          <w:sz w:val="24"/>
          <w:szCs w:val="24"/>
        </w:rPr>
        <w:t xml:space="preserve">8 Point </w:t>
      </w:r>
      <w:r w:rsidR="00757F71">
        <w:rPr>
          <w:sz w:val="24"/>
          <w:szCs w:val="24"/>
        </w:rPr>
        <w:t>4</w:t>
      </w:r>
      <w:r w:rsidR="00B605D0">
        <w:rPr>
          <w:sz w:val="24"/>
          <w:szCs w:val="24"/>
        </w:rPr>
        <w:tab/>
      </w:r>
      <w:r w:rsidR="00B605D0">
        <w:rPr>
          <w:sz w:val="24"/>
          <w:szCs w:val="24"/>
        </w:rPr>
        <w:tab/>
      </w:r>
      <w:r w:rsidRPr="00B53BE9">
        <w:rPr>
          <w:sz w:val="24"/>
          <w:szCs w:val="24"/>
        </w:rPr>
        <w:tab/>
      </w:r>
      <w:r w:rsidR="00757F71">
        <w:rPr>
          <w:sz w:val="24"/>
          <w:szCs w:val="24"/>
        </w:rPr>
        <w:t xml:space="preserve">able to come up with great new ideas </w:t>
      </w:r>
      <w:r w:rsidR="0066556C">
        <w:rPr>
          <w:sz w:val="24"/>
          <w:szCs w:val="24"/>
        </w:rPr>
        <w:t>(</w:t>
      </w:r>
      <w:r w:rsidR="00757F71">
        <w:rPr>
          <w:sz w:val="24"/>
          <w:szCs w:val="24"/>
        </w:rPr>
        <w:t>8</w:t>
      </w:r>
      <w:r w:rsidRPr="00B53BE9">
        <w:rPr>
          <w:sz w:val="24"/>
          <w:szCs w:val="24"/>
        </w:rPr>
        <w:t>,</w:t>
      </w:r>
      <w:r w:rsidR="00757F71">
        <w:rPr>
          <w:sz w:val="24"/>
          <w:szCs w:val="24"/>
        </w:rPr>
        <w:t>c</w:t>
      </w:r>
      <w:r w:rsidRPr="00B53BE9">
        <w:rPr>
          <w:sz w:val="24"/>
          <w:szCs w:val="24"/>
        </w:rPr>
        <w:t xml:space="preserve">) </w:t>
      </w:r>
      <w:r w:rsidRPr="00B53BE9">
        <w:rPr>
          <w:sz w:val="24"/>
          <w:szCs w:val="24"/>
        </w:rPr>
        <w:tab/>
      </w:r>
      <w:r w:rsidRPr="00B53BE9">
        <w:rPr>
          <w:sz w:val="24"/>
          <w:szCs w:val="24"/>
        </w:rPr>
        <w:tab/>
      </w:r>
      <w:r w:rsidRPr="00B53BE9">
        <w:rPr>
          <w:sz w:val="24"/>
          <w:szCs w:val="24"/>
        </w:rPr>
        <w:tab/>
      </w:r>
    </w:p>
    <w:p w14:paraId="2FC0ED85" w14:textId="2D9AFE85" w:rsidR="0052314D" w:rsidRPr="00757F71" w:rsidRDefault="0052314D" w:rsidP="00757F71">
      <w:pPr>
        <w:numPr>
          <w:ilvl w:val="0"/>
          <w:numId w:val="22"/>
        </w:numPr>
        <w:rPr>
          <w:sz w:val="24"/>
          <w:szCs w:val="24"/>
        </w:rPr>
      </w:pPr>
      <w:r w:rsidRPr="00B53BE9">
        <w:rPr>
          <w:sz w:val="24"/>
          <w:szCs w:val="24"/>
        </w:rPr>
        <w:t>P</w:t>
      </w:r>
      <w:r w:rsidR="0021796D">
        <w:rPr>
          <w:sz w:val="24"/>
          <w:szCs w:val="24"/>
        </w:rPr>
        <w:t>2</w:t>
      </w:r>
      <w:r w:rsidR="00992F2B">
        <w:rPr>
          <w:sz w:val="24"/>
          <w:szCs w:val="24"/>
        </w:rPr>
        <w:t>0</w:t>
      </w:r>
      <w:r w:rsidR="00992F2B">
        <w:rPr>
          <w:sz w:val="24"/>
          <w:szCs w:val="24"/>
        </w:rPr>
        <w:tab/>
      </w:r>
      <w:r w:rsidR="00992F2B">
        <w:rPr>
          <w:sz w:val="24"/>
          <w:szCs w:val="24"/>
        </w:rPr>
        <w:tab/>
      </w:r>
      <w:r w:rsidR="00992F2B">
        <w:rPr>
          <w:sz w:val="24"/>
          <w:szCs w:val="24"/>
        </w:rPr>
        <w:tab/>
      </w:r>
      <w:r w:rsidR="0021796D">
        <w:rPr>
          <w:sz w:val="24"/>
          <w:szCs w:val="24"/>
        </w:rPr>
        <w:tab/>
        <w:t xml:space="preserve"> </w:t>
      </w:r>
      <w:r w:rsidR="00757F71">
        <w:rPr>
          <w:sz w:val="24"/>
          <w:szCs w:val="24"/>
        </w:rPr>
        <w:t>in need of fixing / bro</w:t>
      </w:r>
      <w:r w:rsidR="00757F71" w:rsidRPr="00757F71">
        <w:rPr>
          <w:sz w:val="24"/>
          <w:szCs w:val="24"/>
        </w:rPr>
        <w:t>ken</w:t>
      </w:r>
      <w:r w:rsidR="00757F71">
        <w:rPr>
          <w:sz w:val="24"/>
          <w:szCs w:val="24"/>
        </w:rPr>
        <w:t xml:space="preserve"> </w:t>
      </w:r>
      <w:r w:rsidR="00757F71" w:rsidRPr="00757F71">
        <w:rPr>
          <w:sz w:val="24"/>
          <w:szCs w:val="24"/>
        </w:rPr>
        <w:t>down</w:t>
      </w:r>
      <w:r w:rsidR="00992F2B" w:rsidRPr="00757F71">
        <w:rPr>
          <w:sz w:val="24"/>
          <w:szCs w:val="24"/>
        </w:rPr>
        <w:t xml:space="preserve"> </w:t>
      </w:r>
      <w:r w:rsidRPr="00757F71">
        <w:rPr>
          <w:sz w:val="24"/>
          <w:szCs w:val="24"/>
        </w:rPr>
        <w:t>(</w:t>
      </w:r>
      <w:r w:rsidR="0062644C">
        <w:rPr>
          <w:sz w:val="24"/>
          <w:szCs w:val="24"/>
        </w:rPr>
        <w:t>9</w:t>
      </w:r>
      <w:r w:rsidRPr="00757F71">
        <w:rPr>
          <w:sz w:val="24"/>
          <w:szCs w:val="24"/>
        </w:rPr>
        <w:t>,</w:t>
      </w:r>
      <w:r w:rsidR="0062644C">
        <w:rPr>
          <w:sz w:val="24"/>
          <w:szCs w:val="24"/>
        </w:rPr>
        <w:t>d</w:t>
      </w:r>
      <w:r w:rsidRPr="00757F71">
        <w:rPr>
          <w:sz w:val="24"/>
          <w:szCs w:val="24"/>
        </w:rPr>
        <w:t>)</w:t>
      </w:r>
      <w:r w:rsidRPr="00757F71">
        <w:rPr>
          <w:sz w:val="24"/>
          <w:szCs w:val="24"/>
        </w:rPr>
        <w:tab/>
      </w:r>
    </w:p>
    <w:p w14:paraId="600E2A6B" w14:textId="0D83896C" w:rsidR="006C6E4B" w:rsidRPr="00B53BE9" w:rsidRDefault="004D413D" w:rsidP="0052314D">
      <w:pPr>
        <w:numPr>
          <w:ilvl w:val="0"/>
          <w:numId w:val="22"/>
        </w:numPr>
        <w:rPr>
          <w:sz w:val="24"/>
          <w:szCs w:val="24"/>
        </w:rPr>
      </w:pPr>
      <w:r>
        <w:rPr>
          <w:sz w:val="24"/>
          <w:szCs w:val="24"/>
        </w:rPr>
        <w:t>Backpage</w:t>
      </w:r>
      <w:r>
        <w:rPr>
          <w:sz w:val="24"/>
          <w:szCs w:val="24"/>
        </w:rPr>
        <w:tab/>
      </w:r>
      <w:r w:rsidR="0040794C">
        <w:rPr>
          <w:sz w:val="24"/>
          <w:szCs w:val="24"/>
        </w:rPr>
        <w:tab/>
      </w:r>
      <w:r w:rsidR="0021796D">
        <w:rPr>
          <w:sz w:val="24"/>
          <w:szCs w:val="24"/>
        </w:rPr>
        <w:tab/>
      </w:r>
      <w:r>
        <w:rPr>
          <w:sz w:val="24"/>
          <w:szCs w:val="24"/>
        </w:rPr>
        <w:t>different challenges or types of activities</w:t>
      </w:r>
      <w:r w:rsidR="00992F2B">
        <w:rPr>
          <w:sz w:val="24"/>
          <w:szCs w:val="24"/>
        </w:rPr>
        <w:t xml:space="preserve"> </w:t>
      </w:r>
      <w:r w:rsidR="0052314D" w:rsidRPr="00B53BE9">
        <w:rPr>
          <w:sz w:val="24"/>
          <w:szCs w:val="24"/>
        </w:rPr>
        <w:t>(</w:t>
      </w:r>
      <w:r>
        <w:rPr>
          <w:sz w:val="24"/>
          <w:szCs w:val="24"/>
        </w:rPr>
        <w:t>5</w:t>
      </w:r>
      <w:r w:rsidR="0052314D" w:rsidRPr="00B53BE9">
        <w:rPr>
          <w:sz w:val="24"/>
          <w:szCs w:val="24"/>
        </w:rPr>
        <w:t>,</w:t>
      </w:r>
      <w:r>
        <w:rPr>
          <w:sz w:val="24"/>
          <w:szCs w:val="24"/>
        </w:rPr>
        <w:t>t</w:t>
      </w:r>
      <w:r w:rsidR="0052314D" w:rsidRPr="00B53BE9">
        <w:rPr>
          <w:sz w:val="24"/>
          <w:szCs w:val="24"/>
        </w:rPr>
        <w:t>)</w:t>
      </w:r>
      <w:r w:rsidR="006C6E4B" w:rsidRPr="00B53BE9">
        <w:rPr>
          <w:sz w:val="24"/>
          <w:szCs w:val="24"/>
        </w:rPr>
        <w:tab/>
      </w:r>
    </w:p>
    <w:p w14:paraId="0D89E093" w14:textId="1A3CFE9A" w:rsidR="006C6E4B" w:rsidRDefault="006C6E4B" w:rsidP="006C6E4B"/>
    <w:p w14:paraId="2A92F534" w14:textId="09D2DC23" w:rsidR="006C6E4B" w:rsidRPr="00040A00" w:rsidRDefault="006C6E4B" w:rsidP="006C6E4B"/>
    <w:p w14:paraId="62D59F6F" w14:textId="4B0A93FB" w:rsidR="006C6E4B" w:rsidRPr="00B53BE9" w:rsidRDefault="006C6E4B" w:rsidP="006C6E4B">
      <w:pPr>
        <w:tabs>
          <w:tab w:val="left" w:pos="6356"/>
        </w:tabs>
        <w:spacing w:before="91"/>
        <w:rPr>
          <w:b/>
          <w:sz w:val="24"/>
          <w:szCs w:val="28"/>
        </w:rPr>
      </w:pPr>
      <w:r w:rsidRPr="00B53BE9">
        <w:rPr>
          <w:b/>
          <w:sz w:val="24"/>
          <w:szCs w:val="28"/>
        </w:rPr>
        <w:t xml:space="preserve">                         </w:t>
      </w:r>
      <w:r w:rsidR="00637B48" w:rsidRPr="00B53BE9">
        <w:rPr>
          <w:b/>
          <w:sz w:val="24"/>
          <w:szCs w:val="28"/>
        </w:rPr>
        <w:t xml:space="preserve">               </w:t>
      </w:r>
      <w:r w:rsidR="00B53BE9">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8525378" w14:textId="77FAA40F" w:rsidR="006C6E4B" w:rsidRDefault="00637B48" w:rsidP="00637B48">
      <w:pPr>
        <w:pStyle w:val="ListParagraph"/>
        <w:spacing w:before="3"/>
        <w:ind w:left="927"/>
        <w:jc w:val="center"/>
        <w:rPr>
          <w:noProof/>
        </w:rPr>
      </w:pPr>
      <w:r>
        <w:rPr>
          <w:noProof/>
        </w:rPr>
        <w:drawing>
          <wp:inline distT="0" distB="0" distL="0" distR="0" wp14:anchorId="712A2175" wp14:editId="3ED51EB1">
            <wp:extent cx="2894330" cy="2190639"/>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783" cy="2205363"/>
                    </a:xfrm>
                    <a:prstGeom prst="rect">
                      <a:avLst/>
                    </a:prstGeom>
                  </pic:spPr>
                </pic:pic>
              </a:graphicData>
            </a:graphic>
          </wp:inline>
        </w:drawing>
      </w:r>
      <w:r>
        <w:rPr>
          <w:noProof/>
        </w:rPr>
        <w:drawing>
          <wp:inline distT="0" distB="0" distL="0" distR="0" wp14:anchorId="0ABCF72A" wp14:editId="0EA4D310">
            <wp:extent cx="2814637" cy="2189480"/>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139" cy="2215541"/>
                    </a:xfrm>
                    <a:prstGeom prst="rect">
                      <a:avLst/>
                    </a:prstGeom>
                  </pic:spPr>
                </pic:pic>
              </a:graphicData>
            </a:graphic>
          </wp:inline>
        </w:drawing>
      </w:r>
    </w:p>
    <w:bookmarkEnd w:id="5"/>
    <w:p w14:paraId="0A4EDCEC" w14:textId="2E0853DE" w:rsidR="00637B48" w:rsidRDefault="00637B48" w:rsidP="006C6E4B">
      <w:pPr>
        <w:pStyle w:val="ListParagraph"/>
        <w:spacing w:before="3"/>
        <w:ind w:left="927"/>
        <w:rPr>
          <w:noProof/>
        </w:rPr>
      </w:pPr>
    </w:p>
    <w:p w14:paraId="1086421E" w14:textId="09A343E8" w:rsidR="00637B48" w:rsidRDefault="00637B48" w:rsidP="006C6E4B">
      <w:pPr>
        <w:pStyle w:val="ListParagraph"/>
        <w:spacing w:before="3"/>
        <w:ind w:left="927"/>
        <w:rPr>
          <w:noProof/>
        </w:rPr>
      </w:pPr>
    </w:p>
    <w:p w14:paraId="5770C7F0" w14:textId="1CB325EB" w:rsidR="00637B48" w:rsidRDefault="00637B48" w:rsidP="006C6E4B">
      <w:pPr>
        <w:pStyle w:val="ListParagraph"/>
        <w:spacing w:before="3"/>
        <w:ind w:left="927"/>
        <w:rPr>
          <w:noProof/>
        </w:rPr>
      </w:pPr>
    </w:p>
    <w:p w14:paraId="1FC27925" w14:textId="02AE52F1" w:rsidR="00637B48" w:rsidRDefault="00637B48" w:rsidP="006C6E4B">
      <w:pPr>
        <w:pStyle w:val="ListParagraph"/>
        <w:spacing w:before="3"/>
        <w:ind w:left="927"/>
        <w:rPr>
          <w:noProof/>
        </w:rPr>
      </w:pPr>
    </w:p>
    <w:p w14:paraId="74B09A80" w14:textId="41A32B6A" w:rsidR="00637B48" w:rsidRDefault="00637B48" w:rsidP="006C6E4B">
      <w:pPr>
        <w:pStyle w:val="ListParagraph"/>
        <w:spacing w:before="3"/>
        <w:ind w:left="927"/>
        <w:rPr>
          <w:noProof/>
        </w:rPr>
      </w:pPr>
    </w:p>
    <w:p w14:paraId="066F522A" w14:textId="77777777" w:rsidR="006C6E4B" w:rsidRDefault="006C6E4B" w:rsidP="00CD4833">
      <w:pPr>
        <w:pStyle w:val="ListParagraph"/>
        <w:spacing w:before="3"/>
        <w:ind w:left="927"/>
        <w:rPr>
          <w:noProof/>
        </w:rPr>
      </w:pPr>
    </w:p>
    <w:p w14:paraId="05306755" w14:textId="01F62313" w:rsidR="00787EFF" w:rsidRDefault="0050681F" w:rsidP="00787EFF">
      <w:pPr>
        <w:jc w:val="center"/>
        <w:rPr>
          <w:b/>
          <w:bCs/>
          <w:sz w:val="48"/>
          <w:szCs w:val="48"/>
        </w:rPr>
      </w:pPr>
      <w:r>
        <w:rPr>
          <w:b/>
          <w:bCs/>
          <w:sz w:val="48"/>
          <w:szCs w:val="48"/>
        </w:rPr>
        <w:lastRenderedPageBreak/>
        <w:t>T</w:t>
      </w:r>
      <w:r w:rsidR="00787EFF">
        <w:rPr>
          <w:b/>
          <w:bCs/>
          <w:sz w:val="48"/>
          <w:szCs w:val="48"/>
        </w:rPr>
        <w:t>HE NEWS FLASH RESOURCE PACK</w:t>
      </w:r>
    </w:p>
    <w:p w14:paraId="554CEB87" w14:textId="2CF8E792" w:rsidR="0050681F" w:rsidRPr="007F0EF0" w:rsidRDefault="0050681F" w:rsidP="00787EFF">
      <w:pPr>
        <w:jc w:val="center"/>
        <w:rPr>
          <w:b/>
          <w:bCs/>
          <w:sz w:val="40"/>
          <w:szCs w:val="40"/>
          <w:u w:val="single"/>
        </w:rPr>
      </w:pPr>
    </w:p>
    <w:p w14:paraId="56CE9E8D" w14:textId="77777777" w:rsidR="00B53BE9" w:rsidRDefault="00B53BE9" w:rsidP="00B53BE9">
      <w:pPr>
        <w:jc w:val="center"/>
        <w:rPr>
          <w:b/>
          <w:bCs/>
          <w:sz w:val="48"/>
          <w:szCs w:val="48"/>
        </w:rPr>
      </w:pPr>
      <w:r w:rsidRPr="0024281F">
        <w:rPr>
          <w:b/>
          <w:bCs/>
          <w:sz w:val="48"/>
          <w:szCs w:val="48"/>
        </w:rPr>
        <w:t>Word Workout</w:t>
      </w:r>
    </w:p>
    <w:p w14:paraId="4FA56DCD"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18721E80"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D08E3D9" w14:textId="77777777" w:rsidR="00B53BE9" w:rsidRPr="00B53BE9" w:rsidRDefault="00B53BE9" w:rsidP="00B53BE9">
      <w:pPr>
        <w:rPr>
          <w:sz w:val="24"/>
          <w:szCs w:val="24"/>
        </w:rPr>
      </w:pPr>
    </w:p>
    <w:p w14:paraId="0919E363"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413501A4" w14:textId="79CE621E" w:rsidR="00B53BE9" w:rsidRPr="00B53BE9" w:rsidRDefault="00B53BE9" w:rsidP="00B53BE9">
      <w:pPr>
        <w:numPr>
          <w:ilvl w:val="0"/>
          <w:numId w:val="39"/>
        </w:numPr>
        <w:rPr>
          <w:sz w:val="24"/>
          <w:szCs w:val="24"/>
        </w:rPr>
      </w:pPr>
      <w:r w:rsidRPr="00B53BE9">
        <w:rPr>
          <w:sz w:val="24"/>
          <w:szCs w:val="24"/>
        </w:rPr>
        <w:t>P</w:t>
      </w:r>
      <w:r w:rsidR="00B93622">
        <w:rPr>
          <w:sz w:val="24"/>
          <w:szCs w:val="24"/>
        </w:rPr>
        <w:t xml:space="preserve">4 Eco-Friendly Tillage   </w:t>
      </w:r>
      <w:r w:rsidR="00170DDE">
        <w:rPr>
          <w:sz w:val="24"/>
          <w:szCs w:val="24"/>
        </w:rPr>
        <w:tab/>
      </w:r>
      <w:r w:rsidR="00B93622">
        <w:rPr>
          <w:sz w:val="24"/>
          <w:szCs w:val="24"/>
        </w:rPr>
        <w:t>the process of gathering crops</w:t>
      </w:r>
      <w:r w:rsidR="0052314D">
        <w:rPr>
          <w:sz w:val="24"/>
          <w:szCs w:val="24"/>
        </w:rPr>
        <w:t>(</w:t>
      </w:r>
      <w:r w:rsidR="00170DDE">
        <w:rPr>
          <w:sz w:val="24"/>
          <w:szCs w:val="24"/>
        </w:rPr>
        <w:t>9</w:t>
      </w:r>
      <w:r w:rsidR="00CD04BC">
        <w:rPr>
          <w:sz w:val="24"/>
          <w:szCs w:val="24"/>
        </w:rPr>
        <w:t>,</w:t>
      </w:r>
      <w:r w:rsidR="00B93622">
        <w:rPr>
          <w:sz w:val="24"/>
          <w:szCs w:val="24"/>
        </w:rPr>
        <w:t>h</w:t>
      </w:r>
      <w:r w:rsidR="00CD04BC">
        <w:rPr>
          <w:sz w:val="24"/>
          <w:szCs w:val="24"/>
        </w:rPr>
        <w:t xml:space="preserve"> </w:t>
      </w:r>
      <w:r w:rsidRPr="00B53BE9">
        <w:rPr>
          <w:sz w:val="24"/>
          <w:szCs w:val="24"/>
        </w:rPr>
        <w:t>)</w:t>
      </w:r>
      <w:r w:rsidRPr="00B53BE9">
        <w:rPr>
          <w:sz w:val="24"/>
          <w:szCs w:val="24"/>
        </w:rPr>
        <w:tab/>
      </w:r>
    </w:p>
    <w:p w14:paraId="298CBEA8" w14:textId="12E4F6E8" w:rsidR="00B53BE9" w:rsidRPr="00B53BE9" w:rsidRDefault="00B53BE9" w:rsidP="00B53BE9">
      <w:pPr>
        <w:numPr>
          <w:ilvl w:val="0"/>
          <w:numId w:val="39"/>
        </w:numPr>
        <w:rPr>
          <w:sz w:val="24"/>
          <w:szCs w:val="24"/>
        </w:rPr>
      </w:pPr>
      <w:r w:rsidRPr="00B53BE9">
        <w:rPr>
          <w:sz w:val="24"/>
          <w:szCs w:val="24"/>
        </w:rPr>
        <w:t>P</w:t>
      </w:r>
      <w:r w:rsidR="00170DDE">
        <w:rPr>
          <w:sz w:val="24"/>
          <w:szCs w:val="24"/>
        </w:rPr>
        <w:t>5</w:t>
      </w:r>
      <w:r w:rsidR="00C7595C">
        <w:rPr>
          <w:sz w:val="24"/>
          <w:szCs w:val="24"/>
        </w:rPr>
        <w:t xml:space="preserve"> First Actual Millipede</w:t>
      </w:r>
      <w:r w:rsidR="00531C81">
        <w:rPr>
          <w:sz w:val="24"/>
          <w:szCs w:val="24"/>
        </w:rPr>
        <w:tab/>
      </w:r>
      <w:r w:rsidR="00170DDE">
        <w:rPr>
          <w:sz w:val="24"/>
          <w:szCs w:val="24"/>
        </w:rPr>
        <w:t>i</w:t>
      </w:r>
      <w:r w:rsidR="00C7595C">
        <w:rPr>
          <w:sz w:val="24"/>
          <w:szCs w:val="24"/>
        </w:rPr>
        <w:t xml:space="preserve">ndividual parts or pieces </w:t>
      </w:r>
      <w:r w:rsidRPr="00B53BE9">
        <w:rPr>
          <w:sz w:val="24"/>
          <w:szCs w:val="24"/>
        </w:rPr>
        <w:t>(</w:t>
      </w:r>
      <w:r w:rsidR="00C7595C">
        <w:rPr>
          <w:sz w:val="24"/>
          <w:szCs w:val="24"/>
        </w:rPr>
        <w:t>8</w:t>
      </w:r>
      <w:r w:rsidRPr="00B53BE9">
        <w:rPr>
          <w:sz w:val="24"/>
          <w:szCs w:val="24"/>
        </w:rPr>
        <w:t>,</w:t>
      </w:r>
      <w:r w:rsidR="00170DDE">
        <w:rPr>
          <w:sz w:val="24"/>
          <w:szCs w:val="24"/>
        </w:rPr>
        <w:t>s</w:t>
      </w:r>
      <w:r w:rsidRPr="00B53BE9">
        <w:rPr>
          <w:sz w:val="24"/>
          <w:szCs w:val="24"/>
        </w:rPr>
        <w:t>)</w:t>
      </w:r>
      <w:r w:rsidRPr="00B53BE9">
        <w:rPr>
          <w:sz w:val="24"/>
          <w:szCs w:val="24"/>
        </w:rPr>
        <w:tab/>
      </w:r>
      <w:r w:rsidRPr="00B53BE9">
        <w:rPr>
          <w:sz w:val="24"/>
          <w:szCs w:val="24"/>
        </w:rPr>
        <w:tab/>
      </w:r>
    </w:p>
    <w:p w14:paraId="177AF0DA" w14:textId="31567CC0" w:rsidR="00B53BE9" w:rsidRPr="00B53BE9" w:rsidRDefault="00B53BE9" w:rsidP="00B53BE9">
      <w:pPr>
        <w:numPr>
          <w:ilvl w:val="0"/>
          <w:numId w:val="39"/>
        </w:numPr>
        <w:rPr>
          <w:sz w:val="24"/>
          <w:szCs w:val="24"/>
        </w:rPr>
      </w:pPr>
      <w:r w:rsidRPr="00B53BE9">
        <w:rPr>
          <w:sz w:val="24"/>
          <w:szCs w:val="24"/>
        </w:rPr>
        <w:t>P</w:t>
      </w:r>
      <w:r w:rsidR="00E20306">
        <w:rPr>
          <w:sz w:val="24"/>
          <w:szCs w:val="24"/>
        </w:rPr>
        <w:t xml:space="preserve">7… </w:t>
      </w:r>
      <w:r w:rsidR="00090826" w:rsidRPr="00090826">
        <w:rPr>
          <w:i/>
          <w:iCs/>
          <w:sz w:val="24"/>
          <w:szCs w:val="24"/>
        </w:rPr>
        <w:t>the Rocky Mountains</w:t>
      </w:r>
      <w:r w:rsidR="00E20306">
        <w:rPr>
          <w:sz w:val="24"/>
          <w:szCs w:val="24"/>
        </w:rPr>
        <w:tab/>
      </w:r>
      <w:r w:rsidR="00090826">
        <w:rPr>
          <w:sz w:val="24"/>
          <w:szCs w:val="24"/>
        </w:rPr>
        <w:t xml:space="preserve">relatives or descending from </w:t>
      </w:r>
      <w:r w:rsidRPr="00B53BE9">
        <w:rPr>
          <w:sz w:val="24"/>
          <w:szCs w:val="24"/>
        </w:rPr>
        <w:t>(</w:t>
      </w:r>
      <w:r w:rsidR="00090826">
        <w:rPr>
          <w:sz w:val="24"/>
          <w:szCs w:val="24"/>
        </w:rPr>
        <w:t>8</w:t>
      </w:r>
      <w:r w:rsidR="00531C81">
        <w:rPr>
          <w:sz w:val="24"/>
          <w:szCs w:val="24"/>
        </w:rPr>
        <w:t>,</w:t>
      </w:r>
      <w:r w:rsidR="00090826">
        <w:rPr>
          <w:sz w:val="24"/>
          <w:szCs w:val="24"/>
        </w:rPr>
        <w:t>a</w:t>
      </w:r>
      <w:r w:rsidRPr="00B53BE9">
        <w:rPr>
          <w:sz w:val="24"/>
          <w:szCs w:val="24"/>
        </w:rPr>
        <w:t>)</w:t>
      </w:r>
      <w:r w:rsidRPr="00B53BE9">
        <w:rPr>
          <w:sz w:val="24"/>
          <w:szCs w:val="24"/>
        </w:rPr>
        <w:tab/>
      </w:r>
      <w:r w:rsidRPr="00B53BE9">
        <w:rPr>
          <w:sz w:val="24"/>
          <w:szCs w:val="24"/>
        </w:rPr>
        <w:tab/>
      </w:r>
    </w:p>
    <w:p w14:paraId="6276890D" w14:textId="4E759E80" w:rsidR="00B53BE9" w:rsidRPr="00B53BE9" w:rsidRDefault="00B53BE9" w:rsidP="00B53BE9">
      <w:pPr>
        <w:numPr>
          <w:ilvl w:val="0"/>
          <w:numId w:val="39"/>
        </w:numPr>
        <w:rPr>
          <w:sz w:val="24"/>
          <w:szCs w:val="24"/>
        </w:rPr>
      </w:pPr>
      <w:r w:rsidRPr="00B53BE9">
        <w:rPr>
          <w:sz w:val="24"/>
          <w:szCs w:val="24"/>
        </w:rPr>
        <w:t>P</w:t>
      </w:r>
      <w:r w:rsidR="00E20306">
        <w:rPr>
          <w:sz w:val="24"/>
          <w:szCs w:val="24"/>
        </w:rPr>
        <w:t>1</w:t>
      </w:r>
      <w:r w:rsidR="005626E4">
        <w:rPr>
          <w:sz w:val="24"/>
          <w:szCs w:val="24"/>
        </w:rPr>
        <w:t>3</w:t>
      </w:r>
      <w:r w:rsidR="005E53D8">
        <w:rPr>
          <w:sz w:val="24"/>
          <w:szCs w:val="24"/>
        </w:rPr>
        <w:t xml:space="preserve"> </w:t>
      </w:r>
      <w:r w:rsidR="005626E4">
        <w:rPr>
          <w:sz w:val="24"/>
          <w:szCs w:val="24"/>
        </w:rPr>
        <w:t>Point 9</w:t>
      </w:r>
      <w:r w:rsidR="005E53D8">
        <w:rPr>
          <w:sz w:val="24"/>
          <w:szCs w:val="24"/>
        </w:rPr>
        <w:tab/>
      </w:r>
      <w:r w:rsidR="005E53D8">
        <w:rPr>
          <w:sz w:val="24"/>
          <w:szCs w:val="24"/>
        </w:rPr>
        <w:tab/>
      </w:r>
      <w:r w:rsidR="00531C81">
        <w:rPr>
          <w:sz w:val="24"/>
          <w:szCs w:val="24"/>
        </w:rPr>
        <w:tab/>
      </w:r>
      <w:r w:rsidR="00AD20EE">
        <w:rPr>
          <w:sz w:val="24"/>
          <w:szCs w:val="24"/>
        </w:rPr>
        <w:t xml:space="preserve">a playful adventure or trick </w:t>
      </w:r>
      <w:r w:rsidRPr="00B53BE9">
        <w:rPr>
          <w:sz w:val="24"/>
          <w:szCs w:val="24"/>
        </w:rPr>
        <w:t>(</w:t>
      </w:r>
      <w:r w:rsidR="00AD20EE">
        <w:rPr>
          <w:sz w:val="24"/>
          <w:szCs w:val="24"/>
        </w:rPr>
        <w:t>6</w:t>
      </w:r>
      <w:r w:rsidRPr="00B53BE9">
        <w:rPr>
          <w:sz w:val="24"/>
          <w:szCs w:val="24"/>
        </w:rPr>
        <w:t>,</w:t>
      </w:r>
      <w:r w:rsidR="00AD20EE">
        <w:rPr>
          <w:sz w:val="24"/>
          <w:szCs w:val="24"/>
        </w:rPr>
        <w:t>c</w:t>
      </w:r>
      <w:r w:rsidRPr="00B53BE9">
        <w:rPr>
          <w:sz w:val="24"/>
          <w:szCs w:val="24"/>
        </w:rPr>
        <w:t>)</w:t>
      </w:r>
      <w:r w:rsidRPr="00B53BE9">
        <w:rPr>
          <w:sz w:val="24"/>
          <w:szCs w:val="24"/>
        </w:rPr>
        <w:tab/>
      </w:r>
    </w:p>
    <w:p w14:paraId="787497DA" w14:textId="3B2A1B74" w:rsidR="00B53BE9" w:rsidRPr="00B53BE9" w:rsidRDefault="00B53BE9" w:rsidP="00B53BE9">
      <w:pPr>
        <w:numPr>
          <w:ilvl w:val="0"/>
          <w:numId w:val="39"/>
        </w:numPr>
        <w:rPr>
          <w:sz w:val="24"/>
          <w:szCs w:val="24"/>
        </w:rPr>
      </w:pPr>
      <w:r w:rsidRPr="00B53BE9">
        <w:rPr>
          <w:sz w:val="24"/>
          <w:szCs w:val="24"/>
        </w:rPr>
        <w:t>P</w:t>
      </w:r>
      <w:r w:rsidR="005E53D8">
        <w:rPr>
          <w:sz w:val="24"/>
          <w:szCs w:val="24"/>
        </w:rPr>
        <w:t>1</w:t>
      </w:r>
      <w:r w:rsidR="00394696">
        <w:rPr>
          <w:sz w:val="24"/>
          <w:szCs w:val="24"/>
        </w:rPr>
        <w:t>8 Point 6</w:t>
      </w:r>
      <w:r w:rsidR="0066556C">
        <w:rPr>
          <w:sz w:val="24"/>
          <w:szCs w:val="24"/>
        </w:rPr>
        <w:tab/>
      </w:r>
      <w:r w:rsidR="00531C81">
        <w:rPr>
          <w:sz w:val="24"/>
          <w:szCs w:val="24"/>
        </w:rPr>
        <w:tab/>
        <w:t xml:space="preserve"> </w:t>
      </w:r>
      <w:r w:rsidR="00394696">
        <w:rPr>
          <w:sz w:val="24"/>
          <w:szCs w:val="24"/>
        </w:rPr>
        <w:tab/>
        <w:t>at the back end of an animal</w:t>
      </w:r>
      <w:r w:rsidR="0066556C">
        <w:rPr>
          <w:sz w:val="24"/>
          <w:szCs w:val="24"/>
        </w:rPr>
        <w:t xml:space="preserve"> </w:t>
      </w:r>
      <w:r w:rsidRPr="00B53BE9">
        <w:rPr>
          <w:sz w:val="24"/>
          <w:szCs w:val="24"/>
        </w:rPr>
        <w:t>(</w:t>
      </w:r>
      <w:r w:rsidR="00394696">
        <w:rPr>
          <w:sz w:val="24"/>
          <w:szCs w:val="24"/>
        </w:rPr>
        <w:t>4</w:t>
      </w:r>
      <w:r w:rsidR="00531C81">
        <w:rPr>
          <w:sz w:val="24"/>
          <w:szCs w:val="24"/>
        </w:rPr>
        <w:t>,</w:t>
      </w:r>
      <w:r w:rsidR="00394696">
        <w:rPr>
          <w:sz w:val="24"/>
          <w:szCs w:val="24"/>
        </w:rPr>
        <w:t>h</w:t>
      </w:r>
      <w:r w:rsidRPr="00B53BE9">
        <w:rPr>
          <w:sz w:val="24"/>
          <w:szCs w:val="24"/>
        </w:rPr>
        <w:t>)</w:t>
      </w:r>
      <w:r w:rsidRPr="00B53BE9">
        <w:rPr>
          <w:sz w:val="24"/>
          <w:szCs w:val="24"/>
        </w:rPr>
        <w:tab/>
      </w:r>
    </w:p>
    <w:p w14:paraId="2BF2881F" w14:textId="23CBF84F" w:rsidR="00B53BE9" w:rsidRPr="00B53BE9" w:rsidRDefault="00B53BE9" w:rsidP="00B53BE9">
      <w:pPr>
        <w:numPr>
          <w:ilvl w:val="0"/>
          <w:numId w:val="39"/>
        </w:numPr>
        <w:rPr>
          <w:sz w:val="24"/>
          <w:szCs w:val="24"/>
        </w:rPr>
      </w:pPr>
      <w:r w:rsidRPr="00B53BE9">
        <w:rPr>
          <w:sz w:val="24"/>
          <w:szCs w:val="24"/>
        </w:rPr>
        <w:t>P</w:t>
      </w:r>
      <w:r w:rsidR="00394696">
        <w:rPr>
          <w:sz w:val="24"/>
          <w:szCs w:val="24"/>
        </w:rPr>
        <w:t>19</w:t>
      </w:r>
      <w:r w:rsidR="00531C81">
        <w:rPr>
          <w:sz w:val="24"/>
          <w:szCs w:val="24"/>
        </w:rPr>
        <w:t xml:space="preserve"> </w:t>
      </w:r>
      <w:r w:rsidR="00B605D0">
        <w:rPr>
          <w:sz w:val="24"/>
          <w:szCs w:val="24"/>
        </w:rPr>
        <w:t xml:space="preserve">Point </w:t>
      </w:r>
      <w:r w:rsidR="00394696">
        <w:rPr>
          <w:sz w:val="24"/>
          <w:szCs w:val="24"/>
        </w:rPr>
        <w:t>2</w:t>
      </w:r>
      <w:r w:rsidR="00B605D0">
        <w:rPr>
          <w:sz w:val="24"/>
          <w:szCs w:val="24"/>
        </w:rPr>
        <w:tab/>
      </w:r>
      <w:r w:rsidR="00B605D0">
        <w:rPr>
          <w:sz w:val="24"/>
          <w:szCs w:val="24"/>
        </w:rPr>
        <w:tab/>
      </w:r>
      <w:r w:rsidRPr="00B53BE9">
        <w:rPr>
          <w:sz w:val="24"/>
          <w:szCs w:val="24"/>
        </w:rPr>
        <w:tab/>
      </w:r>
      <w:r w:rsidR="009E6EE5">
        <w:rPr>
          <w:sz w:val="24"/>
          <w:szCs w:val="24"/>
        </w:rPr>
        <w:t xml:space="preserve"> </w:t>
      </w:r>
      <w:r w:rsidR="00757F71">
        <w:rPr>
          <w:sz w:val="24"/>
          <w:szCs w:val="24"/>
        </w:rPr>
        <w:t xml:space="preserve">goes up to a high level </w:t>
      </w:r>
      <w:r w:rsidRPr="00B53BE9">
        <w:rPr>
          <w:sz w:val="24"/>
          <w:szCs w:val="24"/>
        </w:rPr>
        <w:t>(</w:t>
      </w:r>
      <w:r w:rsidR="00757F71">
        <w:rPr>
          <w:sz w:val="24"/>
          <w:szCs w:val="24"/>
        </w:rPr>
        <w:t>5</w:t>
      </w:r>
      <w:r w:rsidRPr="00B53BE9">
        <w:rPr>
          <w:sz w:val="24"/>
          <w:szCs w:val="24"/>
        </w:rPr>
        <w:t>,</w:t>
      </w:r>
      <w:r w:rsidR="00757F71">
        <w:rPr>
          <w:sz w:val="24"/>
          <w:szCs w:val="24"/>
        </w:rPr>
        <w:t>s</w:t>
      </w:r>
      <w:r w:rsidRPr="00B53BE9">
        <w:rPr>
          <w:sz w:val="24"/>
          <w:szCs w:val="24"/>
        </w:rPr>
        <w:t xml:space="preserve">) </w:t>
      </w:r>
      <w:r w:rsidRPr="00B53BE9">
        <w:rPr>
          <w:sz w:val="24"/>
          <w:szCs w:val="24"/>
        </w:rPr>
        <w:tab/>
      </w:r>
      <w:r w:rsidRPr="00B53BE9">
        <w:rPr>
          <w:sz w:val="24"/>
          <w:szCs w:val="24"/>
        </w:rPr>
        <w:tab/>
      </w:r>
    </w:p>
    <w:p w14:paraId="125CE5E8" w14:textId="62D22BE8" w:rsidR="00B53BE9" w:rsidRPr="00B53BE9" w:rsidRDefault="00B53BE9" w:rsidP="00B53BE9">
      <w:pPr>
        <w:numPr>
          <w:ilvl w:val="0"/>
          <w:numId w:val="39"/>
        </w:numPr>
        <w:rPr>
          <w:sz w:val="24"/>
          <w:szCs w:val="24"/>
        </w:rPr>
      </w:pPr>
      <w:r w:rsidRPr="00B53BE9">
        <w:rPr>
          <w:sz w:val="24"/>
          <w:szCs w:val="24"/>
        </w:rPr>
        <w:t>P</w:t>
      </w:r>
      <w:r w:rsidR="00992F2B">
        <w:rPr>
          <w:sz w:val="24"/>
          <w:szCs w:val="24"/>
        </w:rPr>
        <w:t>20</w:t>
      </w:r>
      <w:r w:rsidR="00B605D0">
        <w:rPr>
          <w:sz w:val="24"/>
          <w:szCs w:val="24"/>
        </w:rPr>
        <w:t xml:space="preserve"> </w:t>
      </w:r>
      <w:r w:rsidR="00992F2B">
        <w:rPr>
          <w:sz w:val="24"/>
          <w:szCs w:val="24"/>
        </w:rPr>
        <w:tab/>
      </w:r>
      <w:r w:rsidR="00992F2B">
        <w:rPr>
          <w:sz w:val="24"/>
          <w:szCs w:val="24"/>
        </w:rPr>
        <w:tab/>
      </w:r>
      <w:r w:rsidR="00B605D0">
        <w:rPr>
          <w:sz w:val="24"/>
          <w:szCs w:val="24"/>
        </w:rPr>
        <w:tab/>
      </w:r>
      <w:r w:rsidR="0040794C">
        <w:rPr>
          <w:sz w:val="24"/>
          <w:szCs w:val="24"/>
        </w:rPr>
        <w:tab/>
      </w:r>
      <w:r w:rsidR="0062644C">
        <w:rPr>
          <w:sz w:val="24"/>
          <w:szCs w:val="24"/>
        </w:rPr>
        <w:t>narrow body of water</w:t>
      </w:r>
      <w:r w:rsidR="00992F2B">
        <w:rPr>
          <w:sz w:val="24"/>
          <w:szCs w:val="24"/>
        </w:rPr>
        <w:t xml:space="preserve"> </w:t>
      </w:r>
      <w:r w:rsidRPr="00B53BE9">
        <w:rPr>
          <w:sz w:val="24"/>
          <w:szCs w:val="24"/>
        </w:rPr>
        <w:t>(</w:t>
      </w:r>
      <w:r w:rsidR="0062644C">
        <w:rPr>
          <w:sz w:val="24"/>
          <w:szCs w:val="24"/>
        </w:rPr>
        <w:t>6</w:t>
      </w:r>
      <w:r w:rsidRPr="00B53BE9">
        <w:rPr>
          <w:sz w:val="24"/>
          <w:szCs w:val="24"/>
        </w:rPr>
        <w:t>,</w:t>
      </w:r>
      <w:r w:rsidR="0062644C">
        <w:rPr>
          <w:sz w:val="24"/>
          <w:szCs w:val="24"/>
        </w:rPr>
        <w:t>c</w:t>
      </w:r>
      <w:r w:rsidRPr="00B53BE9">
        <w:rPr>
          <w:sz w:val="24"/>
          <w:szCs w:val="24"/>
        </w:rPr>
        <w:t>)</w:t>
      </w:r>
      <w:r w:rsidRPr="00B53BE9">
        <w:rPr>
          <w:sz w:val="24"/>
          <w:szCs w:val="24"/>
        </w:rPr>
        <w:tab/>
      </w:r>
      <w:r w:rsidRPr="00B53BE9">
        <w:rPr>
          <w:sz w:val="24"/>
          <w:szCs w:val="24"/>
        </w:rPr>
        <w:tab/>
      </w:r>
      <w:r w:rsidRPr="00B53BE9">
        <w:rPr>
          <w:sz w:val="24"/>
          <w:szCs w:val="24"/>
        </w:rPr>
        <w:tab/>
      </w:r>
    </w:p>
    <w:p w14:paraId="10ECA431" w14:textId="5C0D6C73" w:rsidR="00B53BE9" w:rsidRPr="00B53BE9" w:rsidRDefault="004D413D" w:rsidP="00B53BE9">
      <w:pPr>
        <w:numPr>
          <w:ilvl w:val="0"/>
          <w:numId w:val="39"/>
        </w:numPr>
        <w:rPr>
          <w:sz w:val="24"/>
          <w:szCs w:val="24"/>
        </w:rPr>
      </w:pPr>
      <w:r>
        <w:rPr>
          <w:sz w:val="24"/>
          <w:szCs w:val="24"/>
        </w:rPr>
        <w:t>Backpage</w:t>
      </w:r>
      <w:r w:rsidR="009E6EE5">
        <w:rPr>
          <w:sz w:val="24"/>
          <w:szCs w:val="24"/>
        </w:rPr>
        <w:t xml:space="preserve">      </w:t>
      </w:r>
      <w:r w:rsidR="0040794C">
        <w:rPr>
          <w:sz w:val="24"/>
          <w:szCs w:val="24"/>
        </w:rPr>
        <w:tab/>
      </w:r>
      <w:r>
        <w:rPr>
          <w:sz w:val="24"/>
          <w:szCs w:val="24"/>
        </w:rPr>
        <w:tab/>
        <w:t xml:space="preserve">items in the way to move around or jump over </w:t>
      </w:r>
      <w:r w:rsidR="00B53BE9" w:rsidRPr="00B53BE9">
        <w:rPr>
          <w:sz w:val="24"/>
          <w:szCs w:val="24"/>
        </w:rPr>
        <w:t>(</w:t>
      </w:r>
      <w:r>
        <w:rPr>
          <w:sz w:val="24"/>
          <w:szCs w:val="24"/>
        </w:rPr>
        <w:t>9</w:t>
      </w:r>
      <w:r w:rsidR="00992F2B">
        <w:rPr>
          <w:sz w:val="24"/>
          <w:szCs w:val="24"/>
        </w:rPr>
        <w:t>,</w:t>
      </w:r>
      <w:r>
        <w:rPr>
          <w:sz w:val="24"/>
          <w:szCs w:val="24"/>
        </w:rPr>
        <w:t>o</w:t>
      </w:r>
      <w:r w:rsidR="00B53BE9" w:rsidRPr="00B53BE9">
        <w:rPr>
          <w:sz w:val="24"/>
          <w:szCs w:val="24"/>
        </w:rPr>
        <w:t xml:space="preserve">) </w:t>
      </w:r>
      <w:r w:rsidR="00B53BE9" w:rsidRPr="00B53BE9">
        <w:rPr>
          <w:sz w:val="24"/>
          <w:szCs w:val="24"/>
        </w:rPr>
        <w:tab/>
      </w:r>
    </w:p>
    <w:p w14:paraId="61639409" w14:textId="77777777" w:rsidR="00B53BE9" w:rsidRDefault="00B53BE9" w:rsidP="00B53BE9"/>
    <w:p w14:paraId="44330BDD" w14:textId="77777777" w:rsidR="00B53BE9" w:rsidRPr="00040A00" w:rsidRDefault="00B53BE9" w:rsidP="00B53BE9"/>
    <w:p w14:paraId="755AFB04"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3E5CD193" w14:textId="77777777" w:rsidR="00B53BE9" w:rsidRDefault="00B53BE9" w:rsidP="00B53BE9">
      <w:pPr>
        <w:pStyle w:val="ListParagraph"/>
        <w:spacing w:before="3"/>
        <w:ind w:left="927"/>
        <w:jc w:val="center"/>
        <w:rPr>
          <w:noProof/>
        </w:rPr>
      </w:pPr>
      <w:r>
        <w:rPr>
          <w:noProof/>
        </w:rPr>
        <w:drawing>
          <wp:inline distT="0" distB="0" distL="0" distR="0" wp14:anchorId="09E0B777" wp14:editId="0CEB1984">
            <wp:extent cx="2894330" cy="2190639"/>
            <wp:effectExtent l="0" t="0" r="127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783" cy="2205363"/>
                    </a:xfrm>
                    <a:prstGeom prst="rect">
                      <a:avLst/>
                    </a:prstGeom>
                  </pic:spPr>
                </pic:pic>
              </a:graphicData>
            </a:graphic>
          </wp:inline>
        </w:drawing>
      </w:r>
      <w:r>
        <w:rPr>
          <w:noProof/>
        </w:rPr>
        <w:drawing>
          <wp:inline distT="0" distB="0" distL="0" distR="0" wp14:anchorId="323E82CB" wp14:editId="232C752C">
            <wp:extent cx="2814637" cy="2189480"/>
            <wp:effectExtent l="0" t="0" r="508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139" cy="2215541"/>
                    </a:xfrm>
                    <a:prstGeom prst="rect">
                      <a:avLst/>
                    </a:prstGeom>
                  </pic:spPr>
                </pic:pic>
              </a:graphicData>
            </a:graphic>
          </wp:inline>
        </w:drawing>
      </w:r>
    </w:p>
    <w:p w14:paraId="55205F07" w14:textId="2FEB5D7F" w:rsidR="00637B48" w:rsidRDefault="00637B48" w:rsidP="0050681F">
      <w:pPr>
        <w:pStyle w:val="ListParagraph"/>
        <w:spacing w:before="3"/>
        <w:ind w:left="927"/>
        <w:rPr>
          <w:noProof/>
        </w:rPr>
      </w:pPr>
    </w:p>
    <w:p w14:paraId="736EA19B" w14:textId="763ABAA8" w:rsidR="00B53BE9" w:rsidRDefault="00B53BE9" w:rsidP="0050681F">
      <w:pPr>
        <w:pStyle w:val="ListParagraph"/>
        <w:spacing w:before="3"/>
        <w:ind w:left="927"/>
        <w:rPr>
          <w:noProof/>
        </w:rPr>
      </w:pPr>
    </w:p>
    <w:p w14:paraId="4617A8E8" w14:textId="14B79916" w:rsidR="00B53BE9" w:rsidRDefault="00B53BE9" w:rsidP="0050681F">
      <w:pPr>
        <w:pStyle w:val="ListParagraph"/>
        <w:spacing w:before="3"/>
        <w:ind w:left="927"/>
        <w:rPr>
          <w:noProof/>
        </w:rPr>
      </w:pPr>
    </w:p>
    <w:p w14:paraId="62789B6F" w14:textId="47EFE53D" w:rsidR="00B53BE9" w:rsidRDefault="00B53BE9" w:rsidP="0050681F">
      <w:pPr>
        <w:pStyle w:val="ListParagraph"/>
        <w:spacing w:before="3"/>
        <w:ind w:left="927"/>
        <w:rPr>
          <w:noProof/>
        </w:rPr>
      </w:pPr>
    </w:p>
    <w:p w14:paraId="593A2EEC" w14:textId="282704CE" w:rsidR="00B53BE9" w:rsidRDefault="00B53BE9" w:rsidP="0050681F">
      <w:pPr>
        <w:pStyle w:val="ListParagraph"/>
        <w:spacing w:before="3"/>
        <w:ind w:left="927"/>
        <w:rPr>
          <w:noProof/>
        </w:rPr>
      </w:pPr>
    </w:p>
    <w:p w14:paraId="7BF009FB" w14:textId="42BBD666" w:rsidR="00B53BE9" w:rsidRDefault="00B53BE9" w:rsidP="0050681F">
      <w:pPr>
        <w:pStyle w:val="ListParagraph"/>
        <w:spacing w:before="3"/>
        <w:ind w:left="927"/>
        <w:rPr>
          <w:noProof/>
        </w:rPr>
      </w:pPr>
    </w:p>
    <w:p w14:paraId="3B1CD668" w14:textId="77777777" w:rsidR="00B53BE9" w:rsidRDefault="00B53BE9" w:rsidP="0050681F">
      <w:pPr>
        <w:pStyle w:val="ListParagraph"/>
        <w:spacing w:before="3"/>
        <w:ind w:left="927"/>
        <w:rPr>
          <w:noProof/>
        </w:rPr>
      </w:pPr>
    </w:p>
    <w:p w14:paraId="067C4E0F" w14:textId="676126CA"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69CB3990" w14:textId="77777777" w:rsidR="0050681F" w:rsidRPr="007F0EF0" w:rsidRDefault="0050681F" w:rsidP="0050681F">
      <w:pPr>
        <w:rPr>
          <w:b/>
          <w:bCs/>
          <w:sz w:val="40"/>
          <w:szCs w:val="40"/>
          <w:u w:val="single"/>
        </w:rPr>
      </w:pPr>
    </w:p>
    <w:p w14:paraId="5C5A14F8" w14:textId="77777777" w:rsidR="00B53BE9" w:rsidRDefault="00B53BE9" w:rsidP="00B53BE9">
      <w:pPr>
        <w:jc w:val="center"/>
        <w:rPr>
          <w:b/>
          <w:bCs/>
          <w:sz w:val="48"/>
          <w:szCs w:val="48"/>
        </w:rPr>
      </w:pPr>
      <w:r w:rsidRPr="0024281F">
        <w:rPr>
          <w:b/>
          <w:bCs/>
          <w:sz w:val="48"/>
          <w:szCs w:val="48"/>
        </w:rPr>
        <w:t>Word Workout</w:t>
      </w:r>
    </w:p>
    <w:p w14:paraId="06E348FC" w14:textId="77777777" w:rsidR="00B53BE9" w:rsidRPr="00B53BE9" w:rsidRDefault="00B53BE9" w:rsidP="00B53BE9">
      <w:pPr>
        <w:jc w:val="center"/>
        <w:rPr>
          <w:b/>
          <w:bCs/>
          <w:sz w:val="24"/>
          <w:szCs w:val="24"/>
        </w:rPr>
      </w:pPr>
      <w:r w:rsidRPr="00B53BE9">
        <w:rPr>
          <w:b/>
          <w:bCs/>
          <w:sz w:val="24"/>
          <w:szCs w:val="24"/>
        </w:rPr>
        <w:t xml:space="preserve">We give you the meaning, you find us the word. </w:t>
      </w:r>
    </w:p>
    <w:p w14:paraId="5873ABAF" w14:textId="77777777" w:rsidR="00B53BE9" w:rsidRPr="00B53BE9" w:rsidRDefault="00B53BE9" w:rsidP="00B53BE9">
      <w:pPr>
        <w:rPr>
          <w:sz w:val="24"/>
          <w:szCs w:val="24"/>
        </w:rPr>
      </w:pPr>
      <w:r w:rsidRPr="00B53BE9">
        <w:rPr>
          <w:sz w:val="24"/>
          <w:szCs w:val="24"/>
        </w:rPr>
        <w:t>Find the page, article or paragraph in News Flash and find the words to match the meanings given below. The number of letters and the starting letter of the solution are in brackets after each clue.</w:t>
      </w:r>
    </w:p>
    <w:p w14:paraId="688E44FE" w14:textId="77777777" w:rsidR="00B53BE9" w:rsidRPr="00B53BE9" w:rsidRDefault="00B53BE9" w:rsidP="00B53BE9">
      <w:pPr>
        <w:rPr>
          <w:sz w:val="24"/>
          <w:szCs w:val="24"/>
        </w:rPr>
      </w:pPr>
    </w:p>
    <w:p w14:paraId="34F9BE1C" w14:textId="77777777" w:rsidR="00B53BE9" w:rsidRPr="00B53BE9" w:rsidRDefault="00B53BE9" w:rsidP="00B53BE9">
      <w:pPr>
        <w:ind w:left="720"/>
        <w:rPr>
          <w:b/>
          <w:sz w:val="24"/>
          <w:szCs w:val="24"/>
        </w:rPr>
      </w:pPr>
      <w:r w:rsidRPr="00B53BE9">
        <w:rPr>
          <w:b/>
          <w:sz w:val="24"/>
          <w:szCs w:val="24"/>
        </w:rPr>
        <w:t xml:space="preserve">         LOCATION, Article/Paragraph</w:t>
      </w:r>
      <w:r w:rsidRPr="00B53BE9">
        <w:rPr>
          <w:sz w:val="24"/>
          <w:szCs w:val="24"/>
        </w:rPr>
        <w:t xml:space="preserve">          </w:t>
      </w:r>
      <w:r w:rsidRPr="00B53BE9">
        <w:rPr>
          <w:b/>
          <w:sz w:val="24"/>
          <w:szCs w:val="24"/>
        </w:rPr>
        <w:t>CLUE (number of letters, first letter)</w:t>
      </w:r>
      <w:r w:rsidRPr="00B53BE9">
        <w:rPr>
          <w:sz w:val="24"/>
          <w:szCs w:val="24"/>
        </w:rPr>
        <w:t xml:space="preserve">                             </w:t>
      </w:r>
    </w:p>
    <w:p w14:paraId="6BFEF8FC" w14:textId="0FE8E2C5" w:rsidR="00B53BE9" w:rsidRPr="00B53BE9" w:rsidRDefault="00B53BE9" w:rsidP="00B53BE9">
      <w:pPr>
        <w:numPr>
          <w:ilvl w:val="0"/>
          <w:numId w:val="40"/>
        </w:numPr>
        <w:rPr>
          <w:sz w:val="24"/>
          <w:szCs w:val="24"/>
        </w:rPr>
      </w:pPr>
      <w:r w:rsidRPr="00B53BE9">
        <w:rPr>
          <w:sz w:val="24"/>
          <w:szCs w:val="24"/>
        </w:rPr>
        <w:t>P</w:t>
      </w:r>
      <w:r w:rsidR="00B93622">
        <w:rPr>
          <w:sz w:val="24"/>
          <w:szCs w:val="24"/>
        </w:rPr>
        <w:t xml:space="preserve">4 Christmas Trees Sales </w:t>
      </w:r>
      <w:r w:rsidR="00CD04BC">
        <w:rPr>
          <w:sz w:val="24"/>
          <w:szCs w:val="24"/>
        </w:rPr>
        <w:tab/>
      </w:r>
      <w:r w:rsidR="00170DDE">
        <w:rPr>
          <w:sz w:val="24"/>
          <w:szCs w:val="24"/>
        </w:rPr>
        <w:t xml:space="preserve">   </w:t>
      </w:r>
      <w:r w:rsidR="00C7595C">
        <w:rPr>
          <w:sz w:val="24"/>
          <w:szCs w:val="24"/>
        </w:rPr>
        <w:t>sold and sent to other countries</w:t>
      </w:r>
      <w:r w:rsidR="00CD04BC">
        <w:rPr>
          <w:sz w:val="24"/>
          <w:szCs w:val="24"/>
        </w:rPr>
        <w:t xml:space="preserve"> </w:t>
      </w:r>
      <w:r w:rsidRPr="00B53BE9">
        <w:rPr>
          <w:sz w:val="24"/>
          <w:szCs w:val="24"/>
        </w:rPr>
        <w:t>(</w:t>
      </w:r>
      <w:r w:rsidR="00C7595C">
        <w:rPr>
          <w:sz w:val="24"/>
          <w:szCs w:val="24"/>
        </w:rPr>
        <w:t>8</w:t>
      </w:r>
      <w:r w:rsidRPr="00B53BE9">
        <w:rPr>
          <w:sz w:val="24"/>
          <w:szCs w:val="24"/>
        </w:rPr>
        <w:t>,</w:t>
      </w:r>
      <w:r w:rsidR="00C7595C">
        <w:rPr>
          <w:sz w:val="24"/>
          <w:szCs w:val="24"/>
        </w:rPr>
        <w:t>e</w:t>
      </w:r>
      <w:r w:rsidRPr="00B53BE9">
        <w:rPr>
          <w:sz w:val="24"/>
          <w:szCs w:val="24"/>
        </w:rPr>
        <w:t>)</w:t>
      </w:r>
      <w:r w:rsidRPr="00B53BE9">
        <w:rPr>
          <w:sz w:val="24"/>
          <w:szCs w:val="24"/>
        </w:rPr>
        <w:tab/>
      </w:r>
      <w:r w:rsidRPr="00B53BE9">
        <w:rPr>
          <w:sz w:val="24"/>
          <w:szCs w:val="24"/>
        </w:rPr>
        <w:tab/>
      </w:r>
    </w:p>
    <w:p w14:paraId="2FA2B9F5" w14:textId="44ABB9E6" w:rsidR="00B53BE9" w:rsidRPr="00B53BE9" w:rsidRDefault="00B53BE9" w:rsidP="00B53BE9">
      <w:pPr>
        <w:numPr>
          <w:ilvl w:val="0"/>
          <w:numId w:val="40"/>
        </w:numPr>
        <w:rPr>
          <w:sz w:val="24"/>
          <w:szCs w:val="24"/>
        </w:rPr>
      </w:pPr>
      <w:r w:rsidRPr="00B53BE9">
        <w:rPr>
          <w:sz w:val="24"/>
          <w:szCs w:val="24"/>
        </w:rPr>
        <w:t>P</w:t>
      </w:r>
      <w:r w:rsidR="00170DDE">
        <w:rPr>
          <w:sz w:val="24"/>
          <w:szCs w:val="24"/>
        </w:rPr>
        <w:t xml:space="preserve">5 </w:t>
      </w:r>
      <w:r w:rsidR="00C7595C">
        <w:rPr>
          <w:sz w:val="24"/>
          <w:szCs w:val="24"/>
        </w:rPr>
        <w:t>Extremely Cool Cars</w:t>
      </w:r>
      <w:r w:rsidR="00602FA6">
        <w:rPr>
          <w:sz w:val="24"/>
          <w:szCs w:val="24"/>
        </w:rPr>
        <w:tab/>
      </w:r>
      <w:r w:rsidR="00F641C4">
        <w:rPr>
          <w:sz w:val="24"/>
          <w:szCs w:val="24"/>
        </w:rPr>
        <w:t xml:space="preserve">  </w:t>
      </w:r>
      <w:r w:rsidR="00C7595C">
        <w:rPr>
          <w:sz w:val="24"/>
          <w:szCs w:val="24"/>
        </w:rPr>
        <w:t xml:space="preserve"> broken or no longer able to be used</w:t>
      </w:r>
      <w:r w:rsidR="00170DDE">
        <w:rPr>
          <w:sz w:val="24"/>
          <w:szCs w:val="24"/>
        </w:rPr>
        <w:t xml:space="preserve"> </w:t>
      </w:r>
      <w:r w:rsidRPr="00B53BE9">
        <w:rPr>
          <w:sz w:val="24"/>
          <w:szCs w:val="24"/>
        </w:rPr>
        <w:t>(</w:t>
      </w:r>
      <w:r w:rsidR="00C7595C">
        <w:rPr>
          <w:sz w:val="24"/>
          <w:szCs w:val="24"/>
        </w:rPr>
        <w:t>7</w:t>
      </w:r>
      <w:r w:rsidRPr="00B53BE9">
        <w:rPr>
          <w:sz w:val="24"/>
          <w:szCs w:val="24"/>
        </w:rPr>
        <w:t>,</w:t>
      </w:r>
      <w:r w:rsidR="00C7595C">
        <w:rPr>
          <w:sz w:val="24"/>
          <w:szCs w:val="24"/>
        </w:rPr>
        <w:t>d</w:t>
      </w:r>
      <w:r w:rsidRPr="00B53BE9">
        <w:rPr>
          <w:sz w:val="24"/>
          <w:szCs w:val="24"/>
        </w:rPr>
        <w:t>)</w:t>
      </w:r>
      <w:r w:rsidRPr="00B53BE9">
        <w:rPr>
          <w:sz w:val="24"/>
          <w:szCs w:val="24"/>
        </w:rPr>
        <w:tab/>
      </w:r>
      <w:r w:rsidRPr="00B53BE9">
        <w:rPr>
          <w:sz w:val="24"/>
          <w:szCs w:val="24"/>
        </w:rPr>
        <w:tab/>
      </w:r>
    </w:p>
    <w:p w14:paraId="10C4C0C0" w14:textId="0890AC70" w:rsidR="00B53BE9" w:rsidRPr="00B53BE9" w:rsidRDefault="00B53BE9" w:rsidP="00B53BE9">
      <w:pPr>
        <w:numPr>
          <w:ilvl w:val="0"/>
          <w:numId w:val="40"/>
        </w:numPr>
        <w:rPr>
          <w:sz w:val="24"/>
          <w:szCs w:val="24"/>
        </w:rPr>
      </w:pPr>
      <w:r w:rsidRPr="00B53BE9">
        <w:rPr>
          <w:sz w:val="24"/>
          <w:szCs w:val="24"/>
        </w:rPr>
        <w:t>P</w:t>
      </w:r>
      <w:r w:rsidR="00E20306">
        <w:rPr>
          <w:sz w:val="24"/>
          <w:szCs w:val="24"/>
        </w:rPr>
        <w:t xml:space="preserve">8 </w:t>
      </w:r>
      <w:r w:rsidR="005626E4">
        <w:rPr>
          <w:sz w:val="24"/>
          <w:szCs w:val="24"/>
        </w:rPr>
        <w:t xml:space="preserve">…not visible </w:t>
      </w:r>
      <w:r w:rsidR="00E20306">
        <w:rPr>
          <w:sz w:val="24"/>
          <w:szCs w:val="24"/>
        </w:rPr>
        <w:tab/>
      </w:r>
      <w:r w:rsidR="00602FA6">
        <w:rPr>
          <w:sz w:val="24"/>
          <w:szCs w:val="24"/>
        </w:rPr>
        <w:tab/>
        <w:t xml:space="preserve"> </w:t>
      </w:r>
      <w:r w:rsidR="005626E4">
        <w:rPr>
          <w:sz w:val="24"/>
          <w:szCs w:val="24"/>
        </w:rPr>
        <w:t xml:space="preserve">  make fun of</w:t>
      </w:r>
      <w:r w:rsidR="00E20306">
        <w:rPr>
          <w:sz w:val="24"/>
          <w:szCs w:val="24"/>
        </w:rPr>
        <w:t xml:space="preserve"> </w:t>
      </w:r>
      <w:r w:rsidRPr="00B53BE9">
        <w:rPr>
          <w:sz w:val="24"/>
          <w:szCs w:val="24"/>
        </w:rPr>
        <w:t>(</w:t>
      </w:r>
      <w:r w:rsidR="005626E4">
        <w:rPr>
          <w:sz w:val="24"/>
          <w:szCs w:val="24"/>
        </w:rPr>
        <w:t>4</w:t>
      </w:r>
      <w:r w:rsidR="00F641C4">
        <w:rPr>
          <w:sz w:val="24"/>
          <w:szCs w:val="24"/>
        </w:rPr>
        <w:t>,</w:t>
      </w:r>
      <w:r w:rsidR="005626E4">
        <w:rPr>
          <w:sz w:val="24"/>
          <w:szCs w:val="24"/>
        </w:rPr>
        <w:t>m</w:t>
      </w:r>
      <w:r w:rsidRPr="00B53BE9">
        <w:rPr>
          <w:sz w:val="24"/>
          <w:szCs w:val="24"/>
        </w:rPr>
        <w:t>)</w:t>
      </w:r>
      <w:r w:rsidRPr="00B53BE9">
        <w:rPr>
          <w:sz w:val="24"/>
          <w:szCs w:val="24"/>
        </w:rPr>
        <w:tab/>
      </w:r>
      <w:r w:rsidRPr="00B53BE9">
        <w:rPr>
          <w:sz w:val="24"/>
          <w:szCs w:val="24"/>
        </w:rPr>
        <w:tab/>
      </w:r>
    </w:p>
    <w:p w14:paraId="672349EF" w14:textId="05564118" w:rsidR="00B53BE9" w:rsidRPr="002E12EF" w:rsidRDefault="00B53BE9" w:rsidP="002E12EF">
      <w:pPr>
        <w:numPr>
          <w:ilvl w:val="0"/>
          <w:numId w:val="40"/>
        </w:numPr>
        <w:rPr>
          <w:sz w:val="24"/>
          <w:szCs w:val="24"/>
        </w:rPr>
      </w:pPr>
      <w:r w:rsidRPr="00B53BE9">
        <w:rPr>
          <w:sz w:val="24"/>
          <w:szCs w:val="24"/>
        </w:rPr>
        <w:t>P</w:t>
      </w:r>
      <w:r w:rsidR="005E53D8">
        <w:rPr>
          <w:sz w:val="24"/>
          <w:szCs w:val="24"/>
        </w:rPr>
        <w:t>1</w:t>
      </w:r>
      <w:r w:rsidR="005626E4">
        <w:rPr>
          <w:sz w:val="24"/>
          <w:szCs w:val="24"/>
        </w:rPr>
        <w:t>2</w:t>
      </w:r>
      <w:r w:rsidR="005E53D8">
        <w:rPr>
          <w:sz w:val="24"/>
          <w:szCs w:val="24"/>
        </w:rPr>
        <w:t xml:space="preserve"> Point </w:t>
      </w:r>
      <w:r w:rsidR="00E20306">
        <w:rPr>
          <w:sz w:val="24"/>
          <w:szCs w:val="24"/>
        </w:rPr>
        <w:t>2</w:t>
      </w:r>
      <w:r w:rsidR="005E53D8">
        <w:rPr>
          <w:sz w:val="24"/>
          <w:szCs w:val="24"/>
        </w:rPr>
        <w:t xml:space="preserve"> </w:t>
      </w:r>
      <w:r w:rsidR="005E53D8">
        <w:rPr>
          <w:sz w:val="24"/>
          <w:szCs w:val="24"/>
        </w:rPr>
        <w:tab/>
      </w:r>
      <w:r w:rsidR="005E53D8">
        <w:rPr>
          <w:sz w:val="24"/>
          <w:szCs w:val="24"/>
        </w:rPr>
        <w:tab/>
      </w:r>
      <w:r w:rsidR="005E53D8">
        <w:rPr>
          <w:sz w:val="24"/>
          <w:szCs w:val="24"/>
        </w:rPr>
        <w:tab/>
      </w:r>
      <w:r w:rsidR="00F641C4">
        <w:rPr>
          <w:sz w:val="24"/>
          <w:szCs w:val="24"/>
        </w:rPr>
        <w:t xml:space="preserve"> </w:t>
      </w:r>
      <w:r w:rsidR="005626E4">
        <w:rPr>
          <w:sz w:val="24"/>
          <w:szCs w:val="24"/>
        </w:rPr>
        <w:t xml:space="preserve">feel or show great joy or delight </w:t>
      </w:r>
      <w:r w:rsidRPr="002E12EF">
        <w:rPr>
          <w:sz w:val="24"/>
          <w:szCs w:val="24"/>
        </w:rPr>
        <w:t>(</w:t>
      </w:r>
      <w:r w:rsidR="00E20306">
        <w:rPr>
          <w:sz w:val="24"/>
          <w:szCs w:val="24"/>
        </w:rPr>
        <w:t>6</w:t>
      </w:r>
      <w:r w:rsidR="002E12EF" w:rsidRPr="002E12EF">
        <w:rPr>
          <w:sz w:val="24"/>
          <w:szCs w:val="24"/>
        </w:rPr>
        <w:t>,</w:t>
      </w:r>
      <w:r w:rsidR="00E20306">
        <w:rPr>
          <w:sz w:val="24"/>
          <w:szCs w:val="24"/>
        </w:rPr>
        <w:t>r</w:t>
      </w:r>
      <w:r w:rsidRPr="002E12EF">
        <w:rPr>
          <w:sz w:val="24"/>
          <w:szCs w:val="24"/>
        </w:rPr>
        <w:t>)</w:t>
      </w:r>
      <w:r w:rsidRPr="002E12EF">
        <w:rPr>
          <w:sz w:val="24"/>
          <w:szCs w:val="24"/>
        </w:rPr>
        <w:tab/>
      </w:r>
    </w:p>
    <w:p w14:paraId="4FD83AE7" w14:textId="4FB131E4" w:rsidR="00B53BE9" w:rsidRPr="00B53BE9" w:rsidRDefault="00B53BE9" w:rsidP="00B53BE9">
      <w:pPr>
        <w:numPr>
          <w:ilvl w:val="0"/>
          <w:numId w:val="40"/>
        </w:numPr>
        <w:rPr>
          <w:sz w:val="24"/>
          <w:szCs w:val="24"/>
        </w:rPr>
      </w:pPr>
      <w:r w:rsidRPr="00B53BE9">
        <w:rPr>
          <w:sz w:val="24"/>
          <w:szCs w:val="24"/>
        </w:rPr>
        <w:t>P</w:t>
      </w:r>
      <w:r w:rsidR="002E12EF">
        <w:rPr>
          <w:sz w:val="24"/>
          <w:szCs w:val="24"/>
        </w:rPr>
        <w:t>1</w:t>
      </w:r>
      <w:r w:rsidR="00394696">
        <w:rPr>
          <w:sz w:val="24"/>
          <w:szCs w:val="24"/>
        </w:rPr>
        <w:t xml:space="preserve">8 Point 9 </w:t>
      </w:r>
      <w:r w:rsidRPr="00B53BE9">
        <w:rPr>
          <w:sz w:val="24"/>
          <w:szCs w:val="24"/>
        </w:rPr>
        <w:tab/>
      </w:r>
      <w:r w:rsidR="00F641C4">
        <w:rPr>
          <w:sz w:val="24"/>
          <w:szCs w:val="24"/>
        </w:rPr>
        <w:t xml:space="preserve"> </w:t>
      </w:r>
      <w:r w:rsidR="00B605D0">
        <w:rPr>
          <w:sz w:val="24"/>
          <w:szCs w:val="24"/>
        </w:rPr>
        <w:tab/>
      </w:r>
      <w:r w:rsidR="00394696">
        <w:rPr>
          <w:sz w:val="24"/>
          <w:szCs w:val="24"/>
        </w:rPr>
        <w:tab/>
        <w:t>to move in a smooth manner, without effort</w:t>
      </w:r>
      <w:r w:rsidR="00B605D0">
        <w:rPr>
          <w:sz w:val="24"/>
          <w:szCs w:val="24"/>
        </w:rPr>
        <w:t xml:space="preserve"> </w:t>
      </w:r>
      <w:r w:rsidRPr="00B53BE9">
        <w:rPr>
          <w:sz w:val="24"/>
          <w:szCs w:val="24"/>
        </w:rPr>
        <w:t>(</w:t>
      </w:r>
      <w:r w:rsidR="00394696">
        <w:rPr>
          <w:sz w:val="24"/>
          <w:szCs w:val="24"/>
        </w:rPr>
        <w:t>7</w:t>
      </w:r>
      <w:r w:rsidRPr="00B53BE9">
        <w:rPr>
          <w:sz w:val="24"/>
          <w:szCs w:val="24"/>
        </w:rPr>
        <w:t>,</w:t>
      </w:r>
      <w:r w:rsidR="00394696">
        <w:rPr>
          <w:sz w:val="24"/>
          <w:szCs w:val="24"/>
        </w:rPr>
        <w:t xml:space="preserve">g </w:t>
      </w:r>
      <w:r w:rsidRPr="00B53BE9">
        <w:rPr>
          <w:sz w:val="24"/>
          <w:szCs w:val="24"/>
        </w:rPr>
        <w:t>)</w:t>
      </w:r>
      <w:r w:rsidRPr="00B53BE9">
        <w:rPr>
          <w:sz w:val="24"/>
          <w:szCs w:val="24"/>
        </w:rPr>
        <w:tab/>
      </w:r>
    </w:p>
    <w:p w14:paraId="35588B08" w14:textId="2106C65E" w:rsidR="00B53BE9" w:rsidRPr="00B53BE9" w:rsidRDefault="00B53BE9" w:rsidP="00B53BE9">
      <w:pPr>
        <w:numPr>
          <w:ilvl w:val="0"/>
          <w:numId w:val="40"/>
        </w:numPr>
        <w:rPr>
          <w:sz w:val="24"/>
          <w:szCs w:val="24"/>
        </w:rPr>
      </w:pPr>
      <w:r w:rsidRPr="00B53BE9">
        <w:rPr>
          <w:sz w:val="24"/>
          <w:szCs w:val="24"/>
        </w:rPr>
        <w:t>P1</w:t>
      </w:r>
      <w:r w:rsidR="00992F2B">
        <w:rPr>
          <w:sz w:val="24"/>
          <w:szCs w:val="24"/>
        </w:rPr>
        <w:t>9</w:t>
      </w:r>
      <w:r w:rsidR="00B605D0">
        <w:rPr>
          <w:sz w:val="24"/>
          <w:szCs w:val="24"/>
        </w:rPr>
        <w:t xml:space="preserve"> Point </w:t>
      </w:r>
      <w:r w:rsidR="00394696">
        <w:rPr>
          <w:sz w:val="24"/>
          <w:szCs w:val="24"/>
        </w:rPr>
        <w:t>1</w:t>
      </w:r>
      <w:r w:rsidR="002E12EF">
        <w:rPr>
          <w:sz w:val="24"/>
          <w:szCs w:val="24"/>
        </w:rPr>
        <w:t xml:space="preserve"> </w:t>
      </w:r>
      <w:r w:rsidRPr="00B53BE9">
        <w:rPr>
          <w:sz w:val="24"/>
          <w:szCs w:val="24"/>
        </w:rPr>
        <w:tab/>
      </w:r>
      <w:r w:rsidRPr="00B53BE9">
        <w:rPr>
          <w:sz w:val="24"/>
          <w:szCs w:val="24"/>
        </w:rPr>
        <w:tab/>
      </w:r>
      <w:r w:rsidR="00B605D0">
        <w:rPr>
          <w:sz w:val="24"/>
          <w:szCs w:val="24"/>
        </w:rPr>
        <w:tab/>
      </w:r>
      <w:r w:rsidR="00394696">
        <w:rPr>
          <w:sz w:val="24"/>
          <w:szCs w:val="24"/>
        </w:rPr>
        <w:t>a plan of action</w:t>
      </w:r>
      <w:r w:rsidR="00992F2B">
        <w:rPr>
          <w:sz w:val="24"/>
          <w:szCs w:val="24"/>
        </w:rPr>
        <w:t xml:space="preserve"> </w:t>
      </w:r>
      <w:r w:rsidRPr="00B53BE9">
        <w:rPr>
          <w:sz w:val="24"/>
          <w:szCs w:val="24"/>
        </w:rPr>
        <w:t>(</w:t>
      </w:r>
      <w:r w:rsidR="00992F2B">
        <w:rPr>
          <w:sz w:val="24"/>
          <w:szCs w:val="24"/>
        </w:rPr>
        <w:t>8</w:t>
      </w:r>
      <w:r w:rsidRPr="00B53BE9">
        <w:rPr>
          <w:sz w:val="24"/>
          <w:szCs w:val="24"/>
        </w:rPr>
        <w:t>,</w:t>
      </w:r>
      <w:r w:rsidR="00394696">
        <w:rPr>
          <w:sz w:val="24"/>
          <w:szCs w:val="24"/>
        </w:rPr>
        <w:t>s</w:t>
      </w:r>
      <w:r w:rsidRPr="00B53BE9">
        <w:rPr>
          <w:sz w:val="24"/>
          <w:szCs w:val="24"/>
        </w:rPr>
        <w:t xml:space="preserve">) </w:t>
      </w:r>
      <w:r w:rsidRPr="00B53BE9">
        <w:rPr>
          <w:sz w:val="24"/>
          <w:szCs w:val="24"/>
        </w:rPr>
        <w:tab/>
      </w:r>
      <w:r w:rsidRPr="00B53BE9">
        <w:rPr>
          <w:sz w:val="24"/>
          <w:szCs w:val="24"/>
        </w:rPr>
        <w:tab/>
      </w:r>
      <w:r w:rsidRPr="00B53BE9">
        <w:rPr>
          <w:sz w:val="24"/>
          <w:szCs w:val="24"/>
        </w:rPr>
        <w:tab/>
      </w:r>
    </w:p>
    <w:p w14:paraId="20DA86F4" w14:textId="6DEF5CAF" w:rsidR="00B53BE9" w:rsidRPr="00B53BE9" w:rsidRDefault="00B53BE9" w:rsidP="00B53BE9">
      <w:pPr>
        <w:numPr>
          <w:ilvl w:val="0"/>
          <w:numId w:val="40"/>
        </w:numPr>
        <w:rPr>
          <w:sz w:val="24"/>
          <w:szCs w:val="24"/>
        </w:rPr>
      </w:pPr>
      <w:r w:rsidRPr="00B53BE9">
        <w:rPr>
          <w:sz w:val="24"/>
          <w:szCs w:val="24"/>
        </w:rPr>
        <w:t>P</w:t>
      </w:r>
      <w:r w:rsidR="00992F2B">
        <w:rPr>
          <w:sz w:val="24"/>
          <w:szCs w:val="24"/>
        </w:rPr>
        <w:t>2</w:t>
      </w:r>
      <w:r w:rsidR="0062644C">
        <w:rPr>
          <w:sz w:val="24"/>
          <w:szCs w:val="24"/>
        </w:rPr>
        <w:t>1 Madden</w:t>
      </w:r>
      <w:r w:rsidR="00B605D0">
        <w:rPr>
          <w:sz w:val="24"/>
          <w:szCs w:val="24"/>
        </w:rPr>
        <w:tab/>
      </w:r>
      <w:r w:rsidR="00B605D0">
        <w:rPr>
          <w:sz w:val="24"/>
          <w:szCs w:val="24"/>
        </w:rPr>
        <w:tab/>
      </w:r>
      <w:r w:rsidR="00992F2B">
        <w:rPr>
          <w:sz w:val="24"/>
          <w:szCs w:val="24"/>
        </w:rPr>
        <w:t>a</w:t>
      </w:r>
      <w:r w:rsidR="004853F0">
        <w:rPr>
          <w:sz w:val="24"/>
          <w:szCs w:val="24"/>
        </w:rPr>
        <w:t>n educated guess about what may happen</w:t>
      </w:r>
      <w:r w:rsidR="00992F2B">
        <w:rPr>
          <w:sz w:val="24"/>
          <w:szCs w:val="24"/>
        </w:rPr>
        <w:t xml:space="preserve"> </w:t>
      </w:r>
      <w:r w:rsidRPr="00B53BE9">
        <w:rPr>
          <w:sz w:val="24"/>
          <w:szCs w:val="24"/>
        </w:rPr>
        <w:t>(</w:t>
      </w:r>
      <w:r w:rsidR="00B605D0">
        <w:rPr>
          <w:sz w:val="24"/>
          <w:szCs w:val="24"/>
        </w:rPr>
        <w:t>7</w:t>
      </w:r>
      <w:r w:rsidRPr="00B53BE9">
        <w:rPr>
          <w:sz w:val="24"/>
          <w:szCs w:val="24"/>
        </w:rPr>
        <w:t>,</w:t>
      </w:r>
      <w:r w:rsidR="00992F2B">
        <w:rPr>
          <w:sz w:val="24"/>
          <w:szCs w:val="24"/>
        </w:rPr>
        <w:t>p</w:t>
      </w:r>
      <w:r w:rsidRPr="00B53BE9">
        <w:rPr>
          <w:sz w:val="24"/>
          <w:szCs w:val="24"/>
        </w:rPr>
        <w:t>)</w:t>
      </w:r>
      <w:r w:rsidRPr="00B53BE9">
        <w:rPr>
          <w:sz w:val="24"/>
          <w:szCs w:val="24"/>
        </w:rPr>
        <w:tab/>
      </w:r>
    </w:p>
    <w:p w14:paraId="7A77F855" w14:textId="73EB0B9E" w:rsidR="00B53BE9" w:rsidRPr="00B53BE9" w:rsidRDefault="004853F0" w:rsidP="00B53BE9">
      <w:pPr>
        <w:numPr>
          <w:ilvl w:val="0"/>
          <w:numId w:val="40"/>
        </w:numPr>
        <w:rPr>
          <w:sz w:val="24"/>
          <w:szCs w:val="24"/>
        </w:rPr>
      </w:pPr>
      <w:r>
        <w:rPr>
          <w:sz w:val="24"/>
          <w:szCs w:val="24"/>
        </w:rPr>
        <w:t>Backpage</w:t>
      </w:r>
      <w:r w:rsidR="00992F2B">
        <w:rPr>
          <w:sz w:val="24"/>
          <w:szCs w:val="24"/>
        </w:rPr>
        <w:t xml:space="preserve"> </w:t>
      </w:r>
      <w:r w:rsidR="00992F2B">
        <w:rPr>
          <w:sz w:val="24"/>
          <w:szCs w:val="24"/>
        </w:rPr>
        <w:tab/>
      </w:r>
      <w:r>
        <w:rPr>
          <w:sz w:val="24"/>
          <w:szCs w:val="24"/>
        </w:rPr>
        <w:tab/>
      </w:r>
      <w:r>
        <w:rPr>
          <w:sz w:val="24"/>
          <w:szCs w:val="24"/>
        </w:rPr>
        <w:tab/>
        <w:t xml:space="preserve">to start from </w:t>
      </w:r>
      <w:r w:rsidR="00B53BE9" w:rsidRPr="00B53BE9">
        <w:rPr>
          <w:sz w:val="24"/>
          <w:szCs w:val="24"/>
        </w:rPr>
        <w:t>(</w:t>
      </w:r>
      <w:r w:rsidR="004D413D">
        <w:rPr>
          <w:sz w:val="24"/>
          <w:szCs w:val="24"/>
        </w:rPr>
        <w:t>10</w:t>
      </w:r>
      <w:r w:rsidR="00B53BE9" w:rsidRPr="00B53BE9">
        <w:rPr>
          <w:sz w:val="24"/>
          <w:szCs w:val="24"/>
        </w:rPr>
        <w:t>,</w:t>
      </w:r>
      <w:r w:rsidR="004D413D">
        <w:rPr>
          <w:sz w:val="24"/>
          <w:szCs w:val="24"/>
        </w:rPr>
        <w:t>o</w:t>
      </w:r>
      <w:r w:rsidR="00B53BE9" w:rsidRPr="00B53BE9">
        <w:rPr>
          <w:sz w:val="24"/>
          <w:szCs w:val="24"/>
        </w:rPr>
        <w:t xml:space="preserve">) </w:t>
      </w:r>
      <w:r w:rsidR="00B53BE9" w:rsidRPr="00B53BE9">
        <w:rPr>
          <w:sz w:val="24"/>
          <w:szCs w:val="24"/>
        </w:rPr>
        <w:tab/>
      </w:r>
    </w:p>
    <w:p w14:paraId="677ECFD6" w14:textId="77777777" w:rsidR="00B53BE9" w:rsidRDefault="00B53BE9" w:rsidP="00B53BE9"/>
    <w:p w14:paraId="06F8216F" w14:textId="77777777" w:rsidR="00B53BE9" w:rsidRPr="00040A00" w:rsidRDefault="00B53BE9" w:rsidP="00B53BE9"/>
    <w:p w14:paraId="782746E2" w14:textId="77777777" w:rsidR="00B53BE9" w:rsidRPr="00B53BE9" w:rsidRDefault="00B53BE9" w:rsidP="00B53BE9">
      <w:pPr>
        <w:tabs>
          <w:tab w:val="left" w:pos="6356"/>
        </w:tabs>
        <w:spacing w:before="91"/>
        <w:rPr>
          <w:b/>
          <w:sz w:val="24"/>
          <w:szCs w:val="28"/>
        </w:rPr>
      </w:pPr>
      <w:r w:rsidRPr="00B53BE9">
        <w:rPr>
          <w:b/>
          <w:sz w:val="24"/>
          <w:szCs w:val="28"/>
        </w:rPr>
        <w:t xml:space="preserve">                                        </w:t>
      </w:r>
      <w:r>
        <w:rPr>
          <w:b/>
          <w:sz w:val="24"/>
          <w:szCs w:val="28"/>
        </w:rPr>
        <w:t xml:space="preserve">        </w:t>
      </w:r>
      <w:r w:rsidRPr="00B53BE9">
        <w:rPr>
          <w:b/>
          <w:sz w:val="24"/>
          <w:szCs w:val="28"/>
        </w:rPr>
        <w:t>Your answers                                                    In</w:t>
      </w:r>
      <w:r w:rsidRPr="00B53BE9">
        <w:rPr>
          <w:b/>
          <w:spacing w:val="-2"/>
          <w:position w:val="1"/>
          <w:sz w:val="24"/>
          <w:szCs w:val="28"/>
        </w:rPr>
        <w:t xml:space="preserve"> </w:t>
      </w:r>
      <w:r w:rsidRPr="00B53BE9">
        <w:rPr>
          <w:b/>
          <w:position w:val="1"/>
          <w:sz w:val="24"/>
          <w:szCs w:val="28"/>
        </w:rPr>
        <w:t>alphabetical</w:t>
      </w:r>
      <w:r w:rsidRPr="00B53BE9">
        <w:rPr>
          <w:b/>
          <w:spacing w:val="-2"/>
          <w:position w:val="1"/>
          <w:sz w:val="24"/>
          <w:szCs w:val="28"/>
        </w:rPr>
        <w:t xml:space="preserve"> </w:t>
      </w:r>
      <w:r w:rsidRPr="00B53BE9">
        <w:rPr>
          <w:b/>
          <w:position w:val="1"/>
          <w:sz w:val="24"/>
          <w:szCs w:val="28"/>
        </w:rPr>
        <w:t>order</w:t>
      </w:r>
    </w:p>
    <w:p w14:paraId="15D748B6" w14:textId="77777777" w:rsidR="00B53BE9" w:rsidRDefault="00B53BE9" w:rsidP="00B53BE9">
      <w:pPr>
        <w:pStyle w:val="ListParagraph"/>
        <w:spacing w:before="3"/>
        <w:ind w:left="927"/>
        <w:jc w:val="center"/>
        <w:rPr>
          <w:noProof/>
        </w:rPr>
      </w:pPr>
      <w:r>
        <w:rPr>
          <w:noProof/>
        </w:rPr>
        <w:drawing>
          <wp:inline distT="0" distB="0" distL="0" distR="0" wp14:anchorId="7F0D2449" wp14:editId="3636113C">
            <wp:extent cx="2894330" cy="2190639"/>
            <wp:effectExtent l="0" t="0" r="127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3783" cy="2205363"/>
                    </a:xfrm>
                    <a:prstGeom prst="rect">
                      <a:avLst/>
                    </a:prstGeom>
                  </pic:spPr>
                </pic:pic>
              </a:graphicData>
            </a:graphic>
          </wp:inline>
        </w:drawing>
      </w:r>
      <w:r>
        <w:rPr>
          <w:noProof/>
        </w:rPr>
        <w:drawing>
          <wp:inline distT="0" distB="0" distL="0" distR="0" wp14:anchorId="5340096E" wp14:editId="5AB6AA9C">
            <wp:extent cx="2814637" cy="2189480"/>
            <wp:effectExtent l="0" t="0" r="508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8139" cy="2215541"/>
                    </a:xfrm>
                    <a:prstGeom prst="rect">
                      <a:avLst/>
                    </a:prstGeom>
                  </pic:spPr>
                </pic:pic>
              </a:graphicData>
            </a:graphic>
          </wp:inline>
        </w:drawing>
      </w:r>
    </w:p>
    <w:p w14:paraId="0639CFDF" w14:textId="5A0A108C" w:rsidR="00637B48" w:rsidRDefault="00637B48" w:rsidP="00637B48">
      <w:pPr>
        <w:pStyle w:val="ListParagraph"/>
        <w:spacing w:before="3"/>
        <w:ind w:left="927"/>
        <w:rPr>
          <w:noProof/>
        </w:rPr>
      </w:pPr>
    </w:p>
    <w:bookmarkEnd w:id="3"/>
    <w:p w14:paraId="66CDA96D" w14:textId="77777777" w:rsidR="00B53BE9" w:rsidRDefault="00B53BE9" w:rsidP="00637B48">
      <w:pPr>
        <w:pStyle w:val="ListParagraph"/>
        <w:spacing w:before="3"/>
        <w:ind w:left="927"/>
        <w:rPr>
          <w:noProof/>
        </w:rPr>
      </w:pPr>
    </w:p>
    <w:p w14:paraId="58D89801" w14:textId="77777777" w:rsidR="00637B48" w:rsidRDefault="00637B48" w:rsidP="0050681F">
      <w:pPr>
        <w:pStyle w:val="ListParagraph"/>
        <w:spacing w:before="3"/>
        <w:ind w:left="927"/>
        <w:rPr>
          <w:noProof/>
        </w:rPr>
      </w:pPr>
    </w:p>
    <w:p w14:paraId="6F377302" w14:textId="77777777" w:rsidR="00637B48" w:rsidRDefault="00637B48" w:rsidP="0050681F">
      <w:pPr>
        <w:pStyle w:val="ListParagraph"/>
        <w:spacing w:before="3"/>
        <w:ind w:left="927"/>
        <w:rPr>
          <w:noProof/>
        </w:rPr>
      </w:pPr>
    </w:p>
    <w:p w14:paraId="7602B71F" w14:textId="77777777" w:rsidR="00637B48" w:rsidRDefault="00637B48" w:rsidP="0050681F">
      <w:pPr>
        <w:pStyle w:val="ListParagraph"/>
        <w:spacing w:before="3"/>
        <w:ind w:left="927"/>
        <w:rPr>
          <w:noProof/>
        </w:rPr>
      </w:pPr>
    </w:p>
    <w:p w14:paraId="3F9BB9EA" w14:textId="77777777" w:rsidR="00637B48" w:rsidRDefault="00637B48" w:rsidP="0050681F">
      <w:pPr>
        <w:pStyle w:val="ListParagraph"/>
        <w:spacing w:before="3"/>
        <w:ind w:left="927"/>
        <w:rPr>
          <w:noProof/>
        </w:rPr>
      </w:pPr>
    </w:p>
    <w:p w14:paraId="608B573B" w14:textId="37813514" w:rsidR="00AF19FB" w:rsidRDefault="004041A6" w:rsidP="004A76BA">
      <w:pPr>
        <w:jc w:val="center"/>
        <w:rPr>
          <w:b/>
          <w:bCs/>
          <w:sz w:val="48"/>
          <w:szCs w:val="48"/>
        </w:rPr>
      </w:pPr>
      <w:r>
        <w:rPr>
          <w:b/>
          <w:bCs/>
          <w:sz w:val="48"/>
          <w:szCs w:val="48"/>
        </w:rPr>
        <w:lastRenderedPageBreak/>
        <w:t>T</w:t>
      </w:r>
      <w:r w:rsidR="00AF19FB">
        <w:rPr>
          <w:b/>
          <w:bCs/>
          <w:sz w:val="48"/>
          <w:szCs w:val="48"/>
        </w:rPr>
        <w:t xml:space="preserve">HE </w:t>
      </w:r>
      <w:r w:rsidR="00787EFF">
        <w:rPr>
          <w:b/>
          <w:bCs/>
          <w:sz w:val="48"/>
          <w:szCs w:val="48"/>
        </w:rPr>
        <w:t xml:space="preserve">NEWS FLASH </w:t>
      </w:r>
      <w:r w:rsidR="00AF19FB">
        <w:rPr>
          <w:b/>
          <w:bCs/>
          <w:sz w:val="48"/>
          <w:szCs w:val="48"/>
        </w:rPr>
        <w:t>RESOURCE PACK</w:t>
      </w:r>
    </w:p>
    <w:p w14:paraId="4CF706E1" w14:textId="77777777" w:rsidR="004A76BA" w:rsidRDefault="004A76BA" w:rsidP="004A76BA">
      <w:pPr>
        <w:rPr>
          <w:b/>
          <w:bCs/>
          <w:sz w:val="48"/>
          <w:szCs w:val="48"/>
        </w:rPr>
      </w:pPr>
    </w:p>
    <w:p w14:paraId="51C3B4E5" w14:textId="72DE15CB" w:rsidR="004041A6" w:rsidRDefault="00787EFF" w:rsidP="004A76BA">
      <w:pPr>
        <w:jc w:val="center"/>
        <w:rPr>
          <w:b/>
          <w:bCs/>
          <w:sz w:val="48"/>
          <w:szCs w:val="48"/>
        </w:rPr>
      </w:pPr>
      <w:r>
        <w:rPr>
          <w:b/>
          <w:bCs/>
          <w:sz w:val="48"/>
          <w:szCs w:val="48"/>
        </w:rPr>
        <w:t>So Many Mistakes</w:t>
      </w:r>
    </w:p>
    <w:p w14:paraId="5BFFA475" w14:textId="18A7B882" w:rsidR="004041A6" w:rsidRPr="004041A6" w:rsidRDefault="004041A6" w:rsidP="004041A6">
      <w:pPr>
        <w:jc w:val="center"/>
        <w:rPr>
          <w:b/>
          <w:bCs/>
        </w:rPr>
      </w:pPr>
      <w:r w:rsidRPr="004041A6">
        <w:rPr>
          <w:b/>
          <w:bCs/>
        </w:rPr>
        <w:t xml:space="preserve">Read through the article </w:t>
      </w:r>
      <w:r w:rsidR="002264C2">
        <w:rPr>
          <w:b/>
          <w:bCs/>
        </w:rPr>
        <w:t xml:space="preserve">taken from this month’s issue </w:t>
      </w:r>
      <w:r w:rsidRPr="004041A6">
        <w:rPr>
          <w:b/>
          <w:bCs/>
        </w:rPr>
        <w:t xml:space="preserve">and see if you can spot the </w:t>
      </w:r>
      <w:r w:rsidR="00787EFF">
        <w:rPr>
          <w:b/>
          <w:bCs/>
        </w:rPr>
        <w:t>8</w:t>
      </w:r>
      <w:r w:rsidRPr="004041A6">
        <w:rPr>
          <w:b/>
          <w:bCs/>
        </w:rPr>
        <w:t xml:space="preserve"> spelling mistakes.</w:t>
      </w:r>
    </w:p>
    <w:p w14:paraId="2FD8A885" w14:textId="77777777" w:rsidR="002264C2" w:rsidRDefault="002264C2" w:rsidP="00AF19FB">
      <w:pPr>
        <w:ind w:left="567"/>
        <w:jc w:val="center"/>
        <w:rPr>
          <w:b/>
          <w:bCs/>
          <w:sz w:val="40"/>
          <w:szCs w:val="40"/>
        </w:rPr>
      </w:pPr>
    </w:p>
    <w:p w14:paraId="5EE8F77B" w14:textId="6165B05E" w:rsidR="00B26F8D" w:rsidRPr="00B26F8D" w:rsidRDefault="004D413D" w:rsidP="00B26F8D">
      <w:pPr>
        <w:jc w:val="center"/>
        <w:rPr>
          <w:b/>
          <w:bCs/>
          <w:sz w:val="40"/>
          <w:szCs w:val="40"/>
        </w:rPr>
      </w:pPr>
      <w:r>
        <w:rPr>
          <w:b/>
          <w:bCs/>
          <w:sz w:val="40"/>
          <w:szCs w:val="40"/>
        </w:rPr>
        <w:t>Bears Close Streets</w:t>
      </w:r>
    </w:p>
    <w:p w14:paraId="309A5656" w14:textId="121A9AE9" w:rsidR="004D413D" w:rsidRPr="004D413D" w:rsidRDefault="004D413D" w:rsidP="004D413D">
      <w:pPr>
        <w:rPr>
          <w:sz w:val="28"/>
          <w:szCs w:val="28"/>
        </w:rPr>
      </w:pPr>
      <w:r w:rsidRPr="004D413D">
        <w:rPr>
          <w:sz w:val="28"/>
          <w:szCs w:val="28"/>
        </w:rPr>
        <w:t xml:space="preserve">Police in Chesapeake, Virginia, USA, </w:t>
      </w:r>
      <w:proofErr w:type="spellStart"/>
      <w:r w:rsidRPr="004D413D">
        <w:rPr>
          <w:sz w:val="28"/>
          <w:szCs w:val="28"/>
        </w:rPr>
        <w:t>clo</w:t>
      </w:r>
      <w:r w:rsidR="00882F26">
        <w:rPr>
          <w:sz w:val="28"/>
          <w:szCs w:val="28"/>
        </w:rPr>
        <w:t>z</w:t>
      </w:r>
      <w:r w:rsidRPr="004D413D">
        <w:rPr>
          <w:sz w:val="28"/>
          <w:szCs w:val="28"/>
        </w:rPr>
        <w:t>ed</w:t>
      </w:r>
      <w:proofErr w:type="spellEnd"/>
      <w:r w:rsidRPr="004D413D">
        <w:rPr>
          <w:sz w:val="28"/>
          <w:szCs w:val="28"/>
        </w:rPr>
        <w:t xml:space="preserve"> a street in the city after for black bears were discovered napping in a tree on Monday December 27. </w:t>
      </w:r>
    </w:p>
    <w:p w14:paraId="2BEEF577" w14:textId="1C532459" w:rsidR="004D413D" w:rsidRPr="004D413D" w:rsidRDefault="004D413D" w:rsidP="004D413D">
      <w:pPr>
        <w:rPr>
          <w:sz w:val="28"/>
          <w:szCs w:val="28"/>
        </w:rPr>
      </w:pPr>
      <w:r w:rsidRPr="004D413D">
        <w:rPr>
          <w:sz w:val="28"/>
          <w:szCs w:val="28"/>
        </w:rPr>
        <w:t xml:space="preserve">Chesapeake Animal Services (CAS) </w:t>
      </w:r>
      <w:proofErr w:type="spellStart"/>
      <w:r w:rsidRPr="004D413D">
        <w:rPr>
          <w:sz w:val="28"/>
          <w:szCs w:val="28"/>
        </w:rPr>
        <w:t>ask</w:t>
      </w:r>
      <w:r w:rsidR="00882F26">
        <w:rPr>
          <w:sz w:val="28"/>
          <w:szCs w:val="28"/>
        </w:rPr>
        <w:t>t</w:t>
      </w:r>
      <w:proofErr w:type="spellEnd"/>
      <w:r w:rsidRPr="004D413D">
        <w:rPr>
          <w:sz w:val="28"/>
          <w:szCs w:val="28"/>
        </w:rPr>
        <w:t xml:space="preserve"> residents of the street to remain inside and the public to stay away from the area. ‘Black bears can be unpredictable,  especially wen sows (mothers) have cubs,’ CAS oﬃcials posted on Facebook. </w:t>
      </w:r>
    </w:p>
    <w:p w14:paraId="094B9001" w14:textId="2C998700" w:rsidR="004D413D" w:rsidRPr="004D413D" w:rsidRDefault="004D413D" w:rsidP="004D413D">
      <w:pPr>
        <w:rPr>
          <w:sz w:val="28"/>
          <w:szCs w:val="28"/>
        </w:rPr>
      </w:pPr>
      <w:r w:rsidRPr="004D413D">
        <w:rPr>
          <w:sz w:val="28"/>
          <w:szCs w:val="28"/>
        </w:rPr>
        <w:t xml:space="preserve">‘Bears are very good </w:t>
      </w:r>
      <w:proofErr w:type="spellStart"/>
      <w:r w:rsidRPr="004D413D">
        <w:rPr>
          <w:sz w:val="28"/>
          <w:szCs w:val="28"/>
        </w:rPr>
        <w:t>climers</w:t>
      </w:r>
      <w:proofErr w:type="spellEnd"/>
      <w:r w:rsidRPr="004D413D">
        <w:rPr>
          <w:sz w:val="28"/>
          <w:szCs w:val="28"/>
        </w:rPr>
        <w:t>, and these four are likely to climb down and walk away when they are ready,’ Virginia Department of Wildlife Resources chief Gray Anderson s</w:t>
      </w:r>
      <w:r w:rsidR="00882F26">
        <w:rPr>
          <w:sz w:val="28"/>
          <w:szCs w:val="28"/>
        </w:rPr>
        <w:t>e</w:t>
      </w:r>
      <w:r w:rsidRPr="004D413D">
        <w:rPr>
          <w:sz w:val="28"/>
          <w:szCs w:val="28"/>
        </w:rPr>
        <w:t>d. ‘A momma bear and tree very healthy young cubs have made their way up a tree. Our expectation is, if we leave them alone, they’ll climb down and go back to their natural habitat.’</w:t>
      </w:r>
    </w:p>
    <w:p w14:paraId="32E02B90" w14:textId="146F4A5F" w:rsidR="004D413D" w:rsidRPr="004D413D" w:rsidRDefault="004D413D" w:rsidP="004D413D">
      <w:pPr>
        <w:rPr>
          <w:sz w:val="28"/>
          <w:szCs w:val="28"/>
        </w:rPr>
      </w:pPr>
      <w:r w:rsidRPr="004D413D">
        <w:rPr>
          <w:sz w:val="28"/>
          <w:szCs w:val="28"/>
        </w:rPr>
        <w:t>Mr Anderson was spot on – the bears vacated the</w:t>
      </w:r>
      <w:r w:rsidR="00882F26">
        <w:rPr>
          <w:sz w:val="28"/>
          <w:szCs w:val="28"/>
        </w:rPr>
        <w:t>y’re</w:t>
      </w:r>
      <w:r w:rsidRPr="004D413D">
        <w:rPr>
          <w:sz w:val="28"/>
          <w:szCs w:val="28"/>
        </w:rPr>
        <w:t xml:space="preserve"> perch at midnight and headed for the hills.</w:t>
      </w:r>
    </w:p>
    <w:p w14:paraId="51D846A3" w14:textId="77777777" w:rsidR="00C46EC8" w:rsidRDefault="00C46EC8" w:rsidP="00C46EC8">
      <w:pPr>
        <w:ind w:left="2160"/>
      </w:pPr>
    </w:p>
    <w:p w14:paraId="78AF8B43" w14:textId="79EC651D" w:rsidR="007F0EF0" w:rsidRPr="004041A6" w:rsidRDefault="007F0EF0" w:rsidP="00270E60"/>
    <w:p w14:paraId="4FBB1A6B" w14:textId="25C5B88E" w:rsidR="00637B48" w:rsidRDefault="004041A6" w:rsidP="002264C2">
      <w:pPr>
        <w:ind w:left="567"/>
      </w:pPr>
      <w:r w:rsidRPr="004041A6">
        <w:tab/>
      </w:r>
    </w:p>
    <w:p w14:paraId="57F1614C" w14:textId="359DA4DE" w:rsidR="00637B48" w:rsidRPr="00CD4833" w:rsidRDefault="00637B48" w:rsidP="00637B48">
      <w:pPr>
        <w:tabs>
          <w:tab w:val="left" w:pos="6356"/>
        </w:tabs>
        <w:spacing w:before="91"/>
        <w:rPr>
          <w:b/>
          <w:sz w:val="20"/>
        </w:rPr>
      </w:pPr>
      <w:r>
        <w:rPr>
          <w:b/>
          <w:sz w:val="20"/>
        </w:rPr>
        <w:t xml:space="preserve">                                                               Misspelt words                                                                 Correct Spellings </w:t>
      </w:r>
    </w:p>
    <w:p w14:paraId="02F08809" w14:textId="1E71931C" w:rsidR="0050681F" w:rsidRDefault="00637B48" w:rsidP="00196CDD">
      <w:pPr>
        <w:pStyle w:val="ListParagraph"/>
        <w:spacing w:before="3"/>
        <w:ind w:left="927"/>
        <w:jc w:val="center"/>
        <w:rPr>
          <w:noProof/>
        </w:rPr>
      </w:pPr>
      <w:r>
        <w:rPr>
          <w:noProof/>
        </w:rPr>
        <w:drawing>
          <wp:inline distT="0" distB="0" distL="0" distR="0" wp14:anchorId="7F32C5D5" wp14:editId="59DC73F7">
            <wp:extent cx="2409509" cy="1760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6539" cy="1765329"/>
                    </a:xfrm>
                    <a:prstGeom prst="rect">
                      <a:avLst/>
                    </a:prstGeom>
                  </pic:spPr>
                </pic:pic>
              </a:graphicData>
            </a:graphic>
          </wp:inline>
        </w:drawing>
      </w:r>
      <w:r>
        <w:rPr>
          <w:noProof/>
        </w:rPr>
        <w:drawing>
          <wp:inline distT="0" distB="0" distL="0" distR="0" wp14:anchorId="7959A0AC" wp14:editId="7E75CD6F">
            <wp:extent cx="2405175" cy="17570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6848" cy="1772860"/>
                    </a:xfrm>
                    <a:prstGeom prst="rect">
                      <a:avLst/>
                    </a:prstGeom>
                  </pic:spPr>
                </pic:pic>
              </a:graphicData>
            </a:graphic>
          </wp:inline>
        </w:drawing>
      </w:r>
    </w:p>
    <w:p w14:paraId="2844F0A3" w14:textId="77777777" w:rsidR="004D413D" w:rsidRDefault="004D413D" w:rsidP="0050681F">
      <w:pPr>
        <w:jc w:val="center"/>
        <w:rPr>
          <w:b/>
          <w:bCs/>
          <w:sz w:val="48"/>
          <w:szCs w:val="48"/>
        </w:rPr>
      </w:pPr>
    </w:p>
    <w:p w14:paraId="2C685D44" w14:textId="77777777" w:rsidR="004A76BA" w:rsidRDefault="004A76BA" w:rsidP="0050681F">
      <w:pPr>
        <w:jc w:val="center"/>
        <w:rPr>
          <w:b/>
          <w:bCs/>
          <w:sz w:val="48"/>
          <w:szCs w:val="48"/>
        </w:rPr>
      </w:pPr>
    </w:p>
    <w:p w14:paraId="609F678E" w14:textId="3BCFC293" w:rsidR="0050681F" w:rsidRDefault="0050681F" w:rsidP="0050681F">
      <w:pPr>
        <w:jc w:val="center"/>
        <w:rPr>
          <w:b/>
          <w:bCs/>
          <w:sz w:val="48"/>
          <w:szCs w:val="48"/>
        </w:rPr>
      </w:pPr>
      <w:r>
        <w:rPr>
          <w:b/>
          <w:bCs/>
          <w:sz w:val="48"/>
          <w:szCs w:val="48"/>
        </w:rPr>
        <w:lastRenderedPageBreak/>
        <w:t xml:space="preserve">THE </w:t>
      </w:r>
      <w:r w:rsidR="00787EFF">
        <w:rPr>
          <w:b/>
          <w:bCs/>
          <w:sz w:val="48"/>
          <w:szCs w:val="48"/>
        </w:rPr>
        <w:t xml:space="preserve">NEWS FLASH </w:t>
      </w:r>
      <w:r>
        <w:rPr>
          <w:b/>
          <w:bCs/>
          <w:sz w:val="48"/>
          <w:szCs w:val="48"/>
        </w:rPr>
        <w:t>RESOURCE PACK</w:t>
      </w:r>
    </w:p>
    <w:p w14:paraId="5E54ABD2" w14:textId="77777777" w:rsidR="0050681F" w:rsidRDefault="0050681F" w:rsidP="0050681F">
      <w:pPr>
        <w:jc w:val="center"/>
        <w:rPr>
          <w:b/>
          <w:bCs/>
          <w:sz w:val="48"/>
          <w:szCs w:val="48"/>
        </w:rPr>
      </w:pPr>
    </w:p>
    <w:p w14:paraId="65C717CD" w14:textId="77777777" w:rsidR="00787EFF" w:rsidRDefault="00787EFF" w:rsidP="00787EFF">
      <w:pPr>
        <w:jc w:val="center"/>
        <w:rPr>
          <w:b/>
          <w:bCs/>
          <w:sz w:val="48"/>
          <w:szCs w:val="48"/>
        </w:rPr>
      </w:pPr>
      <w:r>
        <w:rPr>
          <w:b/>
          <w:bCs/>
          <w:sz w:val="48"/>
          <w:szCs w:val="48"/>
        </w:rPr>
        <w:t>So Many Mistakes</w:t>
      </w:r>
    </w:p>
    <w:p w14:paraId="3780E788" w14:textId="77777777" w:rsidR="002264C2" w:rsidRPr="004041A6" w:rsidRDefault="002264C2" w:rsidP="002264C2">
      <w:pPr>
        <w:jc w:val="center"/>
        <w:rPr>
          <w:b/>
          <w:bCs/>
        </w:rPr>
      </w:pPr>
      <w:r w:rsidRPr="004041A6">
        <w:rPr>
          <w:b/>
          <w:bCs/>
        </w:rPr>
        <w:t xml:space="preserve">Read through the article </w:t>
      </w:r>
      <w:r>
        <w:rPr>
          <w:b/>
          <w:bCs/>
        </w:rPr>
        <w:t xml:space="preserve">taken from this month’s issue </w:t>
      </w:r>
      <w:r w:rsidRPr="004041A6">
        <w:rPr>
          <w:b/>
          <w:bCs/>
        </w:rPr>
        <w:t xml:space="preserve">and see if you can spot the </w:t>
      </w:r>
      <w:r>
        <w:rPr>
          <w:b/>
          <w:bCs/>
        </w:rPr>
        <w:t>8</w:t>
      </w:r>
      <w:r w:rsidRPr="004041A6">
        <w:rPr>
          <w:b/>
          <w:bCs/>
        </w:rPr>
        <w:t xml:space="preserve"> spelling mistakes.</w:t>
      </w:r>
    </w:p>
    <w:p w14:paraId="3A9738BB" w14:textId="77777777" w:rsidR="002264C2" w:rsidRPr="00B26F8D" w:rsidRDefault="002264C2" w:rsidP="00B26F8D">
      <w:pPr>
        <w:ind w:left="567"/>
        <w:jc w:val="center"/>
        <w:rPr>
          <w:b/>
          <w:bCs/>
          <w:sz w:val="40"/>
          <w:szCs w:val="40"/>
        </w:rPr>
      </w:pPr>
    </w:p>
    <w:p w14:paraId="44BFB0E1" w14:textId="5F53D02F" w:rsidR="00B26F8D" w:rsidRDefault="00882F26" w:rsidP="00B26F8D">
      <w:pPr>
        <w:jc w:val="center"/>
        <w:rPr>
          <w:b/>
          <w:bCs/>
          <w:sz w:val="40"/>
          <w:szCs w:val="40"/>
        </w:rPr>
      </w:pPr>
      <w:r>
        <w:rPr>
          <w:b/>
          <w:bCs/>
          <w:sz w:val="40"/>
          <w:szCs w:val="40"/>
        </w:rPr>
        <w:t>Eco-friendly Tillage Farming</w:t>
      </w:r>
    </w:p>
    <w:p w14:paraId="4EF29DF2" w14:textId="3D09B3C7" w:rsidR="00882F26" w:rsidRPr="00882F26" w:rsidRDefault="00882F26" w:rsidP="00882F26">
      <w:pPr>
        <w:rPr>
          <w:sz w:val="28"/>
          <w:szCs w:val="28"/>
        </w:rPr>
      </w:pPr>
      <w:r w:rsidRPr="00882F26">
        <w:rPr>
          <w:sz w:val="28"/>
          <w:szCs w:val="28"/>
        </w:rPr>
        <w:t>Eugene Ryan is a tillage famer from Portlaoise, Co. Laois. He grows barley, wheat, oats and oilseed rape, wi</w:t>
      </w:r>
      <w:r>
        <w:rPr>
          <w:sz w:val="28"/>
          <w:szCs w:val="28"/>
        </w:rPr>
        <w:t>tc</w:t>
      </w:r>
      <w:r w:rsidRPr="00882F26">
        <w:rPr>
          <w:sz w:val="28"/>
          <w:szCs w:val="28"/>
        </w:rPr>
        <w:t xml:space="preserve">h are planted in spring and harvested in </w:t>
      </w:r>
      <w:proofErr w:type="spellStart"/>
      <w:r>
        <w:rPr>
          <w:sz w:val="28"/>
          <w:szCs w:val="28"/>
        </w:rPr>
        <w:t>o</w:t>
      </w:r>
      <w:r w:rsidRPr="00882F26">
        <w:rPr>
          <w:sz w:val="28"/>
          <w:szCs w:val="28"/>
        </w:rPr>
        <w:t>tum</w:t>
      </w:r>
      <w:proofErr w:type="spellEnd"/>
      <w:r w:rsidRPr="00882F26">
        <w:rPr>
          <w:sz w:val="28"/>
          <w:szCs w:val="28"/>
        </w:rPr>
        <w:t>.</w:t>
      </w:r>
    </w:p>
    <w:p w14:paraId="4CA237FC" w14:textId="66EC470B" w:rsidR="00882F26" w:rsidRPr="00882F26" w:rsidRDefault="00882F26" w:rsidP="00882F26">
      <w:pPr>
        <w:rPr>
          <w:sz w:val="28"/>
          <w:szCs w:val="28"/>
        </w:rPr>
      </w:pPr>
      <w:r w:rsidRPr="00882F26">
        <w:rPr>
          <w:sz w:val="28"/>
          <w:szCs w:val="28"/>
        </w:rPr>
        <w:t xml:space="preserve">Eugene is one of a group of Irish tillage farmers who sows ﬂowers and plants in his </w:t>
      </w:r>
      <w:proofErr w:type="spellStart"/>
      <w:r>
        <w:rPr>
          <w:sz w:val="28"/>
          <w:szCs w:val="28"/>
        </w:rPr>
        <w:t>fei</w:t>
      </w:r>
      <w:r w:rsidRPr="00882F26">
        <w:rPr>
          <w:sz w:val="28"/>
          <w:szCs w:val="28"/>
        </w:rPr>
        <w:t>lds</w:t>
      </w:r>
      <w:proofErr w:type="spellEnd"/>
      <w:r w:rsidRPr="00882F26">
        <w:rPr>
          <w:sz w:val="28"/>
          <w:szCs w:val="28"/>
        </w:rPr>
        <w:t xml:space="preserve"> which grow through autumn and winter when his crops have b</w:t>
      </w:r>
      <w:r>
        <w:rPr>
          <w:sz w:val="28"/>
          <w:szCs w:val="28"/>
        </w:rPr>
        <w:t>i</w:t>
      </w:r>
      <w:r w:rsidRPr="00882F26">
        <w:rPr>
          <w:sz w:val="28"/>
          <w:szCs w:val="28"/>
        </w:rPr>
        <w:t>n harvested. This means that his ﬁelds are no longer b</w:t>
      </w:r>
      <w:r>
        <w:rPr>
          <w:sz w:val="28"/>
          <w:szCs w:val="28"/>
        </w:rPr>
        <w:t>ear</w:t>
      </w:r>
      <w:r w:rsidRPr="00882F26">
        <w:rPr>
          <w:sz w:val="28"/>
          <w:szCs w:val="28"/>
        </w:rPr>
        <w:t xml:space="preserve"> in winter but are covered in a blanket of </w:t>
      </w:r>
      <w:proofErr w:type="spellStart"/>
      <w:r w:rsidRPr="00882F26">
        <w:rPr>
          <w:sz w:val="28"/>
          <w:szCs w:val="28"/>
        </w:rPr>
        <w:t>colo</w:t>
      </w:r>
      <w:r>
        <w:rPr>
          <w:sz w:val="28"/>
          <w:szCs w:val="28"/>
        </w:rPr>
        <w:t>r</w:t>
      </w:r>
      <w:r w:rsidRPr="00882F26">
        <w:rPr>
          <w:sz w:val="28"/>
          <w:szCs w:val="28"/>
        </w:rPr>
        <w:t>ful</w:t>
      </w:r>
      <w:r>
        <w:rPr>
          <w:sz w:val="28"/>
          <w:szCs w:val="28"/>
        </w:rPr>
        <w:t>l</w:t>
      </w:r>
      <w:proofErr w:type="spellEnd"/>
      <w:r w:rsidRPr="00882F26">
        <w:rPr>
          <w:sz w:val="28"/>
          <w:szCs w:val="28"/>
        </w:rPr>
        <w:t xml:space="preserve"> vegetation.</w:t>
      </w:r>
    </w:p>
    <w:p w14:paraId="064AAE0B" w14:textId="5427ACA4" w:rsidR="00882F26" w:rsidRPr="00882F26" w:rsidRDefault="00882F26" w:rsidP="00882F26">
      <w:pPr>
        <w:rPr>
          <w:sz w:val="28"/>
          <w:szCs w:val="28"/>
        </w:rPr>
      </w:pPr>
      <w:r w:rsidRPr="00882F26">
        <w:rPr>
          <w:sz w:val="28"/>
          <w:szCs w:val="28"/>
        </w:rPr>
        <w:t xml:space="preserve">The colourful winter ﬂowers not only look good, but have created a new habitat for insects and wildlife. Bees and pheasants in particular love them and can be </w:t>
      </w:r>
      <w:proofErr w:type="spellStart"/>
      <w:r w:rsidRPr="00882F26">
        <w:rPr>
          <w:sz w:val="28"/>
          <w:szCs w:val="28"/>
        </w:rPr>
        <w:t>seen</w:t>
      </w:r>
      <w:r>
        <w:rPr>
          <w:sz w:val="28"/>
          <w:szCs w:val="28"/>
        </w:rPr>
        <w:t>ed</w:t>
      </w:r>
      <w:proofErr w:type="spellEnd"/>
      <w:r w:rsidRPr="00882F26">
        <w:rPr>
          <w:sz w:val="28"/>
          <w:szCs w:val="28"/>
        </w:rPr>
        <w:t xml:space="preserve"> in huge numbers around the farm. The ﬂowers take in carbon dioxide and produce oxygen and so reduce the tillage farmer’s carbon footprint.</w:t>
      </w:r>
    </w:p>
    <w:p w14:paraId="356E60AC" w14:textId="77777777" w:rsidR="00196CDD" w:rsidRPr="00B26F8D" w:rsidRDefault="00196CDD" w:rsidP="00196CDD">
      <w:pPr>
        <w:rPr>
          <w:b/>
          <w:bCs/>
          <w:sz w:val="40"/>
          <w:szCs w:val="40"/>
        </w:rPr>
      </w:pPr>
    </w:p>
    <w:p w14:paraId="077EE51E" w14:textId="4289D7CE" w:rsidR="00B26F8D" w:rsidRPr="00B26F8D" w:rsidRDefault="00B26F8D" w:rsidP="00270E60">
      <w:pPr>
        <w:rPr>
          <w:sz w:val="28"/>
          <w:szCs w:val="28"/>
        </w:rPr>
      </w:pPr>
    </w:p>
    <w:p w14:paraId="768EF109" w14:textId="5331AE9A" w:rsidR="005B2962" w:rsidRDefault="005B2962" w:rsidP="00E75937">
      <w:pPr>
        <w:ind w:left="1440"/>
      </w:pPr>
    </w:p>
    <w:p w14:paraId="131E23B5" w14:textId="208F71D9" w:rsidR="0050681F" w:rsidRDefault="0050681F" w:rsidP="002264C2">
      <w:pPr>
        <w:ind w:left="567"/>
      </w:pPr>
      <w:r w:rsidRPr="004041A6">
        <w:tab/>
      </w:r>
    </w:p>
    <w:p w14:paraId="78625DD5" w14:textId="0777DE88" w:rsidR="00637B48" w:rsidRPr="00CD4833" w:rsidRDefault="00637B48" w:rsidP="00637B48">
      <w:pPr>
        <w:tabs>
          <w:tab w:val="left" w:pos="6356"/>
        </w:tabs>
        <w:spacing w:before="91"/>
        <w:rPr>
          <w:b/>
          <w:sz w:val="20"/>
        </w:rPr>
      </w:pPr>
      <w:r>
        <w:t xml:space="preserve">                                                         </w:t>
      </w:r>
      <w:r>
        <w:rPr>
          <w:b/>
          <w:sz w:val="20"/>
        </w:rPr>
        <w:t xml:space="preserve">Misspelt words                                                                 Correct Spellings </w:t>
      </w:r>
    </w:p>
    <w:p w14:paraId="382226C9" w14:textId="4C7E428C" w:rsidR="0050681F" w:rsidRPr="00270E60" w:rsidRDefault="00637B48" w:rsidP="00270E60">
      <w:pPr>
        <w:pStyle w:val="ListParagraph"/>
        <w:spacing w:before="3"/>
        <w:ind w:left="927"/>
        <w:jc w:val="center"/>
        <w:rPr>
          <w:noProof/>
        </w:rPr>
      </w:pPr>
      <w:r>
        <w:rPr>
          <w:noProof/>
        </w:rPr>
        <w:drawing>
          <wp:inline distT="0" distB="0" distL="0" distR="0" wp14:anchorId="3322F816" wp14:editId="51C44213">
            <wp:extent cx="2409509" cy="176019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9509" cy="1760193"/>
                    </a:xfrm>
                    <a:prstGeom prst="rect">
                      <a:avLst/>
                    </a:prstGeom>
                  </pic:spPr>
                </pic:pic>
              </a:graphicData>
            </a:graphic>
          </wp:inline>
        </w:drawing>
      </w:r>
      <w:r>
        <w:rPr>
          <w:noProof/>
        </w:rPr>
        <w:drawing>
          <wp:inline distT="0" distB="0" distL="0" distR="0" wp14:anchorId="563746A0" wp14:editId="219D4989">
            <wp:extent cx="2405175" cy="17570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6848" cy="1772860"/>
                    </a:xfrm>
                    <a:prstGeom prst="rect">
                      <a:avLst/>
                    </a:prstGeom>
                  </pic:spPr>
                </pic:pic>
              </a:graphicData>
            </a:graphic>
          </wp:inline>
        </w:drawing>
      </w:r>
    </w:p>
    <w:p w14:paraId="4C1FC83A" w14:textId="3ACEC7B4" w:rsidR="00F4317D" w:rsidRDefault="00F4317D" w:rsidP="0050681F">
      <w:pPr>
        <w:jc w:val="center"/>
        <w:rPr>
          <w:b/>
          <w:bCs/>
          <w:sz w:val="48"/>
          <w:szCs w:val="48"/>
        </w:rPr>
      </w:pPr>
    </w:p>
    <w:p w14:paraId="29D0219A" w14:textId="77777777" w:rsidR="004A76BA" w:rsidRDefault="004A76BA" w:rsidP="0050681F">
      <w:pPr>
        <w:jc w:val="center"/>
        <w:rPr>
          <w:b/>
          <w:bCs/>
          <w:sz w:val="48"/>
          <w:szCs w:val="48"/>
        </w:rPr>
      </w:pPr>
    </w:p>
    <w:p w14:paraId="5395D71D" w14:textId="77777777" w:rsidR="004A76BA" w:rsidRDefault="004A76BA" w:rsidP="004A76BA">
      <w:pPr>
        <w:jc w:val="center"/>
        <w:rPr>
          <w:b/>
          <w:bCs/>
          <w:sz w:val="48"/>
          <w:szCs w:val="48"/>
        </w:rPr>
      </w:pPr>
      <w:r>
        <w:rPr>
          <w:b/>
          <w:bCs/>
          <w:sz w:val="48"/>
          <w:szCs w:val="48"/>
        </w:rPr>
        <w:lastRenderedPageBreak/>
        <w:t>THE NEWS FLASH RESOURCE PACK</w:t>
      </w:r>
    </w:p>
    <w:p w14:paraId="2B923662" w14:textId="77777777" w:rsidR="00C267A6" w:rsidRDefault="00C267A6" w:rsidP="004A76BA">
      <w:pPr>
        <w:rPr>
          <w:b/>
          <w:bCs/>
          <w:sz w:val="48"/>
          <w:szCs w:val="48"/>
        </w:rPr>
      </w:pPr>
    </w:p>
    <w:p w14:paraId="233D2711" w14:textId="77777777" w:rsidR="00C267A6" w:rsidRDefault="00C267A6" w:rsidP="00C267A6">
      <w:pPr>
        <w:jc w:val="center"/>
        <w:rPr>
          <w:b/>
          <w:bCs/>
          <w:sz w:val="48"/>
          <w:szCs w:val="48"/>
        </w:rPr>
      </w:pPr>
      <w:r>
        <w:rPr>
          <w:b/>
          <w:bCs/>
          <w:sz w:val="48"/>
          <w:szCs w:val="48"/>
        </w:rPr>
        <w:t>So Many Mistakes</w:t>
      </w:r>
    </w:p>
    <w:p w14:paraId="7C108C5E" w14:textId="77777777" w:rsidR="00C267A6" w:rsidRPr="004041A6" w:rsidRDefault="00C267A6" w:rsidP="00C267A6">
      <w:pPr>
        <w:jc w:val="center"/>
        <w:rPr>
          <w:b/>
          <w:bCs/>
        </w:rPr>
      </w:pPr>
      <w:r w:rsidRPr="004041A6">
        <w:rPr>
          <w:b/>
          <w:bCs/>
        </w:rPr>
        <w:t xml:space="preserve">Read through the article </w:t>
      </w:r>
      <w:r>
        <w:rPr>
          <w:b/>
          <w:bCs/>
        </w:rPr>
        <w:t xml:space="preserve">taken from this month’s issue </w:t>
      </w:r>
      <w:r w:rsidRPr="004041A6">
        <w:rPr>
          <w:b/>
          <w:bCs/>
        </w:rPr>
        <w:t xml:space="preserve">and see if you can spot the </w:t>
      </w:r>
      <w:r>
        <w:rPr>
          <w:b/>
          <w:bCs/>
        </w:rPr>
        <w:t>8</w:t>
      </w:r>
      <w:r w:rsidRPr="004041A6">
        <w:rPr>
          <w:b/>
          <w:bCs/>
        </w:rPr>
        <w:t xml:space="preserve"> spelling mistakes.</w:t>
      </w:r>
    </w:p>
    <w:p w14:paraId="21E5E025" w14:textId="77777777" w:rsidR="00C267A6" w:rsidRPr="00B26F8D" w:rsidRDefault="00C267A6" w:rsidP="00C267A6">
      <w:pPr>
        <w:ind w:left="567"/>
        <w:jc w:val="center"/>
        <w:rPr>
          <w:b/>
          <w:bCs/>
          <w:sz w:val="40"/>
          <w:szCs w:val="40"/>
        </w:rPr>
      </w:pPr>
    </w:p>
    <w:p w14:paraId="0AD4B7CC" w14:textId="6AB61892" w:rsidR="00C267A6" w:rsidRDefault="00C267A6" w:rsidP="00C267A6">
      <w:pPr>
        <w:jc w:val="center"/>
        <w:rPr>
          <w:b/>
          <w:bCs/>
          <w:sz w:val="40"/>
          <w:szCs w:val="40"/>
        </w:rPr>
      </w:pPr>
      <w:r>
        <w:rPr>
          <w:b/>
          <w:bCs/>
          <w:sz w:val="40"/>
          <w:szCs w:val="40"/>
        </w:rPr>
        <w:t>Strange Requests</w:t>
      </w:r>
    </w:p>
    <w:p w14:paraId="7557DC03" w14:textId="7BC2DB8D" w:rsidR="00C267A6" w:rsidRPr="00C267A6" w:rsidRDefault="00C267A6" w:rsidP="00C267A6">
      <w:pPr>
        <w:rPr>
          <w:sz w:val="28"/>
          <w:szCs w:val="28"/>
        </w:rPr>
      </w:pPr>
      <w:r w:rsidRPr="00C267A6">
        <w:rPr>
          <w:sz w:val="28"/>
          <w:szCs w:val="28"/>
        </w:rPr>
        <w:t xml:space="preserve">Hotel </w:t>
      </w:r>
      <w:proofErr w:type="spellStart"/>
      <w:r w:rsidRPr="00C267A6">
        <w:rPr>
          <w:sz w:val="28"/>
          <w:szCs w:val="28"/>
        </w:rPr>
        <w:t>staf</w:t>
      </w:r>
      <w:proofErr w:type="spellEnd"/>
      <w:r w:rsidRPr="00C267A6">
        <w:rPr>
          <w:sz w:val="28"/>
          <w:szCs w:val="28"/>
        </w:rPr>
        <w:t xml:space="preserve"> are always available to help their guests. They make sure that guests have a comfortable room for the </w:t>
      </w:r>
      <w:proofErr w:type="spellStart"/>
      <w:r w:rsidRPr="00C267A6">
        <w:rPr>
          <w:sz w:val="28"/>
          <w:szCs w:val="28"/>
        </w:rPr>
        <w:t>ni</w:t>
      </w:r>
      <w:r>
        <w:rPr>
          <w:sz w:val="28"/>
          <w:szCs w:val="28"/>
        </w:rPr>
        <w:t>te</w:t>
      </w:r>
      <w:proofErr w:type="spellEnd"/>
      <w:r w:rsidRPr="00C267A6">
        <w:rPr>
          <w:sz w:val="28"/>
          <w:szCs w:val="28"/>
        </w:rPr>
        <w:t>, a nice dinner in the evening, a tasty breakfast in the morning and, of course, a paddling pool for the</w:t>
      </w:r>
      <w:r>
        <w:rPr>
          <w:sz w:val="28"/>
          <w:szCs w:val="28"/>
        </w:rPr>
        <w:t>re</w:t>
      </w:r>
      <w:r w:rsidRPr="00C267A6">
        <w:rPr>
          <w:sz w:val="28"/>
          <w:szCs w:val="28"/>
        </w:rPr>
        <w:t xml:space="preserve"> pet fish!</w:t>
      </w:r>
    </w:p>
    <w:p w14:paraId="46A04AD6" w14:textId="6E0A278C" w:rsidR="00C267A6" w:rsidRPr="00C267A6" w:rsidRDefault="00C267A6" w:rsidP="00C267A6">
      <w:pPr>
        <w:rPr>
          <w:sz w:val="28"/>
          <w:szCs w:val="28"/>
        </w:rPr>
      </w:pPr>
      <w:r w:rsidRPr="00C267A6">
        <w:rPr>
          <w:sz w:val="28"/>
          <w:szCs w:val="28"/>
        </w:rPr>
        <w:t>What? That sounds crazy, d</w:t>
      </w:r>
      <w:r>
        <w:rPr>
          <w:sz w:val="28"/>
          <w:szCs w:val="28"/>
        </w:rPr>
        <w:t>on</w:t>
      </w:r>
      <w:r w:rsidRPr="00C267A6">
        <w:rPr>
          <w:sz w:val="28"/>
          <w:szCs w:val="28"/>
        </w:rPr>
        <w:t xml:space="preserve">’t it? But it happened at a Travelodge hotel in England. In 2021, staﬀ members at the Travelodge hotel </w:t>
      </w:r>
      <w:proofErr w:type="spellStart"/>
      <w:r w:rsidRPr="00C267A6">
        <w:rPr>
          <w:sz w:val="28"/>
          <w:szCs w:val="28"/>
        </w:rPr>
        <w:t>chan</w:t>
      </w:r>
      <w:r>
        <w:rPr>
          <w:sz w:val="28"/>
          <w:szCs w:val="28"/>
        </w:rPr>
        <w:t>e</w:t>
      </w:r>
      <w:proofErr w:type="spellEnd"/>
      <w:r w:rsidRPr="00C267A6">
        <w:rPr>
          <w:sz w:val="28"/>
          <w:szCs w:val="28"/>
        </w:rPr>
        <w:t xml:space="preserve"> had some very strange requests – </w:t>
      </w:r>
      <w:r>
        <w:rPr>
          <w:sz w:val="28"/>
          <w:szCs w:val="28"/>
        </w:rPr>
        <w:t>won</w:t>
      </w:r>
      <w:r w:rsidRPr="00C267A6">
        <w:rPr>
          <w:sz w:val="28"/>
          <w:szCs w:val="28"/>
        </w:rPr>
        <w:t xml:space="preserve"> guest wanted to have afternoon te</w:t>
      </w:r>
      <w:r>
        <w:rPr>
          <w:sz w:val="28"/>
          <w:szCs w:val="28"/>
        </w:rPr>
        <w:t>e</w:t>
      </w:r>
      <w:r w:rsidRPr="00C267A6">
        <w:rPr>
          <w:sz w:val="28"/>
          <w:szCs w:val="28"/>
        </w:rPr>
        <w:t xml:space="preserve"> with pandas, while another wanted a shooting star arranged for 10 p.m.</w:t>
      </w:r>
    </w:p>
    <w:p w14:paraId="0E63D561" w14:textId="7EDE920A" w:rsidR="00C267A6" w:rsidRPr="00C267A6" w:rsidRDefault="00C267A6" w:rsidP="00C267A6">
      <w:pPr>
        <w:rPr>
          <w:sz w:val="28"/>
          <w:szCs w:val="28"/>
        </w:rPr>
      </w:pPr>
      <w:r w:rsidRPr="00C267A6">
        <w:rPr>
          <w:sz w:val="28"/>
          <w:szCs w:val="28"/>
        </w:rPr>
        <w:t xml:space="preserve">Well, 2021 </w:t>
      </w:r>
      <w:proofErr w:type="spellStart"/>
      <w:r w:rsidRPr="00C267A6">
        <w:rPr>
          <w:sz w:val="28"/>
          <w:szCs w:val="28"/>
        </w:rPr>
        <w:t>w</w:t>
      </w:r>
      <w:r>
        <w:rPr>
          <w:sz w:val="28"/>
          <w:szCs w:val="28"/>
        </w:rPr>
        <w:t>uz</w:t>
      </w:r>
      <w:proofErr w:type="spellEnd"/>
      <w:r w:rsidRPr="00C267A6">
        <w:rPr>
          <w:sz w:val="28"/>
          <w:szCs w:val="28"/>
        </w:rPr>
        <w:t xml:space="preserve"> a very strange year! </w:t>
      </w:r>
    </w:p>
    <w:p w14:paraId="6F24F182" w14:textId="7324E8D8" w:rsidR="00C267A6" w:rsidRPr="00882F26" w:rsidRDefault="00C267A6" w:rsidP="00C267A6">
      <w:pPr>
        <w:rPr>
          <w:sz w:val="28"/>
          <w:szCs w:val="28"/>
        </w:rPr>
      </w:pPr>
    </w:p>
    <w:p w14:paraId="7751E80F" w14:textId="77777777" w:rsidR="00C267A6" w:rsidRPr="00B26F8D" w:rsidRDefault="00C267A6" w:rsidP="00C267A6">
      <w:pPr>
        <w:rPr>
          <w:b/>
          <w:bCs/>
          <w:sz w:val="40"/>
          <w:szCs w:val="40"/>
        </w:rPr>
      </w:pPr>
    </w:p>
    <w:p w14:paraId="1C406D94" w14:textId="77777777" w:rsidR="00C267A6" w:rsidRPr="00B26F8D" w:rsidRDefault="00C267A6" w:rsidP="00C267A6">
      <w:pPr>
        <w:rPr>
          <w:sz w:val="28"/>
          <w:szCs w:val="28"/>
        </w:rPr>
      </w:pPr>
    </w:p>
    <w:p w14:paraId="6EB8906B" w14:textId="77777777" w:rsidR="00C267A6" w:rsidRDefault="00C267A6" w:rsidP="00C267A6">
      <w:pPr>
        <w:ind w:left="1440"/>
      </w:pPr>
    </w:p>
    <w:p w14:paraId="398947EA" w14:textId="77777777" w:rsidR="00C267A6" w:rsidRDefault="00C267A6" w:rsidP="00C267A6">
      <w:pPr>
        <w:ind w:left="567"/>
      </w:pPr>
      <w:r w:rsidRPr="004041A6">
        <w:tab/>
      </w:r>
    </w:p>
    <w:p w14:paraId="6298BD56" w14:textId="77777777" w:rsidR="00C267A6" w:rsidRPr="00CD4833" w:rsidRDefault="00C267A6" w:rsidP="00C267A6">
      <w:pPr>
        <w:tabs>
          <w:tab w:val="left" w:pos="6356"/>
        </w:tabs>
        <w:spacing w:before="91"/>
        <w:rPr>
          <w:b/>
          <w:sz w:val="20"/>
        </w:rPr>
      </w:pPr>
      <w:r>
        <w:t xml:space="preserve">                                                         </w:t>
      </w:r>
      <w:r>
        <w:rPr>
          <w:b/>
          <w:sz w:val="20"/>
        </w:rPr>
        <w:t xml:space="preserve">Misspelt words                                                                 Correct Spellings </w:t>
      </w:r>
    </w:p>
    <w:p w14:paraId="18A48A93" w14:textId="77777777" w:rsidR="00C267A6" w:rsidRPr="00270E60" w:rsidRDefault="00C267A6" w:rsidP="00C267A6">
      <w:pPr>
        <w:pStyle w:val="ListParagraph"/>
        <w:spacing w:before="3"/>
        <w:ind w:left="927"/>
        <w:jc w:val="center"/>
        <w:rPr>
          <w:noProof/>
        </w:rPr>
      </w:pPr>
      <w:r>
        <w:rPr>
          <w:noProof/>
        </w:rPr>
        <w:drawing>
          <wp:inline distT="0" distB="0" distL="0" distR="0" wp14:anchorId="7B64E651" wp14:editId="68E4A51D">
            <wp:extent cx="2409509" cy="17601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9509" cy="1760193"/>
                    </a:xfrm>
                    <a:prstGeom prst="rect">
                      <a:avLst/>
                    </a:prstGeom>
                  </pic:spPr>
                </pic:pic>
              </a:graphicData>
            </a:graphic>
          </wp:inline>
        </w:drawing>
      </w:r>
      <w:r>
        <w:rPr>
          <w:noProof/>
        </w:rPr>
        <w:drawing>
          <wp:inline distT="0" distB="0" distL="0" distR="0" wp14:anchorId="269F34C2" wp14:editId="44B7CD8B">
            <wp:extent cx="2405175" cy="17570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6848" cy="1772860"/>
                    </a:xfrm>
                    <a:prstGeom prst="rect">
                      <a:avLst/>
                    </a:prstGeom>
                  </pic:spPr>
                </pic:pic>
              </a:graphicData>
            </a:graphic>
          </wp:inline>
        </w:drawing>
      </w:r>
    </w:p>
    <w:p w14:paraId="1ACA94FE" w14:textId="77777777" w:rsidR="00C267A6" w:rsidRDefault="00C267A6" w:rsidP="0050681F">
      <w:pPr>
        <w:jc w:val="center"/>
        <w:rPr>
          <w:b/>
          <w:bCs/>
          <w:sz w:val="48"/>
          <w:szCs w:val="48"/>
        </w:rPr>
      </w:pPr>
    </w:p>
    <w:p w14:paraId="61583B87" w14:textId="77777777" w:rsidR="00C267A6" w:rsidRDefault="00C267A6" w:rsidP="004A76BA">
      <w:pPr>
        <w:rPr>
          <w:b/>
          <w:bCs/>
          <w:sz w:val="48"/>
          <w:szCs w:val="48"/>
        </w:rPr>
      </w:pPr>
    </w:p>
    <w:p w14:paraId="2C55FA1D" w14:textId="3D2C612B" w:rsidR="00AF19FB" w:rsidRDefault="004041A6" w:rsidP="00C267A6">
      <w:pPr>
        <w:jc w:val="center"/>
        <w:rPr>
          <w:b/>
          <w:bCs/>
          <w:sz w:val="48"/>
          <w:szCs w:val="48"/>
        </w:rPr>
      </w:pPr>
      <w:r w:rsidRPr="004041A6">
        <w:rPr>
          <w:b/>
          <w:bCs/>
          <w:sz w:val="48"/>
          <w:szCs w:val="48"/>
        </w:rPr>
        <w:lastRenderedPageBreak/>
        <w:t>T</w:t>
      </w:r>
      <w:r w:rsidR="00AF19FB">
        <w:rPr>
          <w:b/>
          <w:bCs/>
          <w:sz w:val="48"/>
          <w:szCs w:val="48"/>
        </w:rPr>
        <w:t xml:space="preserve">HE </w:t>
      </w:r>
      <w:r w:rsidR="00D54094">
        <w:rPr>
          <w:b/>
          <w:bCs/>
          <w:sz w:val="48"/>
          <w:szCs w:val="48"/>
        </w:rPr>
        <w:t xml:space="preserve">NEWS FLASH </w:t>
      </w:r>
      <w:r w:rsidR="00AF19FB">
        <w:rPr>
          <w:b/>
          <w:bCs/>
          <w:sz w:val="48"/>
          <w:szCs w:val="48"/>
        </w:rPr>
        <w:t>RESOURCE PACK</w:t>
      </w:r>
    </w:p>
    <w:p w14:paraId="791A4C40" w14:textId="4A5143F4" w:rsidR="00A431F0" w:rsidRDefault="004041A6" w:rsidP="00AF19FB">
      <w:pPr>
        <w:spacing w:before="3"/>
        <w:jc w:val="center"/>
        <w:rPr>
          <w:b/>
          <w:bCs/>
          <w:sz w:val="48"/>
          <w:szCs w:val="48"/>
        </w:rPr>
      </w:pPr>
      <w:r>
        <w:rPr>
          <w:b/>
          <w:bCs/>
          <w:sz w:val="48"/>
          <w:szCs w:val="48"/>
        </w:rPr>
        <w:t xml:space="preserve"> </w:t>
      </w:r>
    </w:p>
    <w:p w14:paraId="00EC3268" w14:textId="17CEC607" w:rsidR="004041A6" w:rsidRDefault="00787EFF" w:rsidP="004041A6">
      <w:pPr>
        <w:jc w:val="center"/>
        <w:rPr>
          <w:b/>
          <w:bCs/>
          <w:sz w:val="48"/>
          <w:szCs w:val="48"/>
        </w:rPr>
      </w:pPr>
      <w:r w:rsidRPr="006E068A">
        <w:rPr>
          <w:b/>
          <w:bCs/>
          <w:sz w:val="48"/>
          <w:szCs w:val="48"/>
        </w:rPr>
        <w:t>Fill in the Blanks</w:t>
      </w:r>
    </w:p>
    <w:p w14:paraId="00567CB4" w14:textId="240D3C6D" w:rsidR="004041A6" w:rsidRDefault="004041A6" w:rsidP="004041A6">
      <w:pPr>
        <w:rPr>
          <w:b/>
          <w:bCs/>
        </w:rPr>
      </w:pPr>
      <w:r w:rsidRPr="004041A6">
        <w:rPr>
          <w:b/>
          <w:bCs/>
        </w:rPr>
        <w:t>Read through the words in the Word Bank first</w:t>
      </w:r>
      <w:r w:rsidR="00787EFF">
        <w:rPr>
          <w:b/>
          <w:bCs/>
        </w:rPr>
        <w:t xml:space="preserve">, then </w:t>
      </w:r>
      <w:r w:rsidRPr="004041A6">
        <w:rPr>
          <w:b/>
          <w:bCs/>
        </w:rPr>
        <w:t xml:space="preserve">read the article. Make sure you think about the best place to put a word, not the first place. </w:t>
      </w:r>
      <w:r w:rsidR="00D54094">
        <w:rPr>
          <w:b/>
          <w:bCs/>
        </w:rPr>
        <w:t xml:space="preserve">Take your time as </w:t>
      </w:r>
      <w:r w:rsidRPr="004041A6">
        <w:rPr>
          <w:b/>
          <w:bCs/>
        </w:rPr>
        <w:t xml:space="preserve">some words may fit in more than one place, </w:t>
      </w:r>
      <w:r w:rsidR="00787EFF">
        <w:rPr>
          <w:b/>
          <w:bCs/>
        </w:rPr>
        <w:t xml:space="preserve">so choose carefully. </w:t>
      </w:r>
    </w:p>
    <w:p w14:paraId="7BB2EF6A" w14:textId="059534DA" w:rsidR="00A431F0" w:rsidRPr="00040A00" w:rsidRDefault="00A431F0" w:rsidP="004041A6"/>
    <w:p w14:paraId="78174A0D" w14:textId="2AC4ACBF" w:rsidR="00B53BE9" w:rsidRPr="00DB41F5" w:rsidRDefault="00C267A6" w:rsidP="00B53BE9">
      <w:pPr>
        <w:jc w:val="center"/>
        <w:rPr>
          <w:b/>
          <w:bCs/>
          <w:sz w:val="40"/>
          <w:szCs w:val="40"/>
        </w:rPr>
      </w:pPr>
      <w:r>
        <w:rPr>
          <w:b/>
          <w:bCs/>
          <w:sz w:val="40"/>
          <w:szCs w:val="40"/>
        </w:rPr>
        <w:t>Neighbours to the Rescue</w:t>
      </w:r>
    </w:p>
    <w:p w14:paraId="3C38C71B" w14:textId="77777777" w:rsidR="00C267A6" w:rsidRDefault="00B53BE9" w:rsidP="00C267A6">
      <w:r w:rsidRPr="00B53BE9">
        <w:rPr>
          <w:noProof/>
          <w:highlight w:val="yellow"/>
        </w:rPr>
        <mc:AlternateContent>
          <mc:Choice Requires="wps">
            <w:drawing>
              <wp:anchor distT="45720" distB="45720" distL="114300" distR="114300" simplePos="0" relativeHeight="251679744" behindDoc="0" locked="0" layoutInCell="1" allowOverlap="1" wp14:anchorId="54D38D27" wp14:editId="267546F8">
                <wp:simplePos x="0" y="0"/>
                <wp:positionH relativeFrom="margin">
                  <wp:posOffset>-8890</wp:posOffset>
                </wp:positionH>
                <wp:positionV relativeFrom="paragraph">
                  <wp:posOffset>93345</wp:posOffset>
                </wp:positionV>
                <wp:extent cx="1366520" cy="4021455"/>
                <wp:effectExtent l="0" t="0" r="1778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021455"/>
                        </a:xfrm>
                        <a:prstGeom prst="rect">
                          <a:avLst/>
                        </a:prstGeom>
                        <a:solidFill>
                          <a:srgbClr val="FFFFFF"/>
                        </a:solidFill>
                        <a:ln w="9525">
                          <a:solidFill>
                            <a:srgbClr val="000000"/>
                          </a:solidFill>
                          <a:miter lim="800000"/>
                          <a:headEnd/>
                          <a:tailEnd/>
                        </a:ln>
                      </wps:spPr>
                      <wps:txb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77777777" w:rsidR="00B550EA" w:rsidRDefault="00B550EA" w:rsidP="00A431F0">
                            <w:pPr>
                              <w:pStyle w:val="NoSpacing"/>
                              <w:jc w:val="center"/>
                            </w:pPr>
                          </w:p>
                          <w:p w14:paraId="2070333C" w14:textId="5F2ED711" w:rsidR="00B550EA" w:rsidRDefault="00607ACC" w:rsidP="00A431F0">
                            <w:pPr>
                              <w:jc w:val="center"/>
                            </w:pPr>
                            <w:r>
                              <w:t>provided</w:t>
                            </w:r>
                          </w:p>
                          <w:p w14:paraId="6B1FBE0B" w14:textId="4FC484D7" w:rsidR="00607ACC" w:rsidRDefault="00607ACC" w:rsidP="00A431F0">
                            <w:pPr>
                              <w:jc w:val="center"/>
                            </w:pPr>
                            <w:r>
                              <w:t>clearing</w:t>
                            </w:r>
                          </w:p>
                          <w:p w14:paraId="5140826C" w14:textId="0D43C2D6" w:rsidR="00607ACC" w:rsidRDefault="00607ACC" w:rsidP="00A431F0">
                            <w:pPr>
                              <w:jc w:val="center"/>
                            </w:pPr>
                            <w:r>
                              <w:t>home</w:t>
                            </w:r>
                          </w:p>
                          <w:p w14:paraId="642D93B6" w14:textId="175A1C85" w:rsidR="00607ACC" w:rsidRDefault="00607ACC" w:rsidP="00A431F0">
                            <w:pPr>
                              <w:jc w:val="center"/>
                            </w:pPr>
                            <w:r>
                              <w:t>escape</w:t>
                            </w:r>
                          </w:p>
                          <w:p w14:paraId="5B15CAE5" w14:textId="6B6E3F6F" w:rsidR="00607ACC" w:rsidRDefault="00607ACC" w:rsidP="00A431F0">
                            <w:pPr>
                              <w:jc w:val="center"/>
                            </w:pPr>
                            <w:r>
                              <w:t>brigade</w:t>
                            </w:r>
                          </w:p>
                          <w:p w14:paraId="43349778" w14:textId="28FED631" w:rsidR="00607ACC" w:rsidRDefault="00607ACC" w:rsidP="00A431F0">
                            <w:pPr>
                              <w:jc w:val="center"/>
                            </w:pPr>
                            <w:r>
                              <w:t>rebuilding</w:t>
                            </w:r>
                          </w:p>
                          <w:p w14:paraId="3B97F9C2" w14:textId="771599FE" w:rsidR="00607ACC" w:rsidRDefault="00607ACC" w:rsidP="00A431F0">
                            <w:pPr>
                              <w:jc w:val="center"/>
                            </w:pPr>
                            <w:r>
                              <w:t>thankful</w:t>
                            </w:r>
                          </w:p>
                          <w:p w14:paraId="11AB3D92" w14:textId="30D2E885" w:rsidR="00607ACC" w:rsidRDefault="00607ACC" w:rsidP="00A431F0">
                            <w:pPr>
                              <w:jc w:val="center"/>
                            </w:pPr>
                            <w:r>
                              <w:t>neighbours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38D27" id="_x0000_t202" coordsize="21600,21600" o:spt="202" path="m,l,21600r21600,l21600,xe">
                <v:stroke joinstyle="miter"/>
                <v:path gradientshapeok="t" o:connecttype="rect"/>
              </v:shapetype>
              <v:shape id="_x0000_s1027" type="#_x0000_t202" style="position:absolute;margin-left:-.7pt;margin-top:7.35pt;width:107.6pt;height:316.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">
                <v:textbox>
                  <w:txbxContent>
                    <w:p w14:paraId="66023608" w14:textId="77777777" w:rsidR="00D54094" w:rsidRDefault="00D54094" w:rsidP="00A431F0">
                      <w:pPr>
                        <w:pStyle w:val="NoSpacing"/>
                        <w:jc w:val="center"/>
                      </w:pPr>
                      <w:r w:rsidRPr="00D54094">
                        <w:rPr>
                          <w:b/>
                          <w:bCs/>
                        </w:rPr>
                        <w:t>WORD BANK</w:t>
                      </w:r>
                      <w:r>
                        <w:t xml:space="preserve"> </w:t>
                      </w:r>
                    </w:p>
                    <w:p w14:paraId="08FC6F2F" w14:textId="1C9DE258" w:rsidR="00D54094" w:rsidRDefault="00D54094" w:rsidP="00A431F0">
                      <w:pPr>
                        <w:pStyle w:val="NoSpacing"/>
                        <w:jc w:val="center"/>
                      </w:pPr>
                    </w:p>
                    <w:p w14:paraId="7000FC51" w14:textId="77777777" w:rsidR="00B550EA" w:rsidRDefault="00B550EA" w:rsidP="00A431F0">
                      <w:pPr>
                        <w:pStyle w:val="NoSpacing"/>
                        <w:jc w:val="center"/>
                      </w:pPr>
                    </w:p>
                    <w:p w14:paraId="2070333C" w14:textId="5F2ED711" w:rsidR="00B550EA" w:rsidRDefault="00607ACC" w:rsidP="00A431F0">
                      <w:pPr>
                        <w:jc w:val="center"/>
                      </w:pPr>
                      <w:r>
                        <w:t>provided</w:t>
                      </w:r>
                    </w:p>
                    <w:p w14:paraId="6B1FBE0B" w14:textId="4FC484D7" w:rsidR="00607ACC" w:rsidRDefault="00607ACC" w:rsidP="00A431F0">
                      <w:pPr>
                        <w:jc w:val="center"/>
                      </w:pPr>
                      <w:r>
                        <w:t>clearing</w:t>
                      </w:r>
                    </w:p>
                    <w:p w14:paraId="5140826C" w14:textId="0D43C2D6" w:rsidR="00607ACC" w:rsidRDefault="00607ACC" w:rsidP="00A431F0">
                      <w:pPr>
                        <w:jc w:val="center"/>
                      </w:pPr>
                      <w:r>
                        <w:t>home</w:t>
                      </w:r>
                    </w:p>
                    <w:p w14:paraId="642D93B6" w14:textId="175A1C85" w:rsidR="00607ACC" w:rsidRDefault="00607ACC" w:rsidP="00A431F0">
                      <w:pPr>
                        <w:jc w:val="center"/>
                      </w:pPr>
                      <w:r>
                        <w:t>escape</w:t>
                      </w:r>
                    </w:p>
                    <w:p w14:paraId="5B15CAE5" w14:textId="6B6E3F6F" w:rsidR="00607ACC" w:rsidRDefault="00607ACC" w:rsidP="00A431F0">
                      <w:pPr>
                        <w:jc w:val="center"/>
                      </w:pPr>
                      <w:r>
                        <w:t>brigade</w:t>
                      </w:r>
                    </w:p>
                    <w:p w14:paraId="43349778" w14:textId="28FED631" w:rsidR="00607ACC" w:rsidRDefault="00607ACC" w:rsidP="00A431F0">
                      <w:pPr>
                        <w:jc w:val="center"/>
                      </w:pPr>
                      <w:r>
                        <w:t>rebuilding</w:t>
                      </w:r>
                    </w:p>
                    <w:p w14:paraId="3B97F9C2" w14:textId="771599FE" w:rsidR="00607ACC" w:rsidRDefault="00607ACC" w:rsidP="00A431F0">
                      <w:pPr>
                        <w:jc w:val="center"/>
                      </w:pPr>
                      <w:r>
                        <w:t>thankful</w:t>
                      </w:r>
                    </w:p>
                    <w:p w14:paraId="11AB3D92" w14:textId="30D2E885" w:rsidR="00607ACC" w:rsidRDefault="00607ACC" w:rsidP="00A431F0">
                      <w:pPr>
                        <w:jc w:val="center"/>
                      </w:pPr>
                      <w:r>
                        <w:t>neighbours</w:t>
                      </w:r>
                    </w:p>
                  </w:txbxContent>
                </v:textbox>
                <w10:wrap type="square" anchorx="margin"/>
              </v:shape>
            </w:pict>
          </mc:Fallback>
        </mc:AlternateContent>
      </w:r>
      <w:r w:rsidR="008538B5" w:rsidRPr="008538B5">
        <w:t xml:space="preserve"> </w:t>
      </w:r>
    </w:p>
    <w:p w14:paraId="6C273AE3" w14:textId="31367A9F" w:rsidR="00C267A6" w:rsidRDefault="00C267A6" w:rsidP="00C267A6">
      <w:pPr>
        <w:rPr>
          <w:sz w:val="28"/>
          <w:szCs w:val="28"/>
        </w:rPr>
      </w:pPr>
      <w:r>
        <w:rPr>
          <w:sz w:val="28"/>
          <w:szCs w:val="28"/>
        </w:rPr>
        <w:t xml:space="preserve">Roscommon Town man Tom Hill had a lucky __________ when his house was destroyed in a fire on October 25, 2020. Thanks to his wonderful </w:t>
      </w:r>
      <w:r w:rsidR="00607ACC">
        <w:rPr>
          <w:sz w:val="28"/>
          <w:szCs w:val="28"/>
        </w:rPr>
        <w:t>_______________</w:t>
      </w:r>
      <w:r>
        <w:rPr>
          <w:sz w:val="28"/>
          <w:szCs w:val="28"/>
        </w:rPr>
        <w:t>, 74- year-old Tom was back in his newly decorated home in the days coming up to Christmas.</w:t>
      </w:r>
    </w:p>
    <w:p w14:paraId="380B073C" w14:textId="0F1CE9FF" w:rsidR="00C267A6" w:rsidRDefault="00C267A6" w:rsidP="00C267A6">
      <w:pPr>
        <w:rPr>
          <w:sz w:val="28"/>
          <w:szCs w:val="28"/>
        </w:rPr>
      </w:pPr>
      <w:r>
        <w:rPr>
          <w:sz w:val="28"/>
          <w:szCs w:val="28"/>
        </w:rPr>
        <w:t xml:space="preserve">Tom’s neighbours began </w:t>
      </w:r>
      <w:r w:rsidR="00607ACC">
        <w:rPr>
          <w:sz w:val="28"/>
          <w:szCs w:val="28"/>
        </w:rPr>
        <w:t>__________</w:t>
      </w:r>
      <w:r>
        <w:rPr>
          <w:sz w:val="28"/>
          <w:szCs w:val="28"/>
        </w:rPr>
        <w:t xml:space="preserve"> debris from the gutted house as soon as the fire </w:t>
      </w:r>
      <w:r w:rsidR="00607ACC">
        <w:rPr>
          <w:sz w:val="28"/>
          <w:szCs w:val="28"/>
        </w:rPr>
        <w:t>____________</w:t>
      </w:r>
      <w:r>
        <w:rPr>
          <w:sz w:val="28"/>
          <w:szCs w:val="28"/>
        </w:rPr>
        <w:t xml:space="preserve"> left the scene. Local builders, carpenters, plumbers, electricians, plasterers, painters and other willing workers soon set about </w:t>
      </w:r>
      <w:r w:rsidR="00607ACC">
        <w:rPr>
          <w:sz w:val="28"/>
          <w:szCs w:val="28"/>
        </w:rPr>
        <w:t>______________</w:t>
      </w:r>
      <w:r>
        <w:rPr>
          <w:sz w:val="28"/>
          <w:szCs w:val="28"/>
        </w:rPr>
        <w:t xml:space="preserve"> the house as shops in the town </w:t>
      </w:r>
      <w:r w:rsidR="00607ACC">
        <w:rPr>
          <w:sz w:val="28"/>
          <w:szCs w:val="28"/>
        </w:rPr>
        <w:t>______________</w:t>
      </w:r>
      <w:r>
        <w:rPr>
          <w:sz w:val="28"/>
          <w:szCs w:val="28"/>
        </w:rPr>
        <w:t xml:space="preserve"> materials.</w:t>
      </w:r>
    </w:p>
    <w:p w14:paraId="1A214A83" w14:textId="355753E8" w:rsidR="00C267A6" w:rsidRDefault="00C267A6" w:rsidP="00C267A6">
      <w:pPr>
        <w:rPr>
          <w:sz w:val="28"/>
          <w:szCs w:val="28"/>
        </w:rPr>
      </w:pPr>
      <w:r>
        <w:rPr>
          <w:sz w:val="28"/>
          <w:szCs w:val="28"/>
        </w:rPr>
        <w:t>Tom</w:t>
      </w:r>
      <w:r w:rsidRPr="00E2271F">
        <w:rPr>
          <w:sz w:val="28"/>
          <w:szCs w:val="28"/>
        </w:rPr>
        <w:t xml:space="preserve"> said he could not be more </w:t>
      </w:r>
      <w:r w:rsidR="00607ACC">
        <w:rPr>
          <w:sz w:val="28"/>
          <w:szCs w:val="28"/>
        </w:rPr>
        <w:t>______________</w:t>
      </w:r>
      <w:r w:rsidRPr="00E2271F">
        <w:rPr>
          <w:sz w:val="28"/>
          <w:szCs w:val="28"/>
        </w:rPr>
        <w:t xml:space="preserve"> to all </w:t>
      </w:r>
      <w:r>
        <w:rPr>
          <w:sz w:val="28"/>
          <w:szCs w:val="28"/>
        </w:rPr>
        <w:t>his</w:t>
      </w:r>
      <w:r w:rsidRPr="00E2271F">
        <w:rPr>
          <w:sz w:val="28"/>
          <w:szCs w:val="28"/>
        </w:rPr>
        <w:t xml:space="preserve"> good friends and neighbours.</w:t>
      </w:r>
      <w:r>
        <w:rPr>
          <w:sz w:val="28"/>
          <w:szCs w:val="28"/>
        </w:rPr>
        <w:t xml:space="preserve"> ‘</w:t>
      </w:r>
      <w:r w:rsidRPr="00E2271F">
        <w:rPr>
          <w:sz w:val="28"/>
          <w:szCs w:val="28"/>
        </w:rPr>
        <w:t xml:space="preserve">They have done so much for me and my </w:t>
      </w:r>
      <w:r w:rsidR="00607ACC">
        <w:rPr>
          <w:sz w:val="28"/>
          <w:szCs w:val="28"/>
        </w:rPr>
        <w:t>__________</w:t>
      </w:r>
      <w:r w:rsidRPr="00E2271F">
        <w:rPr>
          <w:sz w:val="28"/>
          <w:szCs w:val="28"/>
        </w:rPr>
        <w:t xml:space="preserve"> is now better than it ever was</w:t>
      </w:r>
      <w:r>
        <w:rPr>
          <w:sz w:val="28"/>
          <w:szCs w:val="28"/>
        </w:rPr>
        <w:t xml:space="preserve"> – </w:t>
      </w:r>
      <w:r w:rsidRPr="00E2271F">
        <w:rPr>
          <w:sz w:val="28"/>
          <w:szCs w:val="28"/>
        </w:rPr>
        <w:t>its brand new and better than ever</w:t>
      </w:r>
      <w:r>
        <w:rPr>
          <w:sz w:val="28"/>
          <w:szCs w:val="28"/>
        </w:rPr>
        <w:t>!’ he exclaimed.</w:t>
      </w:r>
    </w:p>
    <w:p w14:paraId="0A344289" w14:textId="77777777" w:rsidR="00C267A6" w:rsidRPr="00E2271F" w:rsidRDefault="00C267A6" w:rsidP="00C267A6">
      <w:pPr>
        <w:rPr>
          <w:sz w:val="28"/>
          <w:szCs w:val="28"/>
        </w:rPr>
      </w:pPr>
      <w:r>
        <w:rPr>
          <w:b/>
          <w:bCs/>
          <w:sz w:val="28"/>
          <w:szCs w:val="28"/>
        </w:rPr>
        <w:t>(News Flash, Jan 2020)</w:t>
      </w:r>
    </w:p>
    <w:p w14:paraId="293503D1" w14:textId="11E92510" w:rsidR="00B550EA" w:rsidRPr="00B550EA" w:rsidRDefault="00B550EA" w:rsidP="00C267A6">
      <w:pPr>
        <w:pBdr>
          <w:bottom w:val="single" w:sz="12" w:space="1" w:color="auto"/>
        </w:pBdr>
        <w:rPr>
          <w:sz w:val="28"/>
          <w:szCs w:val="28"/>
        </w:rPr>
      </w:pPr>
    </w:p>
    <w:p w14:paraId="7C305010" w14:textId="71E02D7C" w:rsidR="00DB41F5" w:rsidRPr="001D04D7" w:rsidRDefault="00DB41F5" w:rsidP="00B550EA">
      <w:pPr>
        <w:pBdr>
          <w:bottom w:val="single" w:sz="12" w:space="1" w:color="auto"/>
        </w:pBdr>
        <w:rPr>
          <w:sz w:val="28"/>
          <w:szCs w:val="28"/>
        </w:rPr>
      </w:pPr>
    </w:p>
    <w:p w14:paraId="712F446B" w14:textId="03F16CD4" w:rsidR="00E77881" w:rsidRPr="00E77881" w:rsidRDefault="00E77881" w:rsidP="001D04D7">
      <w:pPr>
        <w:pBdr>
          <w:bottom w:val="single" w:sz="12" w:space="1" w:color="auto"/>
        </w:pBdr>
        <w:rPr>
          <w:sz w:val="28"/>
          <w:szCs w:val="28"/>
        </w:rPr>
      </w:pPr>
    </w:p>
    <w:p w14:paraId="2669C8CF" w14:textId="73688A53" w:rsidR="0050681F" w:rsidRDefault="0050681F" w:rsidP="0050681F"/>
    <w:p w14:paraId="0C8F79B5" w14:textId="773CC96D" w:rsidR="00F4317D" w:rsidRDefault="00F4317D" w:rsidP="0050681F"/>
    <w:p w14:paraId="72084F09" w14:textId="43CCF099" w:rsidR="00F4317D" w:rsidRDefault="00F4317D" w:rsidP="0050681F"/>
    <w:p w14:paraId="2836FFD1" w14:textId="6100AD6C" w:rsidR="00F4317D" w:rsidRDefault="00F4317D" w:rsidP="0050681F"/>
    <w:p w14:paraId="7209E06C" w14:textId="7FF3876A" w:rsidR="00F4317D" w:rsidRDefault="00F4317D" w:rsidP="0050681F"/>
    <w:p w14:paraId="620F3F1E" w14:textId="77777777" w:rsidR="00DB41F5" w:rsidRDefault="00DB41F5" w:rsidP="004A76BA">
      <w:pPr>
        <w:rPr>
          <w:b/>
          <w:bCs/>
          <w:sz w:val="48"/>
          <w:szCs w:val="48"/>
        </w:rPr>
      </w:pPr>
    </w:p>
    <w:p w14:paraId="18A5A6DD" w14:textId="511D09D6" w:rsidR="0050681F" w:rsidRDefault="0050681F" w:rsidP="0050681F">
      <w:pPr>
        <w:jc w:val="center"/>
        <w:rPr>
          <w:b/>
          <w:bCs/>
          <w:sz w:val="48"/>
          <w:szCs w:val="48"/>
        </w:rPr>
      </w:pPr>
      <w:r w:rsidRPr="004041A6">
        <w:rPr>
          <w:b/>
          <w:bCs/>
          <w:sz w:val="48"/>
          <w:szCs w:val="48"/>
        </w:rPr>
        <w:lastRenderedPageBreak/>
        <w:t>T</w:t>
      </w:r>
      <w:r>
        <w:rPr>
          <w:b/>
          <w:bCs/>
          <w:sz w:val="48"/>
          <w:szCs w:val="48"/>
        </w:rPr>
        <w:t xml:space="preserve">HE </w:t>
      </w:r>
      <w:r w:rsidR="00D54094">
        <w:rPr>
          <w:b/>
          <w:bCs/>
          <w:sz w:val="48"/>
          <w:szCs w:val="48"/>
        </w:rPr>
        <w:t xml:space="preserve">NEWS FLASH </w:t>
      </w:r>
      <w:r>
        <w:rPr>
          <w:b/>
          <w:bCs/>
          <w:sz w:val="48"/>
          <w:szCs w:val="48"/>
        </w:rPr>
        <w:t>RESOURCE PACK</w:t>
      </w:r>
    </w:p>
    <w:p w14:paraId="25FF29A7" w14:textId="77777777" w:rsidR="0050681F" w:rsidRDefault="0050681F" w:rsidP="0050681F">
      <w:pPr>
        <w:spacing w:before="3"/>
        <w:jc w:val="center"/>
        <w:rPr>
          <w:b/>
          <w:bCs/>
          <w:sz w:val="48"/>
          <w:szCs w:val="48"/>
        </w:rPr>
      </w:pPr>
      <w:r>
        <w:rPr>
          <w:b/>
          <w:bCs/>
          <w:sz w:val="48"/>
          <w:szCs w:val="48"/>
        </w:rPr>
        <w:t xml:space="preserve"> </w:t>
      </w:r>
    </w:p>
    <w:p w14:paraId="2F130E34" w14:textId="77777777" w:rsidR="00B53BE9" w:rsidRDefault="00B53BE9" w:rsidP="00B53BE9">
      <w:pPr>
        <w:jc w:val="center"/>
        <w:rPr>
          <w:b/>
          <w:bCs/>
          <w:sz w:val="48"/>
          <w:szCs w:val="48"/>
        </w:rPr>
      </w:pPr>
      <w:r w:rsidRPr="0024281F">
        <w:rPr>
          <w:b/>
          <w:bCs/>
          <w:sz w:val="48"/>
          <w:szCs w:val="48"/>
        </w:rPr>
        <w:t>Fill in the Blanks</w:t>
      </w:r>
    </w:p>
    <w:p w14:paraId="0914BACF" w14:textId="77777777" w:rsidR="00B53BE9" w:rsidRDefault="00B53BE9" w:rsidP="00B53BE9">
      <w:pPr>
        <w:rPr>
          <w:b/>
          <w:bCs/>
        </w:rPr>
      </w:pPr>
      <w:r w:rsidRPr="004041A6">
        <w:rPr>
          <w:b/>
          <w:bCs/>
        </w:rPr>
        <w:t>Read through the words in the Word Bank first</w:t>
      </w:r>
      <w:r>
        <w:rPr>
          <w:b/>
          <w:bCs/>
        </w:rPr>
        <w:t xml:space="preserve">, then </w:t>
      </w:r>
      <w:r w:rsidRPr="004041A6">
        <w:rPr>
          <w:b/>
          <w:bCs/>
        </w:rPr>
        <w:t xml:space="preserve">read the article. Make sure you think about the best place to put a word, not the first place. </w:t>
      </w:r>
      <w:r>
        <w:rPr>
          <w:b/>
          <w:bCs/>
        </w:rPr>
        <w:t xml:space="preserve">Take your time as </w:t>
      </w:r>
      <w:r w:rsidRPr="004041A6">
        <w:rPr>
          <w:b/>
          <w:bCs/>
        </w:rPr>
        <w:t xml:space="preserve">some words may fit in more than one place, </w:t>
      </w:r>
      <w:r>
        <w:rPr>
          <w:b/>
          <w:bCs/>
        </w:rPr>
        <w:t xml:space="preserve">so choose carefully. </w:t>
      </w:r>
    </w:p>
    <w:p w14:paraId="7B4F4979" w14:textId="77777777" w:rsidR="00B53BE9" w:rsidRPr="00040A00" w:rsidRDefault="00B53BE9" w:rsidP="00B53BE9"/>
    <w:p w14:paraId="2BC2A297" w14:textId="18B63B2A" w:rsidR="00B53BE9" w:rsidRPr="006717D3" w:rsidRDefault="00607ACC" w:rsidP="00B53BE9">
      <w:pPr>
        <w:jc w:val="center"/>
        <w:rPr>
          <w:b/>
          <w:bCs/>
          <w:sz w:val="44"/>
          <w:szCs w:val="44"/>
        </w:rPr>
      </w:pPr>
      <w:r w:rsidRPr="006717D3">
        <w:rPr>
          <w:b/>
          <w:bCs/>
          <w:sz w:val="44"/>
          <w:szCs w:val="44"/>
        </w:rPr>
        <w:t>Newgrange Online</w:t>
      </w:r>
    </w:p>
    <w:p w14:paraId="69BB5526" w14:textId="77777777" w:rsidR="00404737" w:rsidRDefault="00404737" w:rsidP="00404737">
      <w:pPr>
        <w:pStyle w:val="NormalWeb"/>
        <w:shd w:val="clear" w:color="auto" w:fill="FFFFFF"/>
        <w:spacing w:before="0" w:beforeAutospacing="0" w:after="0" w:afterAutospacing="0" w:line="324" w:lineRule="atLeast"/>
        <w:rPr>
          <w:rFonts w:ascii="Segoe UI" w:hAnsi="Segoe UI" w:cs="Segoe UI"/>
          <w:color w:val="000000"/>
          <w:sz w:val="27"/>
          <w:szCs w:val="27"/>
        </w:rPr>
      </w:pPr>
    </w:p>
    <w:p w14:paraId="33C2D0EC" w14:textId="17B665D1" w:rsidR="00607ACC" w:rsidRDefault="00B53BE9" w:rsidP="00607ACC">
      <w:pPr>
        <w:rPr>
          <w:sz w:val="28"/>
          <w:szCs w:val="28"/>
        </w:rPr>
      </w:pPr>
      <w:r w:rsidRPr="00B53BE9">
        <w:rPr>
          <w:noProof/>
          <w:highlight w:val="yellow"/>
        </w:rPr>
        <mc:AlternateContent>
          <mc:Choice Requires="wps">
            <w:drawing>
              <wp:anchor distT="45720" distB="45720" distL="114300" distR="114300" simplePos="0" relativeHeight="251826176" behindDoc="0" locked="0" layoutInCell="1" allowOverlap="1" wp14:anchorId="3B6DB6A4" wp14:editId="7B047F47">
                <wp:simplePos x="0" y="0"/>
                <wp:positionH relativeFrom="margin">
                  <wp:posOffset>-9525</wp:posOffset>
                </wp:positionH>
                <wp:positionV relativeFrom="paragraph">
                  <wp:posOffset>88900</wp:posOffset>
                </wp:positionV>
                <wp:extent cx="1366520" cy="3561715"/>
                <wp:effectExtent l="0" t="0" r="24130" b="1968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61715"/>
                        </a:xfrm>
                        <a:prstGeom prst="rect">
                          <a:avLst/>
                        </a:prstGeom>
                        <a:solidFill>
                          <a:srgbClr val="FFFFFF"/>
                        </a:solidFill>
                        <a:ln w="9525">
                          <a:solidFill>
                            <a:srgbClr val="000000"/>
                          </a:solidFill>
                          <a:miter lim="800000"/>
                          <a:headEnd/>
                          <a:tailEnd/>
                        </a:ln>
                      </wps:spPr>
                      <wps:txb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5D53E881" w14:textId="77777777" w:rsidR="0045749C" w:rsidRPr="00404737" w:rsidRDefault="0045749C" w:rsidP="00B53BE9">
                            <w:pPr>
                              <w:pStyle w:val="NoSpacing"/>
                              <w:jc w:val="center"/>
                            </w:pPr>
                          </w:p>
                          <w:p w14:paraId="0EFD0164" w14:textId="442B683A" w:rsidR="00B53BE9" w:rsidRDefault="00DA3E43" w:rsidP="00B53BE9">
                            <w:pPr>
                              <w:pStyle w:val="NoSpacing"/>
                              <w:jc w:val="center"/>
                            </w:pPr>
                            <w:r>
                              <w:t>special</w:t>
                            </w:r>
                          </w:p>
                          <w:p w14:paraId="230F5F0F" w14:textId="738E86BC" w:rsidR="00DA3E43" w:rsidRDefault="00DA3E43" w:rsidP="00B53BE9">
                            <w:pPr>
                              <w:pStyle w:val="NoSpacing"/>
                              <w:jc w:val="center"/>
                            </w:pPr>
                          </w:p>
                          <w:p w14:paraId="3DD3DACD" w14:textId="523DD418" w:rsidR="00DA3E43" w:rsidRDefault="00DA3E43" w:rsidP="00B53BE9">
                            <w:pPr>
                              <w:pStyle w:val="NoSpacing"/>
                              <w:jc w:val="center"/>
                            </w:pPr>
                            <w:r>
                              <w:t>event</w:t>
                            </w:r>
                          </w:p>
                          <w:p w14:paraId="34120DC1" w14:textId="4D9899D6" w:rsidR="00DA3E43" w:rsidRDefault="00DA3E43" w:rsidP="00B53BE9">
                            <w:pPr>
                              <w:pStyle w:val="NoSpacing"/>
                              <w:jc w:val="center"/>
                            </w:pPr>
                          </w:p>
                          <w:p w14:paraId="72528620" w14:textId="137DA030" w:rsidR="00DA3E43" w:rsidRDefault="00DA3E43" w:rsidP="00B53BE9">
                            <w:pPr>
                              <w:pStyle w:val="NoSpacing"/>
                              <w:jc w:val="center"/>
                            </w:pPr>
                            <w:r>
                              <w:t>world</w:t>
                            </w:r>
                          </w:p>
                          <w:p w14:paraId="78B11AD3" w14:textId="7786BE12" w:rsidR="00DA3E43" w:rsidRDefault="00DA3E43" w:rsidP="00B53BE9">
                            <w:pPr>
                              <w:pStyle w:val="NoSpacing"/>
                              <w:jc w:val="center"/>
                            </w:pPr>
                          </w:p>
                          <w:p w14:paraId="0736A39E" w14:textId="5D038D3D" w:rsidR="00DA3E43" w:rsidRDefault="00DA3E43" w:rsidP="00B53BE9">
                            <w:pPr>
                              <w:pStyle w:val="NoSpacing"/>
                              <w:jc w:val="center"/>
                            </w:pPr>
                            <w:r>
                              <w:t>year</w:t>
                            </w:r>
                          </w:p>
                          <w:p w14:paraId="5ACC740A" w14:textId="5ED54429" w:rsidR="00DA3E43" w:rsidRDefault="00DA3E43" w:rsidP="00B53BE9">
                            <w:pPr>
                              <w:pStyle w:val="NoSpacing"/>
                              <w:jc w:val="center"/>
                            </w:pPr>
                          </w:p>
                          <w:p w14:paraId="36A4CB89" w14:textId="7FA817F6" w:rsidR="00DA3E43" w:rsidRDefault="00DA3E43" w:rsidP="00B53BE9">
                            <w:pPr>
                              <w:pStyle w:val="NoSpacing"/>
                              <w:jc w:val="center"/>
                            </w:pPr>
                            <w:r>
                              <w:t>chamber</w:t>
                            </w:r>
                          </w:p>
                          <w:p w14:paraId="69F5B61B" w14:textId="66BAD406" w:rsidR="00DA3E43" w:rsidRDefault="00DA3E43" w:rsidP="00B53BE9">
                            <w:pPr>
                              <w:pStyle w:val="NoSpacing"/>
                              <w:jc w:val="center"/>
                            </w:pPr>
                          </w:p>
                          <w:p w14:paraId="2864CAEA" w14:textId="1EFE0E25" w:rsidR="00DA3E43" w:rsidRDefault="00DA3E43" w:rsidP="00B53BE9">
                            <w:pPr>
                              <w:pStyle w:val="NoSpacing"/>
                              <w:jc w:val="center"/>
                            </w:pPr>
                            <w:r>
                              <w:t>doorway</w:t>
                            </w:r>
                          </w:p>
                          <w:p w14:paraId="6A1A7B49" w14:textId="468ED374" w:rsidR="00DA3E43" w:rsidRDefault="00DA3E43" w:rsidP="00B53BE9">
                            <w:pPr>
                              <w:pStyle w:val="NoSpacing"/>
                              <w:jc w:val="center"/>
                            </w:pPr>
                          </w:p>
                          <w:p w14:paraId="7052E4A0" w14:textId="205A8204" w:rsidR="00DA3E43" w:rsidRDefault="00DA3E43" w:rsidP="00B53BE9">
                            <w:pPr>
                              <w:pStyle w:val="NoSpacing"/>
                              <w:jc w:val="center"/>
                            </w:pPr>
                            <w:r>
                              <w:t>online</w:t>
                            </w:r>
                          </w:p>
                          <w:p w14:paraId="75329A70" w14:textId="207220B2" w:rsidR="00DA3E43" w:rsidRDefault="00DA3E43" w:rsidP="00B53BE9">
                            <w:pPr>
                              <w:pStyle w:val="NoSpacing"/>
                              <w:jc w:val="center"/>
                            </w:pPr>
                          </w:p>
                          <w:p w14:paraId="555D17AB" w14:textId="7EE9B5E0" w:rsidR="00DA3E43" w:rsidRPr="00404737" w:rsidRDefault="00DA3E43" w:rsidP="00B53BE9">
                            <w:pPr>
                              <w:pStyle w:val="NoSpacing"/>
                              <w:jc w:val="center"/>
                            </w:pPr>
                            <w:r>
                              <w:t>sunrise</w:t>
                            </w:r>
                          </w:p>
                          <w:p w14:paraId="1B2B0504" w14:textId="2BE91982" w:rsidR="00B53BE9" w:rsidRPr="00404737" w:rsidRDefault="00B53BE9" w:rsidP="00B53BE9">
                            <w:pPr>
                              <w:pStyle w:val="NoSpacing"/>
                              <w:jc w:val="center"/>
                            </w:pPr>
                          </w:p>
                          <w:p w14:paraId="5C6C19F5" w14:textId="77777777" w:rsidR="00B53BE9" w:rsidRPr="00404737" w:rsidRDefault="00B53BE9" w:rsidP="00B53BE9">
                            <w:pPr>
                              <w:pStyle w:val="NoSpacing"/>
                              <w:jc w:val="center"/>
                            </w:pPr>
                          </w:p>
                          <w:p w14:paraId="3A2CABFD" w14:textId="6BEE4830" w:rsidR="00B53BE9" w:rsidRPr="00404737" w:rsidRDefault="00B53BE9" w:rsidP="00B53BE9">
                            <w:pPr>
                              <w:pStyle w:val="NoSpacing"/>
                              <w:jc w:val="center"/>
                            </w:pP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DB6A4" id="_x0000_s1028" type="#_x0000_t202" style="position:absolute;margin-left:-.75pt;margin-top:7pt;width:107.6pt;height:280.4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">
                <v:textbox>
                  <w:txbxContent>
                    <w:p w14:paraId="6C7C7E5F" w14:textId="77777777" w:rsidR="00B53BE9" w:rsidRDefault="00B53BE9" w:rsidP="00B53BE9">
                      <w:pPr>
                        <w:pStyle w:val="NoSpacing"/>
                        <w:jc w:val="center"/>
                      </w:pPr>
                      <w:r w:rsidRPr="00D54094">
                        <w:rPr>
                          <w:b/>
                          <w:bCs/>
                        </w:rPr>
                        <w:t>WORD BANK</w:t>
                      </w:r>
                      <w:r>
                        <w:t xml:space="preserve"> </w:t>
                      </w:r>
                    </w:p>
                    <w:p w14:paraId="7F08F885" w14:textId="77777777" w:rsidR="00B53BE9" w:rsidRDefault="00B53BE9" w:rsidP="00B53BE9">
                      <w:pPr>
                        <w:pStyle w:val="NoSpacing"/>
                        <w:jc w:val="center"/>
                      </w:pPr>
                    </w:p>
                    <w:p w14:paraId="5D53E881" w14:textId="77777777" w:rsidR="0045749C" w:rsidRPr="00404737" w:rsidRDefault="0045749C" w:rsidP="00B53BE9">
                      <w:pPr>
                        <w:pStyle w:val="NoSpacing"/>
                        <w:jc w:val="center"/>
                      </w:pPr>
                    </w:p>
                    <w:p w14:paraId="0EFD0164" w14:textId="442B683A" w:rsidR="00B53BE9" w:rsidRDefault="00DA3E43" w:rsidP="00B53BE9">
                      <w:pPr>
                        <w:pStyle w:val="NoSpacing"/>
                        <w:jc w:val="center"/>
                      </w:pPr>
                      <w:r>
                        <w:t>special</w:t>
                      </w:r>
                    </w:p>
                    <w:p w14:paraId="230F5F0F" w14:textId="738E86BC" w:rsidR="00DA3E43" w:rsidRDefault="00DA3E43" w:rsidP="00B53BE9">
                      <w:pPr>
                        <w:pStyle w:val="NoSpacing"/>
                        <w:jc w:val="center"/>
                      </w:pPr>
                    </w:p>
                    <w:p w14:paraId="3DD3DACD" w14:textId="523DD418" w:rsidR="00DA3E43" w:rsidRDefault="00DA3E43" w:rsidP="00B53BE9">
                      <w:pPr>
                        <w:pStyle w:val="NoSpacing"/>
                        <w:jc w:val="center"/>
                      </w:pPr>
                      <w:r>
                        <w:t>event</w:t>
                      </w:r>
                    </w:p>
                    <w:p w14:paraId="34120DC1" w14:textId="4D9899D6" w:rsidR="00DA3E43" w:rsidRDefault="00DA3E43" w:rsidP="00B53BE9">
                      <w:pPr>
                        <w:pStyle w:val="NoSpacing"/>
                        <w:jc w:val="center"/>
                      </w:pPr>
                    </w:p>
                    <w:p w14:paraId="72528620" w14:textId="137DA030" w:rsidR="00DA3E43" w:rsidRDefault="00DA3E43" w:rsidP="00B53BE9">
                      <w:pPr>
                        <w:pStyle w:val="NoSpacing"/>
                        <w:jc w:val="center"/>
                      </w:pPr>
                      <w:r>
                        <w:t>world</w:t>
                      </w:r>
                    </w:p>
                    <w:p w14:paraId="78B11AD3" w14:textId="7786BE12" w:rsidR="00DA3E43" w:rsidRDefault="00DA3E43" w:rsidP="00B53BE9">
                      <w:pPr>
                        <w:pStyle w:val="NoSpacing"/>
                        <w:jc w:val="center"/>
                      </w:pPr>
                    </w:p>
                    <w:p w14:paraId="0736A39E" w14:textId="5D038D3D" w:rsidR="00DA3E43" w:rsidRDefault="00DA3E43" w:rsidP="00B53BE9">
                      <w:pPr>
                        <w:pStyle w:val="NoSpacing"/>
                        <w:jc w:val="center"/>
                      </w:pPr>
                      <w:r>
                        <w:t>year</w:t>
                      </w:r>
                    </w:p>
                    <w:p w14:paraId="5ACC740A" w14:textId="5ED54429" w:rsidR="00DA3E43" w:rsidRDefault="00DA3E43" w:rsidP="00B53BE9">
                      <w:pPr>
                        <w:pStyle w:val="NoSpacing"/>
                        <w:jc w:val="center"/>
                      </w:pPr>
                    </w:p>
                    <w:p w14:paraId="36A4CB89" w14:textId="7FA817F6" w:rsidR="00DA3E43" w:rsidRDefault="00DA3E43" w:rsidP="00B53BE9">
                      <w:pPr>
                        <w:pStyle w:val="NoSpacing"/>
                        <w:jc w:val="center"/>
                      </w:pPr>
                      <w:r>
                        <w:t>chamber</w:t>
                      </w:r>
                    </w:p>
                    <w:p w14:paraId="69F5B61B" w14:textId="66BAD406" w:rsidR="00DA3E43" w:rsidRDefault="00DA3E43" w:rsidP="00B53BE9">
                      <w:pPr>
                        <w:pStyle w:val="NoSpacing"/>
                        <w:jc w:val="center"/>
                      </w:pPr>
                    </w:p>
                    <w:p w14:paraId="2864CAEA" w14:textId="1EFE0E25" w:rsidR="00DA3E43" w:rsidRDefault="00DA3E43" w:rsidP="00B53BE9">
                      <w:pPr>
                        <w:pStyle w:val="NoSpacing"/>
                        <w:jc w:val="center"/>
                      </w:pPr>
                      <w:r>
                        <w:t>doorway</w:t>
                      </w:r>
                    </w:p>
                    <w:p w14:paraId="6A1A7B49" w14:textId="468ED374" w:rsidR="00DA3E43" w:rsidRDefault="00DA3E43" w:rsidP="00B53BE9">
                      <w:pPr>
                        <w:pStyle w:val="NoSpacing"/>
                        <w:jc w:val="center"/>
                      </w:pPr>
                    </w:p>
                    <w:p w14:paraId="7052E4A0" w14:textId="205A8204" w:rsidR="00DA3E43" w:rsidRDefault="00DA3E43" w:rsidP="00B53BE9">
                      <w:pPr>
                        <w:pStyle w:val="NoSpacing"/>
                        <w:jc w:val="center"/>
                      </w:pPr>
                      <w:r>
                        <w:t>online</w:t>
                      </w:r>
                    </w:p>
                    <w:p w14:paraId="75329A70" w14:textId="207220B2" w:rsidR="00DA3E43" w:rsidRDefault="00DA3E43" w:rsidP="00B53BE9">
                      <w:pPr>
                        <w:pStyle w:val="NoSpacing"/>
                        <w:jc w:val="center"/>
                      </w:pPr>
                    </w:p>
                    <w:p w14:paraId="555D17AB" w14:textId="7EE9B5E0" w:rsidR="00DA3E43" w:rsidRPr="00404737" w:rsidRDefault="00DA3E43" w:rsidP="00B53BE9">
                      <w:pPr>
                        <w:pStyle w:val="NoSpacing"/>
                        <w:jc w:val="center"/>
                      </w:pPr>
                      <w:r>
                        <w:t>sunrise</w:t>
                      </w:r>
                    </w:p>
                    <w:p w14:paraId="1B2B0504" w14:textId="2BE91982" w:rsidR="00B53BE9" w:rsidRPr="00404737" w:rsidRDefault="00B53BE9" w:rsidP="00B53BE9">
                      <w:pPr>
                        <w:pStyle w:val="NoSpacing"/>
                        <w:jc w:val="center"/>
                      </w:pPr>
                    </w:p>
                    <w:p w14:paraId="5C6C19F5" w14:textId="77777777" w:rsidR="00B53BE9" w:rsidRPr="00404737" w:rsidRDefault="00B53BE9" w:rsidP="00B53BE9">
                      <w:pPr>
                        <w:pStyle w:val="NoSpacing"/>
                        <w:jc w:val="center"/>
                      </w:pPr>
                    </w:p>
                    <w:p w14:paraId="3A2CABFD" w14:textId="6BEE4830" w:rsidR="00B53BE9" w:rsidRPr="00404737" w:rsidRDefault="00B53BE9" w:rsidP="00B53BE9">
                      <w:pPr>
                        <w:pStyle w:val="NoSpacing"/>
                        <w:jc w:val="center"/>
                      </w:pPr>
                    </w:p>
                    <w:p w14:paraId="5ECED689" w14:textId="77777777" w:rsidR="00B53BE9" w:rsidRPr="00404737" w:rsidRDefault="00B53BE9" w:rsidP="00B53BE9">
                      <w:pPr>
                        <w:pStyle w:val="NoSpacing"/>
                        <w:jc w:val="center"/>
                      </w:pPr>
                    </w:p>
                    <w:p w14:paraId="40092681" w14:textId="1B132B87" w:rsidR="00B53BE9" w:rsidRPr="00404737" w:rsidRDefault="00B53BE9" w:rsidP="00B53BE9">
                      <w:pPr>
                        <w:pStyle w:val="NoSpacing"/>
                        <w:jc w:val="center"/>
                      </w:pPr>
                    </w:p>
                    <w:p w14:paraId="3A16E972" w14:textId="77777777" w:rsidR="00B53BE9" w:rsidRPr="00404737" w:rsidRDefault="00B53BE9" w:rsidP="00B53BE9">
                      <w:pPr>
                        <w:pStyle w:val="NoSpacing"/>
                        <w:jc w:val="center"/>
                      </w:pPr>
                    </w:p>
                    <w:p w14:paraId="1C06984D" w14:textId="37C00F17" w:rsidR="00B53BE9" w:rsidRPr="00404737" w:rsidRDefault="00B53BE9" w:rsidP="00B53BE9">
                      <w:pPr>
                        <w:pStyle w:val="NoSpacing"/>
                        <w:jc w:val="center"/>
                      </w:pPr>
                    </w:p>
                    <w:p w14:paraId="440D8C4D" w14:textId="77777777" w:rsidR="00B53BE9" w:rsidRPr="006E068A" w:rsidRDefault="00B53BE9" w:rsidP="00B53BE9">
                      <w:pPr>
                        <w:pStyle w:val="NoSpacing"/>
                        <w:jc w:val="center"/>
                        <w:rPr>
                          <w:highlight w:val="yellow"/>
                        </w:rPr>
                      </w:pPr>
                    </w:p>
                    <w:p w14:paraId="56CC4701" w14:textId="59A35A8B" w:rsidR="00B53BE9" w:rsidRDefault="00B53BE9" w:rsidP="00B53BE9">
                      <w:pPr>
                        <w:pStyle w:val="NoSpacing"/>
                        <w:jc w:val="center"/>
                      </w:pPr>
                    </w:p>
                    <w:p w14:paraId="75CCD3D1" w14:textId="77777777" w:rsidR="00B53BE9" w:rsidRPr="00A431F0" w:rsidRDefault="00B53BE9" w:rsidP="00B53BE9">
                      <w:pPr>
                        <w:pStyle w:val="NoSpacing"/>
                        <w:jc w:val="center"/>
                      </w:pPr>
                    </w:p>
                    <w:p w14:paraId="4DE6ECB1" w14:textId="77777777" w:rsidR="00B53BE9" w:rsidRDefault="00B53BE9" w:rsidP="00B53BE9">
                      <w:pPr>
                        <w:jc w:val="center"/>
                      </w:pPr>
                    </w:p>
                  </w:txbxContent>
                </v:textbox>
                <w10:wrap type="square" anchorx="margin"/>
              </v:shape>
            </w:pict>
          </mc:Fallback>
        </mc:AlternateContent>
      </w:r>
      <w:r w:rsidR="00E77881" w:rsidRPr="00E77881">
        <w:t xml:space="preserve"> </w:t>
      </w:r>
      <w:r w:rsidR="00607ACC">
        <w:rPr>
          <w:sz w:val="28"/>
          <w:szCs w:val="28"/>
        </w:rPr>
        <w:t xml:space="preserve">December 21 – the shortest day of the ________ in the northern hemisphere – is called the winter solstice. It is only around this date each year that something </w:t>
      </w:r>
      <w:r w:rsidR="00DA3E43">
        <w:rPr>
          <w:sz w:val="28"/>
          <w:szCs w:val="28"/>
        </w:rPr>
        <w:t>__________</w:t>
      </w:r>
      <w:r w:rsidR="00607ACC">
        <w:rPr>
          <w:sz w:val="28"/>
          <w:szCs w:val="28"/>
        </w:rPr>
        <w:t xml:space="preserve"> happens at the stone-age monument at Newgrange, County Meath.</w:t>
      </w:r>
    </w:p>
    <w:p w14:paraId="53D5B9A3" w14:textId="6D267944" w:rsidR="00607ACC" w:rsidRDefault="00607ACC" w:rsidP="00607ACC">
      <w:pPr>
        <w:rPr>
          <w:sz w:val="28"/>
          <w:szCs w:val="28"/>
        </w:rPr>
      </w:pPr>
      <w:r>
        <w:rPr>
          <w:sz w:val="28"/>
          <w:szCs w:val="28"/>
        </w:rPr>
        <w:t xml:space="preserve">Just after </w:t>
      </w:r>
      <w:r w:rsidR="00DA3E43">
        <w:rPr>
          <w:sz w:val="28"/>
          <w:szCs w:val="28"/>
        </w:rPr>
        <w:t>____________</w:t>
      </w:r>
      <w:r>
        <w:rPr>
          <w:sz w:val="28"/>
          <w:szCs w:val="28"/>
        </w:rPr>
        <w:t xml:space="preserve">, and lasting for 17 minutes, the light from outside makes its way through a slit above the </w:t>
      </w:r>
      <w:r w:rsidR="00DA3E43">
        <w:rPr>
          <w:sz w:val="28"/>
          <w:szCs w:val="28"/>
        </w:rPr>
        <w:t>____________</w:t>
      </w:r>
      <w:r>
        <w:rPr>
          <w:sz w:val="28"/>
          <w:szCs w:val="28"/>
        </w:rPr>
        <w:t xml:space="preserve"> called the roof-box, travels along the 19m-long passage and illuminates the burial </w:t>
      </w:r>
      <w:r w:rsidR="00DA3E43">
        <w:rPr>
          <w:sz w:val="28"/>
          <w:szCs w:val="28"/>
        </w:rPr>
        <w:t>___________</w:t>
      </w:r>
      <w:r>
        <w:rPr>
          <w:sz w:val="28"/>
          <w:szCs w:val="28"/>
        </w:rPr>
        <w:t xml:space="preserve">. </w:t>
      </w:r>
    </w:p>
    <w:p w14:paraId="493F7C21" w14:textId="7A7A2A77" w:rsidR="00607ACC" w:rsidRDefault="00607ACC" w:rsidP="00607ACC">
      <w:pPr>
        <w:rPr>
          <w:sz w:val="28"/>
          <w:szCs w:val="28"/>
        </w:rPr>
      </w:pPr>
      <w:r>
        <w:rPr>
          <w:sz w:val="28"/>
          <w:szCs w:val="28"/>
        </w:rPr>
        <w:t>Each year</w:t>
      </w:r>
      <w:r w:rsidRPr="005C40AB">
        <w:rPr>
          <w:sz w:val="28"/>
          <w:szCs w:val="28"/>
        </w:rPr>
        <w:t xml:space="preserve"> the </w:t>
      </w:r>
      <w:r>
        <w:rPr>
          <w:sz w:val="28"/>
          <w:szCs w:val="28"/>
        </w:rPr>
        <w:t>Office of Public Works (OPW), who look after Newgrange,</w:t>
      </w:r>
      <w:r w:rsidRPr="005C40AB">
        <w:rPr>
          <w:sz w:val="28"/>
          <w:szCs w:val="28"/>
        </w:rPr>
        <w:t> allow up to 30 people</w:t>
      </w:r>
      <w:r>
        <w:rPr>
          <w:sz w:val="28"/>
          <w:szCs w:val="28"/>
        </w:rPr>
        <w:t xml:space="preserve"> to</w:t>
      </w:r>
      <w:r w:rsidRPr="005C40AB">
        <w:rPr>
          <w:sz w:val="28"/>
          <w:szCs w:val="28"/>
        </w:rPr>
        <w:t xml:space="preserve"> enter the passage tomb to </w:t>
      </w:r>
      <w:r>
        <w:rPr>
          <w:sz w:val="28"/>
          <w:szCs w:val="28"/>
        </w:rPr>
        <w:t>see</w:t>
      </w:r>
      <w:r w:rsidRPr="005C40AB">
        <w:rPr>
          <w:sz w:val="28"/>
          <w:szCs w:val="28"/>
        </w:rPr>
        <w:t xml:space="preserve"> this </w:t>
      </w:r>
      <w:r w:rsidR="00DA3E43">
        <w:rPr>
          <w:sz w:val="28"/>
          <w:szCs w:val="28"/>
        </w:rPr>
        <w:t>__________</w:t>
      </w:r>
      <w:r w:rsidRPr="005C40AB">
        <w:rPr>
          <w:sz w:val="28"/>
          <w:szCs w:val="28"/>
        </w:rPr>
        <w:t xml:space="preserve">. However, due to Coronavirus restrictions, the OPW moved this year’s event </w:t>
      </w:r>
      <w:r w:rsidR="00DA3E43">
        <w:rPr>
          <w:sz w:val="28"/>
          <w:szCs w:val="28"/>
        </w:rPr>
        <w:t>___________</w:t>
      </w:r>
      <w:r w:rsidRPr="005C40AB">
        <w:rPr>
          <w:sz w:val="28"/>
          <w:szCs w:val="28"/>
        </w:rPr>
        <w:t xml:space="preserve"> with a live stream going out from Sunday 20 to Tuesday 22</w:t>
      </w:r>
      <w:r>
        <w:rPr>
          <w:sz w:val="28"/>
          <w:szCs w:val="28"/>
        </w:rPr>
        <w:t>.</w:t>
      </w:r>
      <w:r w:rsidRPr="005C40AB">
        <w:rPr>
          <w:sz w:val="28"/>
          <w:szCs w:val="28"/>
        </w:rPr>
        <w:t xml:space="preserve"> </w:t>
      </w:r>
      <w:r>
        <w:rPr>
          <w:sz w:val="28"/>
          <w:szCs w:val="28"/>
        </w:rPr>
        <w:t>This allowed</w:t>
      </w:r>
      <w:r w:rsidRPr="005C40AB">
        <w:rPr>
          <w:sz w:val="28"/>
          <w:szCs w:val="28"/>
        </w:rPr>
        <w:t xml:space="preserve"> people </w:t>
      </w:r>
      <w:r>
        <w:rPr>
          <w:sz w:val="28"/>
          <w:szCs w:val="28"/>
        </w:rPr>
        <w:t xml:space="preserve">from </w:t>
      </w:r>
      <w:r w:rsidRPr="005C40AB">
        <w:rPr>
          <w:sz w:val="28"/>
          <w:szCs w:val="28"/>
        </w:rPr>
        <w:t xml:space="preserve">all over the </w:t>
      </w:r>
      <w:r w:rsidR="00DA3E43">
        <w:rPr>
          <w:sz w:val="28"/>
          <w:szCs w:val="28"/>
        </w:rPr>
        <w:t>____________</w:t>
      </w:r>
      <w:r w:rsidRPr="005C40AB">
        <w:rPr>
          <w:sz w:val="28"/>
          <w:szCs w:val="28"/>
        </w:rPr>
        <w:t xml:space="preserve"> to </w:t>
      </w:r>
      <w:r>
        <w:rPr>
          <w:sz w:val="28"/>
          <w:szCs w:val="28"/>
        </w:rPr>
        <w:t>witness this wonderful sight</w:t>
      </w:r>
      <w:r w:rsidRPr="005C40AB">
        <w:rPr>
          <w:sz w:val="28"/>
          <w:szCs w:val="28"/>
        </w:rPr>
        <w:t>.</w:t>
      </w:r>
    </w:p>
    <w:p w14:paraId="2389D6A1" w14:textId="77777777" w:rsidR="00607ACC" w:rsidRPr="00E2271F" w:rsidRDefault="00607ACC" w:rsidP="00607ACC">
      <w:pPr>
        <w:rPr>
          <w:sz w:val="28"/>
          <w:szCs w:val="28"/>
        </w:rPr>
      </w:pPr>
      <w:r>
        <w:rPr>
          <w:b/>
          <w:bCs/>
          <w:sz w:val="28"/>
          <w:szCs w:val="28"/>
        </w:rPr>
        <w:t>(News Flash, Jan 2020)</w:t>
      </w:r>
    </w:p>
    <w:p w14:paraId="0E58F02C" w14:textId="79FBB3C1" w:rsidR="009345B3" w:rsidRDefault="009345B3" w:rsidP="00607ACC">
      <w:pPr>
        <w:pBdr>
          <w:bottom w:val="single" w:sz="12" w:space="1" w:color="auto"/>
        </w:pBdr>
        <w:rPr>
          <w:sz w:val="28"/>
          <w:szCs w:val="28"/>
        </w:rPr>
      </w:pPr>
    </w:p>
    <w:p w14:paraId="7D7F97AB" w14:textId="77777777" w:rsidR="009345B3" w:rsidRPr="009345B3" w:rsidRDefault="009345B3" w:rsidP="009345B3">
      <w:pPr>
        <w:pBdr>
          <w:bottom w:val="single" w:sz="12" w:space="1" w:color="auto"/>
        </w:pBdr>
        <w:rPr>
          <w:sz w:val="28"/>
          <w:szCs w:val="28"/>
        </w:rPr>
      </w:pPr>
    </w:p>
    <w:p w14:paraId="725F9705" w14:textId="05028761" w:rsidR="0045749C" w:rsidRPr="0045749C" w:rsidRDefault="0045749C" w:rsidP="009345B3">
      <w:pPr>
        <w:rPr>
          <w:sz w:val="28"/>
          <w:szCs w:val="28"/>
        </w:rPr>
      </w:pPr>
    </w:p>
    <w:p w14:paraId="3921FC0B" w14:textId="58319E9D" w:rsidR="00E77881" w:rsidRPr="00E77881" w:rsidRDefault="00E77881" w:rsidP="0045749C">
      <w:pPr>
        <w:rPr>
          <w:sz w:val="28"/>
          <w:szCs w:val="28"/>
        </w:rPr>
      </w:pPr>
    </w:p>
    <w:p w14:paraId="14AF66A2" w14:textId="28D9D201" w:rsidR="0050681F" w:rsidRDefault="0050681F" w:rsidP="0050681F"/>
    <w:p w14:paraId="475A3D3D" w14:textId="77777777" w:rsidR="006717D3" w:rsidRDefault="006717D3" w:rsidP="0050681F"/>
    <w:p w14:paraId="2940B55D" w14:textId="77777777" w:rsidR="004A76BA" w:rsidRDefault="004A76BA" w:rsidP="0050681F"/>
    <w:p w14:paraId="17CC7E76" w14:textId="694B9106" w:rsidR="0050681F" w:rsidRDefault="0050681F" w:rsidP="0050681F"/>
    <w:p w14:paraId="13077DBB" w14:textId="77777777" w:rsidR="00F4317D" w:rsidRDefault="00F4317D" w:rsidP="0050681F"/>
    <w:p w14:paraId="7EF45DBF" w14:textId="77777777" w:rsidR="00DA3E43" w:rsidRDefault="00DA3E43" w:rsidP="00DA3E43">
      <w:pPr>
        <w:jc w:val="center"/>
        <w:rPr>
          <w:b/>
          <w:bCs/>
          <w:sz w:val="48"/>
          <w:szCs w:val="48"/>
        </w:rPr>
      </w:pPr>
      <w:r w:rsidRPr="004041A6">
        <w:rPr>
          <w:b/>
          <w:bCs/>
          <w:sz w:val="48"/>
          <w:szCs w:val="48"/>
        </w:rPr>
        <w:lastRenderedPageBreak/>
        <w:t>T</w:t>
      </w:r>
      <w:r>
        <w:rPr>
          <w:b/>
          <w:bCs/>
          <w:sz w:val="48"/>
          <w:szCs w:val="48"/>
        </w:rPr>
        <w:t>HE NEWS FLASH RESOURCE PACK</w:t>
      </w:r>
    </w:p>
    <w:p w14:paraId="7FBD533B" w14:textId="77777777" w:rsidR="00DA3E43" w:rsidRDefault="00DA3E43" w:rsidP="00DA3E43">
      <w:pPr>
        <w:spacing w:before="3"/>
        <w:jc w:val="center"/>
        <w:rPr>
          <w:b/>
          <w:bCs/>
          <w:sz w:val="48"/>
          <w:szCs w:val="48"/>
        </w:rPr>
      </w:pPr>
      <w:r>
        <w:rPr>
          <w:b/>
          <w:bCs/>
          <w:sz w:val="48"/>
          <w:szCs w:val="48"/>
        </w:rPr>
        <w:t xml:space="preserve"> </w:t>
      </w:r>
    </w:p>
    <w:p w14:paraId="1D2EFF8A" w14:textId="77777777" w:rsidR="00DA3E43" w:rsidRDefault="00DA3E43" w:rsidP="00DA3E43">
      <w:pPr>
        <w:jc w:val="center"/>
        <w:rPr>
          <w:b/>
          <w:bCs/>
          <w:sz w:val="48"/>
          <w:szCs w:val="48"/>
        </w:rPr>
      </w:pPr>
      <w:r w:rsidRPr="0024281F">
        <w:rPr>
          <w:b/>
          <w:bCs/>
          <w:sz w:val="48"/>
          <w:szCs w:val="48"/>
        </w:rPr>
        <w:t>Fill in the Blanks</w:t>
      </w:r>
    </w:p>
    <w:p w14:paraId="2F0E0369" w14:textId="77777777" w:rsidR="00DA3E43" w:rsidRDefault="00DA3E43" w:rsidP="00DA3E43">
      <w:pPr>
        <w:rPr>
          <w:b/>
          <w:bCs/>
        </w:rPr>
      </w:pPr>
      <w:r w:rsidRPr="004041A6">
        <w:rPr>
          <w:b/>
          <w:bCs/>
        </w:rPr>
        <w:t>Read through the words in the Word Bank first</w:t>
      </w:r>
      <w:r>
        <w:rPr>
          <w:b/>
          <w:bCs/>
        </w:rPr>
        <w:t xml:space="preserve">, then </w:t>
      </w:r>
      <w:r w:rsidRPr="004041A6">
        <w:rPr>
          <w:b/>
          <w:bCs/>
        </w:rPr>
        <w:t xml:space="preserve">read the article. Make sure you think about the best place to put a word, not the first place. </w:t>
      </w:r>
      <w:r>
        <w:rPr>
          <w:b/>
          <w:bCs/>
        </w:rPr>
        <w:t xml:space="preserve">Take your time as </w:t>
      </w:r>
      <w:r w:rsidRPr="004041A6">
        <w:rPr>
          <w:b/>
          <w:bCs/>
        </w:rPr>
        <w:t xml:space="preserve">some words may fit in more than one place, </w:t>
      </w:r>
      <w:r>
        <w:rPr>
          <w:b/>
          <w:bCs/>
        </w:rPr>
        <w:t xml:space="preserve">so choose carefully. </w:t>
      </w:r>
    </w:p>
    <w:p w14:paraId="47A5A86A" w14:textId="77777777" w:rsidR="00DA3E43" w:rsidRPr="00040A00" w:rsidRDefault="00DA3E43" w:rsidP="00DA3E43"/>
    <w:p w14:paraId="393AB91C" w14:textId="79F4C40E" w:rsidR="00DA3E43" w:rsidRPr="00B53BE9" w:rsidRDefault="00C5535E" w:rsidP="00DA3E43">
      <w:pPr>
        <w:jc w:val="center"/>
        <w:rPr>
          <w:b/>
          <w:bCs/>
          <w:sz w:val="52"/>
          <w:szCs w:val="52"/>
        </w:rPr>
      </w:pPr>
      <w:r>
        <w:rPr>
          <w:b/>
          <w:bCs/>
          <w:sz w:val="52"/>
          <w:szCs w:val="52"/>
        </w:rPr>
        <w:t>Chilean President Fined</w:t>
      </w:r>
    </w:p>
    <w:p w14:paraId="1CDC2F68" w14:textId="77777777" w:rsidR="00DA3E43" w:rsidRDefault="00DA3E43" w:rsidP="00DA3E43">
      <w:pPr>
        <w:pStyle w:val="NormalWeb"/>
        <w:shd w:val="clear" w:color="auto" w:fill="FFFFFF"/>
        <w:spacing w:before="0" w:beforeAutospacing="0" w:after="0" w:afterAutospacing="0" w:line="324" w:lineRule="atLeast"/>
        <w:rPr>
          <w:rFonts w:ascii="Segoe UI" w:hAnsi="Segoe UI" w:cs="Segoe UI"/>
          <w:color w:val="000000"/>
          <w:sz w:val="27"/>
          <w:szCs w:val="27"/>
        </w:rPr>
      </w:pPr>
    </w:p>
    <w:p w14:paraId="74425424" w14:textId="30F1C7D4" w:rsidR="00C5535E" w:rsidRDefault="00DA3E43" w:rsidP="00C5535E">
      <w:pPr>
        <w:rPr>
          <w:sz w:val="28"/>
          <w:szCs w:val="28"/>
        </w:rPr>
      </w:pPr>
      <w:r w:rsidRPr="00B53BE9">
        <w:rPr>
          <w:noProof/>
          <w:highlight w:val="yellow"/>
        </w:rPr>
        <mc:AlternateContent>
          <mc:Choice Requires="wps">
            <w:drawing>
              <wp:anchor distT="45720" distB="45720" distL="114300" distR="114300" simplePos="0" relativeHeight="251828224" behindDoc="0" locked="0" layoutInCell="1" allowOverlap="1" wp14:anchorId="0EF0D723" wp14:editId="487A02ED">
                <wp:simplePos x="0" y="0"/>
                <wp:positionH relativeFrom="margin">
                  <wp:posOffset>-9525</wp:posOffset>
                </wp:positionH>
                <wp:positionV relativeFrom="paragraph">
                  <wp:posOffset>88900</wp:posOffset>
                </wp:positionV>
                <wp:extent cx="1366520" cy="3561715"/>
                <wp:effectExtent l="0" t="0" r="24130" b="196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3561715"/>
                        </a:xfrm>
                        <a:prstGeom prst="rect">
                          <a:avLst/>
                        </a:prstGeom>
                        <a:solidFill>
                          <a:srgbClr val="FFFFFF"/>
                        </a:solidFill>
                        <a:ln w="9525">
                          <a:solidFill>
                            <a:srgbClr val="000000"/>
                          </a:solidFill>
                          <a:miter lim="800000"/>
                          <a:headEnd/>
                          <a:tailEnd/>
                        </a:ln>
                      </wps:spPr>
                      <wps:txbx>
                        <w:txbxContent>
                          <w:p w14:paraId="23359F30" w14:textId="77777777" w:rsidR="00DA3E43" w:rsidRDefault="00DA3E43" w:rsidP="00DA3E43">
                            <w:pPr>
                              <w:pStyle w:val="NoSpacing"/>
                              <w:jc w:val="center"/>
                            </w:pPr>
                            <w:r w:rsidRPr="00D54094">
                              <w:rPr>
                                <w:b/>
                                <w:bCs/>
                              </w:rPr>
                              <w:t>WORD BANK</w:t>
                            </w:r>
                            <w:r>
                              <w:t xml:space="preserve"> </w:t>
                            </w:r>
                          </w:p>
                          <w:p w14:paraId="5B28B6D3" w14:textId="77777777" w:rsidR="00DA3E43" w:rsidRDefault="00DA3E43" w:rsidP="00DA3E43">
                            <w:pPr>
                              <w:pStyle w:val="NoSpacing"/>
                              <w:jc w:val="center"/>
                            </w:pPr>
                          </w:p>
                          <w:p w14:paraId="43FA93F2" w14:textId="77777777" w:rsidR="00DA3E43" w:rsidRPr="00404737" w:rsidRDefault="00DA3E43" w:rsidP="00DA3E43">
                            <w:pPr>
                              <w:pStyle w:val="NoSpacing"/>
                              <w:jc w:val="center"/>
                            </w:pPr>
                          </w:p>
                          <w:p w14:paraId="0C3C0972" w14:textId="4A788FB3" w:rsidR="00DA3E43" w:rsidRDefault="00170328" w:rsidP="00DA3E43">
                            <w:pPr>
                              <w:pStyle w:val="NoSpacing"/>
                              <w:jc w:val="center"/>
                            </w:pPr>
                            <w:r>
                              <w:t>country</w:t>
                            </w:r>
                          </w:p>
                          <w:p w14:paraId="7B800871" w14:textId="2D783EE7" w:rsidR="00170328" w:rsidRDefault="00170328" w:rsidP="00DA3E43">
                            <w:pPr>
                              <w:pStyle w:val="NoSpacing"/>
                              <w:jc w:val="center"/>
                            </w:pPr>
                          </w:p>
                          <w:p w14:paraId="7911EF98" w14:textId="48B7EB90" w:rsidR="00170328" w:rsidRDefault="00170328" w:rsidP="00DA3E43">
                            <w:pPr>
                              <w:pStyle w:val="NoSpacing"/>
                              <w:jc w:val="center"/>
                            </w:pPr>
                            <w:r>
                              <w:t>mask</w:t>
                            </w:r>
                          </w:p>
                          <w:p w14:paraId="32DB6A5E" w14:textId="25788D5E" w:rsidR="00170328" w:rsidRDefault="00170328" w:rsidP="00DA3E43">
                            <w:pPr>
                              <w:pStyle w:val="NoSpacing"/>
                              <w:jc w:val="center"/>
                            </w:pPr>
                          </w:p>
                          <w:p w14:paraId="62FB5DEA" w14:textId="03AF5536" w:rsidR="00170328" w:rsidRDefault="00170328" w:rsidP="00170328">
                            <w:pPr>
                              <w:pStyle w:val="NoSpacing"/>
                              <w:jc w:val="center"/>
                            </w:pPr>
                            <w:r>
                              <w:t>walking</w:t>
                            </w:r>
                          </w:p>
                          <w:p w14:paraId="0C93B3DF" w14:textId="196823C4" w:rsidR="00170328" w:rsidRDefault="00170328" w:rsidP="00170328">
                            <w:pPr>
                              <w:pStyle w:val="NoSpacing"/>
                              <w:jc w:val="center"/>
                            </w:pPr>
                          </w:p>
                          <w:p w14:paraId="4B30E10E" w14:textId="3D71984A" w:rsidR="00170328" w:rsidRDefault="00170328" w:rsidP="00170328">
                            <w:pPr>
                              <w:pStyle w:val="NoSpacing"/>
                              <w:jc w:val="center"/>
                            </w:pPr>
                            <w:r>
                              <w:t>posing</w:t>
                            </w:r>
                          </w:p>
                          <w:p w14:paraId="429A7BC7" w14:textId="2CEA1E7D" w:rsidR="00170328" w:rsidRDefault="00170328" w:rsidP="00170328">
                            <w:pPr>
                              <w:pStyle w:val="NoSpacing"/>
                              <w:jc w:val="center"/>
                            </w:pPr>
                          </w:p>
                          <w:p w14:paraId="2CA06D2A" w14:textId="5BCAD160" w:rsidR="00170328" w:rsidRDefault="00170328" w:rsidP="00170328">
                            <w:pPr>
                              <w:pStyle w:val="NoSpacing"/>
                              <w:jc w:val="center"/>
                            </w:pPr>
                            <w:r>
                              <w:t>woman</w:t>
                            </w:r>
                          </w:p>
                          <w:p w14:paraId="49A00C1D" w14:textId="23BE3AEF" w:rsidR="00170328" w:rsidRDefault="00170328" w:rsidP="00170328">
                            <w:pPr>
                              <w:pStyle w:val="NoSpacing"/>
                              <w:jc w:val="center"/>
                            </w:pPr>
                          </w:p>
                          <w:p w14:paraId="53E7ABF4" w14:textId="127D71E3" w:rsidR="00170328" w:rsidRDefault="00170328" w:rsidP="00170328">
                            <w:pPr>
                              <w:pStyle w:val="NoSpacing"/>
                              <w:jc w:val="center"/>
                            </w:pPr>
                            <w:r>
                              <w:t>sunny</w:t>
                            </w:r>
                          </w:p>
                          <w:p w14:paraId="78C80A1B" w14:textId="40BD9348" w:rsidR="00170328" w:rsidRDefault="00170328" w:rsidP="00170328">
                            <w:pPr>
                              <w:pStyle w:val="NoSpacing"/>
                              <w:jc w:val="center"/>
                            </w:pPr>
                          </w:p>
                          <w:p w14:paraId="43C7F8B6" w14:textId="1916FE46" w:rsidR="00170328" w:rsidRDefault="00170328" w:rsidP="00170328">
                            <w:pPr>
                              <w:pStyle w:val="NoSpacing"/>
                              <w:jc w:val="center"/>
                            </w:pPr>
                            <w:r>
                              <w:t>picture</w:t>
                            </w:r>
                          </w:p>
                          <w:p w14:paraId="5F093743" w14:textId="575CC3DD" w:rsidR="00170328" w:rsidRDefault="00170328" w:rsidP="00170328">
                            <w:pPr>
                              <w:pStyle w:val="NoSpacing"/>
                              <w:jc w:val="center"/>
                            </w:pPr>
                          </w:p>
                          <w:p w14:paraId="1CD2E694" w14:textId="5CB232B7" w:rsidR="00170328" w:rsidRPr="00404737" w:rsidRDefault="00170328" w:rsidP="00170328">
                            <w:pPr>
                              <w:pStyle w:val="NoSpacing"/>
                              <w:jc w:val="center"/>
                            </w:pPr>
                            <w:r>
                              <w:t>public</w:t>
                            </w:r>
                          </w:p>
                          <w:p w14:paraId="76431202" w14:textId="77777777" w:rsidR="00DA3E43" w:rsidRPr="00404737" w:rsidRDefault="00DA3E43" w:rsidP="00DA3E43">
                            <w:pPr>
                              <w:pStyle w:val="NoSpacing"/>
                              <w:jc w:val="center"/>
                            </w:pPr>
                          </w:p>
                          <w:p w14:paraId="0616CE64" w14:textId="77777777" w:rsidR="00DA3E43" w:rsidRPr="00404737" w:rsidRDefault="00DA3E43" w:rsidP="00DA3E43">
                            <w:pPr>
                              <w:pStyle w:val="NoSpacing"/>
                              <w:jc w:val="center"/>
                            </w:pPr>
                          </w:p>
                          <w:p w14:paraId="33F888F4" w14:textId="77777777" w:rsidR="00DA3E43" w:rsidRPr="00404737" w:rsidRDefault="00DA3E43" w:rsidP="00DA3E43">
                            <w:pPr>
                              <w:pStyle w:val="NoSpacing"/>
                              <w:jc w:val="center"/>
                            </w:pPr>
                          </w:p>
                          <w:p w14:paraId="60AABC13" w14:textId="77777777" w:rsidR="00DA3E43" w:rsidRPr="00404737" w:rsidRDefault="00DA3E43" w:rsidP="00DA3E43">
                            <w:pPr>
                              <w:pStyle w:val="NoSpacing"/>
                              <w:jc w:val="center"/>
                            </w:pPr>
                          </w:p>
                          <w:p w14:paraId="10FE1107" w14:textId="77777777" w:rsidR="00DA3E43" w:rsidRPr="00404737" w:rsidRDefault="00DA3E43" w:rsidP="00DA3E43">
                            <w:pPr>
                              <w:pStyle w:val="NoSpacing"/>
                              <w:jc w:val="center"/>
                            </w:pPr>
                          </w:p>
                          <w:p w14:paraId="7DDFF123" w14:textId="77777777" w:rsidR="00DA3E43" w:rsidRPr="00404737" w:rsidRDefault="00DA3E43" w:rsidP="00DA3E43">
                            <w:pPr>
                              <w:pStyle w:val="NoSpacing"/>
                              <w:jc w:val="center"/>
                            </w:pPr>
                          </w:p>
                          <w:p w14:paraId="1332C361" w14:textId="77777777" w:rsidR="00DA3E43" w:rsidRPr="006E068A" w:rsidRDefault="00DA3E43" w:rsidP="00DA3E43">
                            <w:pPr>
                              <w:pStyle w:val="NoSpacing"/>
                              <w:jc w:val="center"/>
                              <w:rPr>
                                <w:highlight w:val="yellow"/>
                              </w:rPr>
                            </w:pPr>
                          </w:p>
                          <w:p w14:paraId="1D7E16DD" w14:textId="77777777" w:rsidR="00DA3E43" w:rsidRDefault="00DA3E43" w:rsidP="00DA3E43">
                            <w:pPr>
                              <w:pStyle w:val="NoSpacing"/>
                              <w:jc w:val="center"/>
                            </w:pPr>
                          </w:p>
                          <w:p w14:paraId="093FDFB9" w14:textId="77777777" w:rsidR="00DA3E43" w:rsidRPr="00A431F0" w:rsidRDefault="00DA3E43" w:rsidP="00DA3E43">
                            <w:pPr>
                              <w:pStyle w:val="NoSpacing"/>
                              <w:jc w:val="center"/>
                            </w:pPr>
                          </w:p>
                          <w:p w14:paraId="727681F6" w14:textId="77777777" w:rsidR="00DA3E43" w:rsidRDefault="00DA3E43" w:rsidP="00DA3E4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0D723" id="_x0000_s1029" type="#_x0000_t202" style="position:absolute;margin-left:-.75pt;margin-top:7pt;width:107.6pt;height:280.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">
                <v:textbox>
                  <w:txbxContent>
                    <w:p w14:paraId="23359F30" w14:textId="77777777" w:rsidR="00DA3E43" w:rsidRDefault="00DA3E43" w:rsidP="00DA3E43">
                      <w:pPr>
                        <w:pStyle w:val="NoSpacing"/>
                        <w:jc w:val="center"/>
                      </w:pPr>
                      <w:r w:rsidRPr="00D54094">
                        <w:rPr>
                          <w:b/>
                          <w:bCs/>
                        </w:rPr>
                        <w:t>WORD BANK</w:t>
                      </w:r>
                      <w:r>
                        <w:t xml:space="preserve"> </w:t>
                      </w:r>
                    </w:p>
                    <w:p w14:paraId="5B28B6D3" w14:textId="77777777" w:rsidR="00DA3E43" w:rsidRDefault="00DA3E43" w:rsidP="00DA3E43">
                      <w:pPr>
                        <w:pStyle w:val="NoSpacing"/>
                        <w:jc w:val="center"/>
                      </w:pPr>
                    </w:p>
                    <w:p w14:paraId="43FA93F2" w14:textId="77777777" w:rsidR="00DA3E43" w:rsidRPr="00404737" w:rsidRDefault="00DA3E43" w:rsidP="00DA3E43">
                      <w:pPr>
                        <w:pStyle w:val="NoSpacing"/>
                        <w:jc w:val="center"/>
                      </w:pPr>
                    </w:p>
                    <w:p w14:paraId="0C3C0972" w14:textId="4A788FB3" w:rsidR="00DA3E43" w:rsidRDefault="00170328" w:rsidP="00DA3E43">
                      <w:pPr>
                        <w:pStyle w:val="NoSpacing"/>
                        <w:jc w:val="center"/>
                      </w:pPr>
                      <w:r>
                        <w:t>country</w:t>
                      </w:r>
                    </w:p>
                    <w:p w14:paraId="7B800871" w14:textId="2D783EE7" w:rsidR="00170328" w:rsidRDefault="00170328" w:rsidP="00DA3E43">
                      <w:pPr>
                        <w:pStyle w:val="NoSpacing"/>
                        <w:jc w:val="center"/>
                      </w:pPr>
                    </w:p>
                    <w:p w14:paraId="7911EF98" w14:textId="48B7EB90" w:rsidR="00170328" w:rsidRDefault="00170328" w:rsidP="00DA3E43">
                      <w:pPr>
                        <w:pStyle w:val="NoSpacing"/>
                        <w:jc w:val="center"/>
                      </w:pPr>
                      <w:r>
                        <w:t>mask</w:t>
                      </w:r>
                    </w:p>
                    <w:p w14:paraId="32DB6A5E" w14:textId="25788D5E" w:rsidR="00170328" w:rsidRDefault="00170328" w:rsidP="00DA3E43">
                      <w:pPr>
                        <w:pStyle w:val="NoSpacing"/>
                        <w:jc w:val="center"/>
                      </w:pPr>
                    </w:p>
                    <w:p w14:paraId="62FB5DEA" w14:textId="03AF5536" w:rsidR="00170328" w:rsidRDefault="00170328" w:rsidP="00170328">
                      <w:pPr>
                        <w:pStyle w:val="NoSpacing"/>
                        <w:jc w:val="center"/>
                      </w:pPr>
                      <w:r>
                        <w:t>walking</w:t>
                      </w:r>
                    </w:p>
                    <w:p w14:paraId="0C93B3DF" w14:textId="196823C4" w:rsidR="00170328" w:rsidRDefault="00170328" w:rsidP="00170328">
                      <w:pPr>
                        <w:pStyle w:val="NoSpacing"/>
                        <w:jc w:val="center"/>
                      </w:pPr>
                    </w:p>
                    <w:p w14:paraId="4B30E10E" w14:textId="3D71984A" w:rsidR="00170328" w:rsidRDefault="00170328" w:rsidP="00170328">
                      <w:pPr>
                        <w:pStyle w:val="NoSpacing"/>
                        <w:jc w:val="center"/>
                      </w:pPr>
                      <w:r>
                        <w:t>posing</w:t>
                      </w:r>
                    </w:p>
                    <w:p w14:paraId="429A7BC7" w14:textId="2CEA1E7D" w:rsidR="00170328" w:rsidRDefault="00170328" w:rsidP="00170328">
                      <w:pPr>
                        <w:pStyle w:val="NoSpacing"/>
                        <w:jc w:val="center"/>
                      </w:pPr>
                    </w:p>
                    <w:p w14:paraId="2CA06D2A" w14:textId="5BCAD160" w:rsidR="00170328" w:rsidRDefault="00170328" w:rsidP="00170328">
                      <w:pPr>
                        <w:pStyle w:val="NoSpacing"/>
                        <w:jc w:val="center"/>
                      </w:pPr>
                      <w:r>
                        <w:t>woman</w:t>
                      </w:r>
                    </w:p>
                    <w:p w14:paraId="49A00C1D" w14:textId="23BE3AEF" w:rsidR="00170328" w:rsidRDefault="00170328" w:rsidP="00170328">
                      <w:pPr>
                        <w:pStyle w:val="NoSpacing"/>
                        <w:jc w:val="center"/>
                      </w:pPr>
                    </w:p>
                    <w:p w14:paraId="53E7ABF4" w14:textId="127D71E3" w:rsidR="00170328" w:rsidRDefault="00170328" w:rsidP="00170328">
                      <w:pPr>
                        <w:pStyle w:val="NoSpacing"/>
                        <w:jc w:val="center"/>
                      </w:pPr>
                      <w:r>
                        <w:t>sunny</w:t>
                      </w:r>
                    </w:p>
                    <w:p w14:paraId="78C80A1B" w14:textId="40BD9348" w:rsidR="00170328" w:rsidRDefault="00170328" w:rsidP="00170328">
                      <w:pPr>
                        <w:pStyle w:val="NoSpacing"/>
                        <w:jc w:val="center"/>
                      </w:pPr>
                    </w:p>
                    <w:p w14:paraId="43C7F8B6" w14:textId="1916FE46" w:rsidR="00170328" w:rsidRDefault="00170328" w:rsidP="00170328">
                      <w:pPr>
                        <w:pStyle w:val="NoSpacing"/>
                        <w:jc w:val="center"/>
                      </w:pPr>
                      <w:r>
                        <w:t>picture</w:t>
                      </w:r>
                    </w:p>
                    <w:p w14:paraId="5F093743" w14:textId="575CC3DD" w:rsidR="00170328" w:rsidRDefault="00170328" w:rsidP="00170328">
                      <w:pPr>
                        <w:pStyle w:val="NoSpacing"/>
                        <w:jc w:val="center"/>
                      </w:pPr>
                    </w:p>
                    <w:p w14:paraId="1CD2E694" w14:textId="5CB232B7" w:rsidR="00170328" w:rsidRPr="00404737" w:rsidRDefault="00170328" w:rsidP="00170328">
                      <w:pPr>
                        <w:pStyle w:val="NoSpacing"/>
                        <w:jc w:val="center"/>
                      </w:pPr>
                      <w:r>
                        <w:t>public</w:t>
                      </w:r>
                    </w:p>
                    <w:p w14:paraId="76431202" w14:textId="77777777" w:rsidR="00DA3E43" w:rsidRPr="00404737" w:rsidRDefault="00DA3E43" w:rsidP="00DA3E43">
                      <w:pPr>
                        <w:pStyle w:val="NoSpacing"/>
                        <w:jc w:val="center"/>
                      </w:pPr>
                    </w:p>
                    <w:p w14:paraId="0616CE64" w14:textId="77777777" w:rsidR="00DA3E43" w:rsidRPr="00404737" w:rsidRDefault="00DA3E43" w:rsidP="00DA3E43">
                      <w:pPr>
                        <w:pStyle w:val="NoSpacing"/>
                        <w:jc w:val="center"/>
                      </w:pPr>
                    </w:p>
                    <w:p w14:paraId="33F888F4" w14:textId="77777777" w:rsidR="00DA3E43" w:rsidRPr="00404737" w:rsidRDefault="00DA3E43" w:rsidP="00DA3E43">
                      <w:pPr>
                        <w:pStyle w:val="NoSpacing"/>
                        <w:jc w:val="center"/>
                      </w:pPr>
                    </w:p>
                    <w:p w14:paraId="60AABC13" w14:textId="77777777" w:rsidR="00DA3E43" w:rsidRPr="00404737" w:rsidRDefault="00DA3E43" w:rsidP="00DA3E43">
                      <w:pPr>
                        <w:pStyle w:val="NoSpacing"/>
                        <w:jc w:val="center"/>
                      </w:pPr>
                    </w:p>
                    <w:p w14:paraId="10FE1107" w14:textId="77777777" w:rsidR="00DA3E43" w:rsidRPr="00404737" w:rsidRDefault="00DA3E43" w:rsidP="00DA3E43">
                      <w:pPr>
                        <w:pStyle w:val="NoSpacing"/>
                        <w:jc w:val="center"/>
                      </w:pPr>
                    </w:p>
                    <w:p w14:paraId="7DDFF123" w14:textId="77777777" w:rsidR="00DA3E43" w:rsidRPr="00404737" w:rsidRDefault="00DA3E43" w:rsidP="00DA3E43">
                      <w:pPr>
                        <w:pStyle w:val="NoSpacing"/>
                        <w:jc w:val="center"/>
                      </w:pPr>
                    </w:p>
                    <w:p w14:paraId="1332C361" w14:textId="77777777" w:rsidR="00DA3E43" w:rsidRPr="006E068A" w:rsidRDefault="00DA3E43" w:rsidP="00DA3E43">
                      <w:pPr>
                        <w:pStyle w:val="NoSpacing"/>
                        <w:jc w:val="center"/>
                        <w:rPr>
                          <w:highlight w:val="yellow"/>
                        </w:rPr>
                      </w:pPr>
                    </w:p>
                    <w:p w14:paraId="1D7E16DD" w14:textId="77777777" w:rsidR="00DA3E43" w:rsidRDefault="00DA3E43" w:rsidP="00DA3E43">
                      <w:pPr>
                        <w:pStyle w:val="NoSpacing"/>
                        <w:jc w:val="center"/>
                      </w:pPr>
                    </w:p>
                    <w:p w14:paraId="093FDFB9" w14:textId="77777777" w:rsidR="00DA3E43" w:rsidRPr="00A431F0" w:rsidRDefault="00DA3E43" w:rsidP="00DA3E43">
                      <w:pPr>
                        <w:pStyle w:val="NoSpacing"/>
                        <w:jc w:val="center"/>
                      </w:pPr>
                    </w:p>
                    <w:p w14:paraId="727681F6" w14:textId="77777777" w:rsidR="00DA3E43" w:rsidRDefault="00DA3E43" w:rsidP="00DA3E43">
                      <w:pPr>
                        <w:jc w:val="center"/>
                      </w:pPr>
                    </w:p>
                  </w:txbxContent>
                </v:textbox>
                <w10:wrap type="square" anchorx="margin"/>
              </v:shape>
            </w:pict>
          </mc:Fallback>
        </mc:AlternateContent>
      </w:r>
      <w:r w:rsidRPr="00E77881">
        <w:t xml:space="preserve"> </w:t>
      </w:r>
      <w:r w:rsidR="00C5535E">
        <w:rPr>
          <w:sz w:val="28"/>
          <w:szCs w:val="28"/>
        </w:rPr>
        <w:t>The</w:t>
      </w:r>
      <w:r w:rsidR="00C5535E" w:rsidRPr="00475299">
        <w:rPr>
          <w:sz w:val="28"/>
          <w:szCs w:val="28"/>
        </w:rPr>
        <w:t xml:space="preserve"> </w:t>
      </w:r>
      <w:r w:rsidR="00C5535E">
        <w:rPr>
          <w:sz w:val="28"/>
          <w:szCs w:val="28"/>
        </w:rPr>
        <w:t>p</w:t>
      </w:r>
      <w:r w:rsidR="00C5535E" w:rsidRPr="00475299">
        <w:rPr>
          <w:sz w:val="28"/>
          <w:szCs w:val="28"/>
        </w:rPr>
        <w:t xml:space="preserve">resident </w:t>
      </w:r>
      <w:r w:rsidR="00C5535E">
        <w:rPr>
          <w:sz w:val="28"/>
          <w:szCs w:val="28"/>
        </w:rPr>
        <w:t xml:space="preserve">of Chile, </w:t>
      </w:r>
      <w:r w:rsidR="00C5535E" w:rsidRPr="00475299">
        <w:rPr>
          <w:sz w:val="28"/>
          <w:szCs w:val="28"/>
        </w:rPr>
        <w:t>Sebastian Pinera</w:t>
      </w:r>
      <w:r w:rsidR="00C5535E">
        <w:rPr>
          <w:sz w:val="28"/>
          <w:szCs w:val="28"/>
        </w:rPr>
        <w:t xml:space="preserve">, was fined €2,800 recently for ______________ </w:t>
      </w:r>
      <w:proofErr w:type="spellStart"/>
      <w:r w:rsidR="00C5535E">
        <w:rPr>
          <w:sz w:val="28"/>
          <w:szCs w:val="28"/>
        </w:rPr>
        <w:t>for</w:t>
      </w:r>
      <w:proofErr w:type="spellEnd"/>
      <w:r w:rsidR="00C5535E">
        <w:rPr>
          <w:sz w:val="28"/>
          <w:szCs w:val="28"/>
        </w:rPr>
        <w:t xml:space="preserve"> a selfie on a beach without wearing a mask. The South-American </w:t>
      </w:r>
      <w:r w:rsidR="00170328">
        <w:rPr>
          <w:sz w:val="28"/>
          <w:szCs w:val="28"/>
        </w:rPr>
        <w:t>____________</w:t>
      </w:r>
      <w:r w:rsidR="00C5535E" w:rsidRPr="00475299">
        <w:rPr>
          <w:sz w:val="28"/>
          <w:szCs w:val="28"/>
        </w:rPr>
        <w:t xml:space="preserve"> has strict rules on mask wearing in all </w:t>
      </w:r>
      <w:r w:rsidR="00170328">
        <w:rPr>
          <w:sz w:val="28"/>
          <w:szCs w:val="28"/>
        </w:rPr>
        <w:t>__________ areas,</w:t>
      </w:r>
      <w:r w:rsidR="00C5535E" w:rsidRPr="00475299">
        <w:rPr>
          <w:sz w:val="28"/>
          <w:szCs w:val="28"/>
        </w:rPr>
        <w:t xml:space="preserve"> </w:t>
      </w:r>
      <w:r w:rsidR="00C5535E">
        <w:rPr>
          <w:sz w:val="28"/>
          <w:szCs w:val="28"/>
        </w:rPr>
        <w:t xml:space="preserve">no matter who you are. </w:t>
      </w:r>
    </w:p>
    <w:p w14:paraId="2FA2D2CE" w14:textId="7B9A7C67" w:rsidR="00C5535E" w:rsidRPr="00475299" w:rsidRDefault="00C5535E" w:rsidP="00C5535E">
      <w:pPr>
        <w:rPr>
          <w:sz w:val="28"/>
          <w:szCs w:val="28"/>
        </w:rPr>
      </w:pPr>
      <w:r>
        <w:rPr>
          <w:sz w:val="28"/>
          <w:szCs w:val="28"/>
        </w:rPr>
        <w:t xml:space="preserve">Mr </w:t>
      </w:r>
      <w:r w:rsidRPr="00475299">
        <w:rPr>
          <w:sz w:val="28"/>
          <w:szCs w:val="28"/>
        </w:rPr>
        <w:t xml:space="preserve">Pinera explained </w:t>
      </w:r>
      <w:r>
        <w:rPr>
          <w:sz w:val="28"/>
          <w:szCs w:val="28"/>
        </w:rPr>
        <w:t xml:space="preserve">that </w:t>
      </w:r>
      <w:r w:rsidRPr="00475299">
        <w:rPr>
          <w:sz w:val="28"/>
          <w:szCs w:val="28"/>
        </w:rPr>
        <w:t xml:space="preserve">he had been </w:t>
      </w:r>
      <w:r w:rsidR="00170328">
        <w:rPr>
          <w:sz w:val="28"/>
          <w:szCs w:val="28"/>
        </w:rPr>
        <w:t>____________</w:t>
      </w:r>
      <w:r w:rsidRPr="00475299">
        <w:rPr>
          <w:sz w:val="28"/>
          <w:szCs w:val="28"/>
        </w:rPr>
        <w:t xml:space="preserve"> alone along the beach near his home when a </w:t>
      </w:r>
      <w:r w:rsidR="00170328">
        <w:rPr>
          <w:sz w:val="28"/>
          <w:szCs w:val="28"/>
        </w:rPr>
        <w:t>___________</w:t>
      </w:r>
      <w:r w:rsidRPr="00475299">
        <w:rPr>
          <w:sz w:val="28"/>
          <w:szCs w:val="28"/>
        </w:rPr>
        <w:t xml:space="preserve"> recogni</w:t>
      </w:r>
      <w:r>
        <w:rPr>
          <w:sz w:val="28"/>
          <w:szCs w:val="28"/>
        </w:rPr>
        <w:t>s</w:t>
      </w:r>
      <w:r w:rsidRPr="00475299">
        <w:rPr>
          <w:sz w:val="28"/>
          <w:szCs w:val="28"/>
        </w:rPr>
        <w:t>ed him and asked for a photo</w:t>
      </w:r>
      <w:r>
        <w:rPr>
          <w:sz w:val="28"/>
          <w:szCs w:val="28"/>
        </w:rPr>
        <w:t>graph</w:t>
      </w:r>
      <w:r w:rsidRPr="00475299">
        <w:rPr>
          <w:sz w:val="28"/>
          <w:szCs w:val="28"/>
        </w:rPr>
        <w:t xml:space="preserve"> together.</w:t>
      </w:r>
      <w:r>
        <w:rPr>
          <w:sz w:val="28"/>
          <w:szCs w:val="28"/>
        </w:rPr>
        <w:t xml:space="preserve"> </w:t>
      </w:r>
      <w:r w:rsidRPr="00475299">
        <w:rPr>
          <w:sz w:val="28"/>
          <w:szCs w:val="28"/>
        </w:rPr>
        <w:t xml:space="preserve">The selfie shows the president and the woman standing </w:t>
      </w:r>
      <w:r>
        <w:rPr>
          <w:sz w:val="28"/>
          <w:szCs w:val="28"/>
        </w:rPr>
        <w:t>close</w:t>
      </w:r>
      <w:r w:rsidRPr="00475299">
        <w:rPr>
          <w:sz w:val="28"/>
          <w:szCs w:val="28"/>
        </w:rPr>
        <w:t xml:space="preserve"> to </w:t>
      </w:r>
      <w:r>
        <w:rPr>
          <w:sz w:val="28"/>
          <w:szCs w:val="28"/>
        </w:rPr>
        <w:t>each other</w:t>
      </w:r>
      <w:r w:rsidRPr="00475299">
        <w:rPr>
          <w:sz w:val="28"/>
          <w:szCs w:val="28"/>
        </w:rPr>
        <w:t xml:space="preserve"> on a </w:t>
      </w:r>
      <w:r w:rsidR="00170328">
        <w:rPr>
          <w:sz w:val="28"/>
          <w:szCs w:val="28"/>
        </w:rPr>
        <w:t>_________</w:t>
      </w:r>
      <w:r w:rsidRPr="00475299">
        <w:rPr>
          <w:sz w:val="28"/>
          <w:szCs w:val="28"/>
        </w:rPr>
        <w:t xml:space="preserve"> day, </w:t>
      </w:r>
      <w:r>
        <w:rPr>
          <w:sz w:val="28"/>
          <w:szCs w:val="28"/>
        </w:rPr>
        <w:t xml:space="preserve">with </w:t>
      </w:r>
      <w:r w:rsidRPr="00475299">
        <w:rPr>
          <w:sz w:val="28"/>
          <w:szCs w:val="28"/>
        </w:rPr>
        <w:t>neither wearing masks.</w:t>
      </w:r>
      <w:r>
        <w:rPr>
          <w:sz w:val="28"/>
          <w:szCs w:val="28"/>
        </w:rPr>
        <w:t xml:space="preserve"> The </w:t>
      </w:r>
      <w:r w:rsidR="00170328">
        <w:rPr>
          <w:sz w:val="28"/>
          <w:szCs w:val="28"/>
        </w:rPr>
        <w:t>____________</w:t>
      </w:r>
      <w:r>
        <w:rPr>
          <w:sz w:val="28"/>
          <w:szCs w:val="28"/>
        </w:rPr>
        <w:t xml:space="preserve"> later appeared on social media.</w:t>
      </w:r>
    </w:p>
    <w:p w14:paraId="147DE7B4" w14:textId="69D61CC5" w:rsidR="00C5535E" w:rsidRDefault="00C5535E" w:rsidP="00C5535E">
      <w:pPr>
        <w:rPr>
          <w:sz w:val="28"/>
          <w:szCs w:val="28"/>
        </w:rPr>
      </w:pPr>
      <w:r>
        <w:rPr>
          <w:sz w:val="28"/>
          <w:szCs w:val="28"/>
        </w:rPr>
        <w:t xml:space="preserve">President Pinera apologised for not wearing a </w:t>
      </w:r>
      <w:r w:rsidR="00170328">
        <w:rPr>
          <w:sz w:val="28"/>
          <w:szCs w:val="28"/>
        </w:rPr>
        <w:t>_________</w:t>
      </w:r>
      <w:r>
        <w:rPr>
          <w:sz w:val="28"/>
          <w:szCs w:val="28"/>
        </w:rPr>
        <w:t xml:space="preserve"> and handed himself in at his local police station.  </w:t>
      </w:r>
    </w:p>
    <w:p w14:paraId="3D2EA714" w14:textId="77777777" w:rsidR="00C5535E" w:rsidRPr="00E2271F" w:rsidRDefault="00C5535E" w:rsidP="00C5535E">
      <w:pPr>
        <w:rPr>
          <w:sz w:val="28"/>
          <w:szCs w:val="28"/>
        </w:rPr>
      </w:pPr>
      <w:r>
        <w:rPr>
          <w:b/>
          <w:bCs/>
          <w:sz w:val="28"/>
          <w:szCs w:val="28"/>
        </w:rPr>
        <w:t>(News Flash, Jan 2020)</w:t>
      </w:r>
    </w:p>
    <w:p w14:paraId="2287E383" w14:textId="327A86CE" w:rsidR="00DA3E43" w:rsidRDefault="00DA3E43" w:rsidP="00C5535E">
      <w:pPr>
        <w:rPr>
          <w:sz w:val="28"/>
          <w:szCs w:val="28"/>
        </w:rPr>
      </w:pPr>
    </w:p>
    <w:p w14:paraId="21925465" w14:textId="05BC6C14" w:rsidR="004A76BA" w:rsidRDefault="004A76BA" w:rsidP="00C5535E">
      <w:pPr>
        <w:rPr>
          <w:sz w:val="28"/>
          <w:szCs w:val="28"/>
        </w:rPr>
      </w:pPr>
    </w:p>
    <w:p w14:paraId="288AF663" w14:textId="77777777" w:rsidR="004A76BA" w:rsidRPr="00E2271F" w:rsidRDefault="004A76BA" w:rsidP="00C5535E">
      <w:pPr>
        <w:rPr>
          <w:sz w:val="28"/>
          <w:szCs w:val="28"/>
        </w:rPr>
      </w:pPr>
    </w:p>
    <w:p w14:paraId="522FCDA3" w14:textId="77777777" w:rsidR="00DA3E43" w:rsidRDefault="00DA3E43" w:rsidP="00DA3E43">
      <w:pPr>
        <w:pBdr>
          <w:bottom w:val="single" w:sz="12" w:space="1" w:color="auto"/>
        </w:pBdr>
        <w:rPr>
          <w:sz w:val="28"/>
          <w:szCs w:val="28"/>
        </w:rPr>
      </w:pPr>
    </w:p>
    <w:p w14:paraId="5BA67E12" w14:textId="53319A6E" w:rsidR="00EF02BB" w:rsidRDefault="00EF02BB" w:rsidP="004041A6">
      <w:pPr>
        <w:pStyle w:val="ListParagraph"/>
        <w:spacing w:before="3"/>
        <w:ind w:left="927"/>
        <w:rPr>
          <w:noProof/>
        </w:rPr>
      </w:pPr>
    </w:p>
    <w:p w14:paraId="71C9E7C5" w14:textId="77777777" w:rsidR="00DA3E43" w:rsidRDefault="00DA3E43" w:rsidP="00D54094">
      <w:pPr>
        <w:pStyle w:val="ListParagraph"/>
        <w:spacing w:before="3"/>
        <w:ind w:left="927"/>
        <w:jc w:val="center"/>
        <w:rPr>
          <w:b/>
          <w:bCs/>
          <w:sz w:val="48"/>
          <w:szCs w:val="48"/>
        </w:rPr>
      </w:pPr>
    </w:p>
    <w:p w14:paraId="050AF9C1" w14:textId="77777777" w:rsidR="00DA3E43" w:rsidRDefault="00DA3E43" w:rsidP="00D54094">
      <w:pPr>
        <w:pStyle w:val="ListParagraph"/>
        <w:spacing w:before="3"/>
        <w:ind w:left="927"/>
        <w:jc w:val="center"/>
        <w:rPr>
          <w:b/>
          <w:bCs/>
          <w:sz w:val="48"/>
          <w:szCs w:val="48"/>
        </w:rPr>
      </w:pPr>
    </w:p>
    <w:p w14:paraId="7DAD9242" w14:textId="4EC364D8" w:rsidR="00DA3E43" w:rsidRDefault="00DA3E43" w:rsidP="00D54094">
      <w:pPr>
        <w:pStyle w:val="ListParagraph"/>
        <w:spacing w:before="3"/>
        <w:ind w:left="927"/>
        <w:jc w:val="center"/>
        <w:rPr>
          <w:b/>
          <w:bCs/>
          <w:sz w:val="48"/>
          <w:szCs w:val="48"/>
        </w:rPr>
      </w:pPr>
    </w:p>
    <w:p w14:paraId="3F944F42" w14:textId="77777777" w:rsidR="00DA3E43" w:rsidRDefault="00DA3E43" w:rsidP="00DA3E43">
      <w:pPr>
        <w:spacing w:before="3"/>
        <w:rPr>
          <w:b/>
          <w:bCs/>
          <w:sz w:val="48"/>
          <w:szCs w:val="48"/>
        </w:rPr>
      </w:pPr>
    </w:p>
    <w:p w14:paraId="72779749" w14:textId="72D063DF" w:rsidR="00AF19FB" w:rsidRPr="0050681F" w:rsidRDefault="004041A6" w:rsidP="00DA3E43">
      <w:pPr>
        <w:spacing w:before="3"/>
        <w:jc w:val="center"/>
        <w:rPr>
          <w:noProof/>
        </w:rPr>
      </w:pPr>
      <w:r w:rsidRPr="00DA3E43">
        <w:rPr>
          <w:b/>
          <w:bCs/>
          <w:sz w:val="48"/>
          <w:szCs w:val="48"/>
        </w:rPr>
        <w:lastRenderedPageBreak/>
        <w:t>T</w:t>
      </w:r>
      <w:r w:rsidR="00AF19FB" w:rsidRPr="00DA3E43">
        <w:rPr>
          <w:b/>
          <w:bCs/>
          <w:sz w:val="48"/>
          <w:szCs w:val="48"/>
        </w:rPr>
        <w:t xml:space="preserve">HE </w:t>
      </w:r>
      <w:r w:rsidR="00D54094" w:rsidRPr="00DA3E43">
        <w:rPr>
          <w:b/>
          <w:bCs/>
          <w:sz w:val="48"/>
          <w:szCs w:val="48"/>
        </w:rPr>
        <w:t xml:space="preserve">NEWS FLASH </w:t>
      </w:r>
      <w:r w:rsidR="00AF19FB" w:rsidRPr="00DA3E43">
        <w:rPr>
          <w:b/>
          <w:bCs/>
          <w:sz w:val="48"/>
          <w:szCs w:val="48"/>
        </w:rPr>
        <w:t>RESOURCE PACK</w:t>
      </w:r>
    </w:p>
    <w:p w14:paraId="73E6D8A9" w14:textId="4BF9EEA1" w:rsidR="00AF19FB" w:rsidRDefault="004041A6" w:rsidP="00AF19FB">
      <w:pPr>
        <w:jc w:val="center"/>
        <w:rPr>
          <w:b/>
          <w:bCs/>
          <w:sz w:val="48"/>
          <w:szCs w:val="48"/>
        </w:rPr>
      </w:pPr>
      <w:r>
        <w:rPr>
          <w:b/>
          <w:bCs/>
          <w:sz w:val="48"/>
          <w:szCs w:val="48"/>
        </w:rPr>
        <w:t xml:space="preserve"> </w:t>
      </w:r>
    </w:p>
    <w:p w14:paraId="0AB220AD" w14:textId="557C5D4C" w:rsidR="004041A6" w:rsidRDefault="00AF19FB" w:rsidP="00AF19FB">
      <w:pPr>
        <w:jc w:val="center"/>
        <w:rPr>
          <w:b/>
          <w:bCs/>
          <w:sz w:val="48"/>
          <w:szCs w:val="48"/>
        </w:rPr>
      </w:pPr>
      <w:r>
        <w:rPr>
          <w:b/>
          <w:bCs/>
          <w:sz w:val="48"/>
          <w:szCs w:val="48"/>
        </w:rPr>
        <w:t xml:space="preserve">Weekly </w:t>
      </w:r>
      <w:r w:rsidR="00A431F0">
        <w:rPr>
          <w:b/>
          <w:bCs/>
          <w:sz w:val="48"/>
          <w:szCs w:val="48"/>
        </w:rPr>
        <w:t>Quiz Answer</w:t>
      </w:r>
      <w:r>
        <w:rPr>
          <w:b/>
          <w:bCs/>
          <w:sz w:val="48"/>
          <w:szCs w:val="48"/>
        </w:rPr>
        <w:t xml:space="preserve"> Sheet</w:t>
      </w:r>
    </w:p>
    <w:p w14:paraId="0B49CA6A" w14:textId="7BCE600E" w:rsidR="00A431F0" w:rsidRPr="00A431F0" w:rsidRDefault="00A431F0" w:rsidP="00A431F0">
      <w:pPr>
        <w:jc w:val="center"/>
        <w:rPr>
          <w:b/>
          <w:bCs/>
          <w:sz w:val="48"/>
          <w:szCs w:val="48"/>
        </w:rPr>
      </w:pP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r>
        <w:rPr>
          <w:b/>
          <w:sz w:val="16"/>
        </w:rPr>
        <w:tab/>
      </w:r>
    </w:p>
    <w:tbl>
      <w:tblPr>
        <w:tblStyle w:val="TableGrid"/>
        <w:tblW w:w="10520" w:type="dxa"/>
        <w:tblLook w:val="04A0" w:firstRow="1" w:lastRow="0" w:firstColumn="1" w:lastColumn="0" w:noHBand="0" w:noVBand="1"/>
      </w:tblPr>
      <w:tblGrid>
        <w:gridCol w:w="5260"/>
        <w:gridCol w:w="5260"/>
      </w:tblGrid>
      <w:tr w:rsidR="00AF19FB" w14:paraId="35A05149" w14:textId="77777777" w:rsidTr="00AF19FB">
        <w:trPr>
          <w:trHeight w:val="934"/>
        </w:trPr>
        <w:tc>
          <w:tcPr>
            <w:tcW w:w="5260" w:type="dxa"/>
          </w:tcPr>
          <w:p w14:paraId="0C8AFA98" w14:textId="5ECFD03F" w:rsidR="00AF19FB" w:rsidRPr="00AF19FB" w:rsidRDefault="00AF19FB" w:rsidP="00AF19FB">
            <w:pPr>
              <w:pStyle w:val="ListParagraph"/>
              <w:numPr>
                <w:ilvl w:val="0"/>
                <w:numId w:val="17"/>
              </w:numPr>
              <w:spacing w:before="3"/>
              <w:rPr>
                <w:b/>
                <w:sz w:val="16"/>
              </w:rPr>
            </w:pPr>
          </w:p>
        </w:tc>
        <w:tc>
          <w:tcPr>
            <w:tcW w:w="5260" w:type="dxa"/>
          </w:tcPr>
          <w:p w14:paraId="4ABC51F0" w14:textId="77777777" w:rsidR="00AF19FB" w:rsidRPr="00AF19FB" w:rsidRDefault="00AF19FB" w:rsidP="00AF19FB">
            <w:pPr>
              <w:pStyle w:val="ListParagraph"/>
              <w:numPr>
                <w:ilvl w:val="0"/>
                <w:numId w:val="17"/>
              </w:numPr>
              <w:spacing w:before="3"/>
              <w:rPr>
                <w:b/>
                <w:sz w:val="16"/>
              </w:rPr>
            </w:pPr>
          </w:p>
        </w:tc>
      </w:tr>
      <w:tr w:rsidR="00AF19FB" w14:paraId="56256DD9" w14:textId="77777777" w:rsidTr="00AF19FB">
        <w:trPr>
          <w:trHeight w:val="934"/>
        </w:trPr>
        <w:tc>
          <w:tcPr>
            <w:tcW w:w="5260" w:type="dxa"/>
          </w:tcPr>
          <w:p w14:paraId="625B22FA" w14:textId="67AF9279" w:rsidR="00AF19FB" w:rsidRPr="00AF19FB" w:rsidRDefault="00AF19FB" w:rsidP="00AF19FB">
            <w:pPr>
              <w:pStyle w:val="ListParagraph"/>
              <w:numPr>
                <w:ilvl w:val="0"/>
                <w:numId w:val="17"/>
              </w:numPr>
              <w:spacing w:before="3"/>
              <w:rPr>
                <w:b/>
                <w:sz w:val="16"/>
              </w:rPr>
            </w:pPr>
          </w:p>
        </w:tc>
        <w:tc>
          <w:tcPr>
            <w:tcW w:w="5260" w:type="dxa"/>
          </w:tcPr>
          <w:p w14:paraId="5D59B945" w14:textId="77777777" w:rsidR="00AF19FB" w:rsidRPr="00AF19FB" w:rsidRDefault="00AF19FB" w:rsidP="00AF19FB">
            <w:pPr>
              <w:pStyle w:val="ListParagraph"/>
              <w:numPr>
                <w:ilvl w:val="0"/>
                <w:numId w:val="17"/>
              </w:numPr>
              <w:spacing w:before="3"/>
              <w:rPr>
                <w:b/>
                <w:sz w:val="16"/>
              </w:rPr>
            </w:pPr>
          </w:p>
        </w:tc>
      </w:tr>
      <w:tr w:rsidR="00AF19FB" w14:paraId="7856AEB2" w14:textId="77777777" w:rsidTr="00AF19FB">
        <w:trPr>
          <w:trHeight w:val="898"/>
        </w:trPr>
        <w:tc>
          <w:tcPr>
            <w:tcW w:w="5260" w:type="dxa"/>
          </w:tcPr>
          <w:p w14:paraId="74F3F93E" w14:textId="3EFB0F70" w:rsidR="00AF19FB" w:rsidRPr="00AF19FB" w:rsidRDefault="00AF19FB" w:rsidP="00AF19FB">
            <w:pPr>
              <w:pStyle w:val="ListParagraph"/>
              <w:numPr>
                <w:ilvl w:val="0"/>
                <w:numId w:val="17"/>
              </w:numPr>
              <w:spacing w:before="3"/>
              <w:rPr>
                <w:b/>
                <w:sz w:val="16"/>
              </w:rPr>
            </w:pPr>
          </w:p>
        </w:tc>
        <w:tc>
          <w:tcPr>
            <w:tcW w:w="5260" w:type="dxa"/>
          </w:tcPr>
          <w:p w14:paraId="4EADB071" w14:textId="77777777" w:rsidR="00AF19FB" w:rsidRPr="00AF19FB" w:rsidRDefault="00AF19FB" w:rsidP="00AF19FB">
            <w:pPr>
              <w:pStyle w:val="ListParagraph"/>
              <w:numPr>
                <w:ilvl w:val="0"/>
                <w:numId w:val="17"/>
              </w:numPr>
              <w:spacing w:before="3"/>
              <w:rPr>
                <w:b/>
                <w:sz w:val="16"/>
              </w:rPr>
            </w:pPr>
          </w:p>
        </w:tc>
      </w:tr>
      <w:tr w:rsidR="00AF19FB" w14:paraId="43B81C38" w14:textId="77777777" w:rsidTr="00AF19FB">
        <w:trPr>
          <w:trHeight w:val="934"/>
        </w:trPr>
        <w:tc>
          <w:tcPr>
            <w:tcW w:w="5260" w:type="dxa"/>
          </w:tcPr>
          <w:p w14:paraId="3078E617" w14:textId="36635752" w:rsidR="00AF19FB" w:rsidRPr="00AF19FB" w:rsidRDefault="00AF19FB" w:rsidP="00AF19FB">
            <w:pPr>
              <w:pStyle w:val="ListParagraph"/>
              <w:numPr>
                <w:ilvl w:val="0"/>
                <w:numId w:val="17"/>
              </w:numPr>
              <w:spacing w:before="3"/>
              <w:rPr>
                <w:b/>
                <w:sz w:val="16"/>
              </w:rPr>
            </w:pPr>
          </w:p>
        </w:tc>
        <w:tc>
          <w:tcPr>
            <w:tcW w:w="5260" w:type="dxa"/>
          </w:tcPr>
          <w:p w14:paraId="291FCAE9" w14:textId="77777777" w:rsidR="00AF19FB" w:rsidRPr="00AF19FB" w:rsidRDefault="00AF19FB" w:rsidP="00AF19FB">
            <w:pPr>
              <w:pStyle w:val="ListParagraph"/>
              <w:numPr>
                <w:ilvl w:val="0"/>
                <w:numId w:val="17"/>
              </w:numPr>
              <w:spacing w:before="3"/>
              <w:rPr>
                <w:b/>
                <w:sz w:val="16"/>
              </w:rPr>
            </w:pPr>
          </w:p>
        </w:tc>
      </w:tr>
      <w:tr w:rsidR="00AF19FB" w14:paraId="4B33F03E" w14:textId="77777777" w:rsidTr="00AF19FB">
        <w:trPr>
          <w:trHeight w:val="934"/>
        </w:trPr>
        <w:tc>
          <w:tcPr>
            <w:tcW w:w="5260" w:type="dxa"/>
          </w:tcPr>
          <w:p w14:paraId="091F6671" w14:textId="425031BE" w:rsidR="00AF19FB" w:rsidRPr="00AF19FB" w:rsidRDefault="00AF19FB" w:rsidP="00AF19FB">
            <w:pPr>
              <w:pStyle w:val="ListParagraph"/>
              <w:numPr>
                <w:ilvl w:val="0"/>
                <w:numId w:val="17"/>
              </w:numPr>
              <w:spacing w:before="3"/>
              <w:rPr>
                <w:b/>
                <w:sz w:val="16"/>
              </w:rPr>
            </w:pPr>
          </w:p>
        </w:tc>
        <w:tc>
          <w:tcPr>
            <w:tcW w:w="5260" w:type="dxa"/>
          </w:tcPr>
          <w:p w14:paraId="14A9A537" w14:textId="77777777" w:rsidR="00AF19FB" w:rsidRPr="00AF19FB" w:rsidRDefault="00AF19FB" w:rsidP="00AF19FB">
            <w:pPr>
              <w:pStyle w:val="ListParagraph"/>
              <w:numPr>
                <w:ilvl w:val="0"/>
                <w:numId w:val="17"/>
              </w:numPr>
              <w:spacing w:before="3"/>
              <w:rPr>
                <w:b/>
                <w:sz w:val="16"/>
              </w:rPr>
            </w:pPr>
          </w:p>
        </w:tc>
      </w:tr>
      <w:tr w:rsidR="00AF19FB" w14:paraId="5864B531" w14:textId="77777777" w:rsidTr="00AF19FB">
        <w:trPr>
          <w:trHeight w:val="934"/>
        </w:trPr>
        <w:tc>
          <w:tcPr>
            <w:tcW w:w="5260" w:type="dxa"/>
          </w:tcPr>
          <w:p w14:paraId="22945C62" w14:textId="42431607" w:rsidR="00AF19FB" w:rsidRPr="00AF19FB" w:rsidRDefault="00AF19FB" w:rsidP="00AF19FB">
            <w:pPr>
              <w:pStyle w:val="ListParagraph"/>
              <w:numPr>
                <w:ilvl w:val="0"/>
                <w:numId w:val="17"/>
              </w:numPr>
              <w:spacing w:before="3"/>
              <w:rPr>
                <w:b/>
                <w:sz w:val="16"/>
              </w:rPr>
            </w:pPr>
          </w:p>
        </w:tc>
        <w:tc>
          <w:tcPr>
            <w:tcW w:w="5260" w:type="dxa"/>
          </w:tcPr>
          <w:p w14:paraId="30A8D79F" w14:textId="77777777" w:rsidR="00AF19FB" w:rsidRPr="00AF19FB" w:rsidRDefault="00AF19FB" w:rsidP="00AF19FB">
            <w:pPr>
              <w:pStyle w:val="ListParagraph"/>
              <w:numPr>
                <w:ilvl w:val="0"/>
                <w:numId w:val="17"/>
              </w:numPr>
              <w:spacing w:before="3"/>
              <w:rPr>
                <w:b/>
                <w:sz w:val="16"/>
              </w:rPr>
            </w:pPr>
          </w:p>
        </w:tc>
      </w:tr>
    </w:tbl>
    <w:p w14:paraId="5E8799FE" w14:textId="1E88CC9F" w:rsidR="00AF19FB" w:rsidRDefault="00AF19FB" w:rsidP="004041A6">
      <w:pPr>
        <w:spacing w:before="3"/>
        <w:rPr>
          <w:b/>
          <w:sz w:val="16"/>
        </w:rPr>
      </w:pPr>
    </w:p>
    <w:p w14:paraId="011EA8DD" w14:textId="1040DA24" w:rsidR="00530908" w:rsidRDefault="00530908" w:rsidP="004041A6">
      <w:pPr>
        <w:spacing w:before="3"/>
        <w:rPr>
          <w:b/>
          <w:sz w:val="16"/>
        </w:rPr>
      </w:pPr>
    </w:p>
    <w:p w14:paraId="22FD3EDE" w14:textId="68619AEF" w:rsidR="00530908" w:rsidRDefault="00530908" w:rsidP="004041A6">
      <w:pPr>
        <w:spacing w:before="3"/>
        <w:rPr>
          <w:b/>
          <w:sz w:val="16"/>
        </w:rPr>
      </w:pPr>
    </w:p>
    <w:p w14:paraId="0381A193" w14:textId="77777777" w:rsidR="00530908" w:rsidRDefault="00530908" w:rsidP="004041A6">
      <w:pPr>
        <w:spacing w:before="3"/>
        <w:rPr>
          <w:b/>
          <w:sz w:val="16"/>
        </w:rPr>
      </w:pPr>
    </w:p>
    <w:p w14:paraId="5F1F1370" w14:textId="1F26ABE9" w:rsidR="00637B48" w:rsidRDefault="00637B48" w:rsidP="004041A6">
      <w:pPr>
        <w:spacing w:before="3"/>
        <w:rPr>
          <w:b/>
          <w:sz w:val="16"/>
        </w:rPr>
      </w:pPr>
    </w:p>
    <w:p w14:paraId="2CCD3EA2" w14:textId="27981BA9" w:rsidR="00637B48" w:rsidRDefault="009345B3" w:rsidP="004041A6">
      <w:pPr>
        <w:spacing w:before="3"/>
        <w:rPr>
          <w:b/>
          <w:sz w:val="16"/>
        </w:rPr>
      </w:pPr>
      <w:r w:rsidRPr="00AF19FB">
        <w:rPr>
          <w:noProof/>
          <w:sz w:val="24"/>
          <w:szCs w:val="24"/>
        </w:rPr>
        <mc:AlternateContent>
          <mc:Choice Requires="wps">
            <w:drawing>
              <wp:anchor distT="0" distB="0" distL="114300" distR="114300" simplePos="0" relativeHeight="251776000" behindDoc="0" locked="0" layoutInCell="1" allowOverlap="1" wp14:anchorId="57907C30" wp14:editId="65C307D8">
                <wp:simplePos x="0" y="0"/>
                <wp:positionH relativeFrom="margin">
                  <wp:posOffset>227542</wp:posOffset>
                </wp:positionH>
                <wp:positionV relativeFrom="paragraph">
                  <wp:posOffset>96943</wp:posOffset>
                </wp:positionV>
                <wp:extent cx="5548313" cy="314007"/>
                <wp:effectExtent l="0" t="0" r="14605" b="10160"/>
                <wp:wrapNone/>
                <wp:docPr id="13" name="Text Box 13"/>
                <wp:cNvGraphicFramePr/>
                <a:graphic xmlns:a="http://schemas.openxmlformats.org/drawingml/2006/main">
                  <a:graphicData uri="http://schemas.microsoft.com/office/word/2010/wordprocessingShape">
                    <wps:wsp>
                      <wps:cNvSpPr txBox="1"/>
                      <wps:spPr>
                        <a:xfrm>
                          <a:off x="0" y="0"/>
                          <a:ext cx="5548313" cy="314007"/>
                        </a:xfrm>
                        <a:prstGeom prst="rect">
                          <a:avLst/>
                        </a:prstGeom>
                        <a:solidFill>
                          <a:schemeClr val="lt1"/>
                        </a:solidFill>
                        <a:ln w="6350">
                          <a:solidFill>
                            <a:schemeClr val="bg1"/>
                          </a:solidFill>
                        </a:ln>
                      </wps:spPr>
                      <wps:txbx>
                        <w:txbxContent>
                          <w:p w14:paraId="10868B08" w14:textId="363DD224" w:rsidR="0050681F" w:rsidRPr="00EC4705" w:rsidRDefault="0050681F" w:rsidP="0050681F">
                            <w:pPr>
                              <w:jc w:val="center"/>
                              <w:rPr>
                                <w:lang w:val="en-GB"/>
                              </w:rPr>
                            </w:pPr>
                            <w:r>
                              <w:rPr>
                                <w:lang w:val="en-GB"/>
                              </w:rPr>
                              <w:t xml:space="preserve">This activity can be completed online at </w:t>
                            </w:r>
                            <w:hyperlink r:id="rId16" w:history="1">
                              <w:r w:rsidR="004A76BA" w:rsidRPr="008F33EE">
                                <w:rPr>
                                  <w:rStyle w:val="Hyperlink"/>
                                  <w:lang w:val="en-GB"/>
                                </w:rPr>
                                <w:t>www.theprimaryplanet.ie</w:t>
                              </w:r>
                            </w:hyperlink>
                            <w:r>
                              <w:rPr>
                                <w:lang w:val="en-GB"/>
                              </w:rPr>
                              <w:t xml:space="preserve"> ©News Mag Media 20</w:t>
                            </w:r>
                            <w:r w:rsidR="004A76BA">
                              <w:rPr>
                                <w:lang w:val="en-GB"/>
                              </w:rPr>
                              <w:t>22</w:t>
                            </w:r>
                          </w:p>
                          <w:p w14:paraId="14905D98" w14:textId="77777777" w:rsidR="0050681F" w:rsidRPr="00EC4705" w:rsidRDefault="0050681F" w:rsidP="0050681F">
                            <w:pPr>
                              <w:jc w:val="cen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7C30" id="_x0000_t202" coordsize="21600,21600" o:spt="202" path="m,l,21600r21600,l21600,xe">
                <v:stroke joinstyle="miter"/>
                <v:path gradientshapeok="t" o:connecttype="rect"/>
              </v:shapetype>
              <v:shape id="Text Box 13" o:spid="_x0000_s1030" type="#_x0000_t202" style="position:absolute;margin-left:17.9pt;margin-top:7.65pt;width:436.9pt;height:24.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" fillcolor="white [3201]" strokecolor="white [3212]" strokeweight=".5pt">
                <v:textbox>
                  <w:txbxContent>
                    <w:p w14:paraId="10868B08" w14:textId="363DD224" w:rsidR="0050681F" w:rsidRPr="00EC4705" w:rsidRDefault="0050681F" w:rsidP="0050681F">
                      <w:pPr>
                        <w:jc w:val="center"/>
                        <w:rPr>
                          <w:lang w:val="en-GB"/>
                        </w:rPr>
                      </w:pPr>
                      <w:r>
                        <w:rPr>
                          <w:lang w:val="en-GB"/>
                        </w:rPr>
                        <w:t xml:space="preserve">This activity can be completed online at </w:t>
                      </w:r>
                      <w:hyperlink r:id="rId17" w:history="1">
                        <w:r w:rsidR="004A76BA" w:rsidRPr="008F33EE">
                          <w:rPr>
                            <w:rStyle w:val="Hyperlink"/>
                            <w:lang w:val="en-GB"/>
                          </w:rPr>
                          <w:t>www.theprimaryplanet.ie</w:t>
                        </w:r>
                      </w:hyperlink>
                      <w:r>
                        <w:rPr>
                          <w:lang w:val="en-GB"/>
                        </w:rPr>
                        <w:t xml:space="preserve"> ©News Mag Media 20</w:t>
                      </w:r>
                      <w:r w:rsidR="004A76BA">
                        <w:rPr>
                          <w:lang w:val="en-GB"/>
                        </w:rPr>
                        <w:t>22</w:t>
                      </w:r>
                    </w:p>
                    <w:p w14:paraId="14905D98" w14:textId="77777777" w:rsidR="0050681F" w:rsidRPr="00EC4705" w:rsidRDefault="0050681F" w:rsidP="0050681F">
                      <w:pPr>
                        <w:jc w:val="center"/>
                        <w:rPr>
                          <w:lang w:val="en-GB"/>
                        </w:rPr>
                      </w:pPr>
                    </w:p>
                  </w:txbxContent>
                </v:textbox>
                <w10:wrap anchorx="margin"/>
              </v:shape>
            </w:pict>
          </mc:Fallback>
        </mc:AlternateContent>
      </w:r>
    </w:p>
    <w:p w14:paraId="6E58A2C1" w14:textId="1ADE52AA" w:rsidR="00637B48" w:rsidRDefault="00637B48" w:rsidP="004041A6">
      <w:pPr>
        <w:spacing w:before="3"/>
        <w:rPr>
          <w:b/>
          <w:sz w:val="16"/>
        </w:rPr>
      </w:pPr>
    </w:p>
    <w:p w14:paraId="691EE090" w14:textId="1B98CA03" w:rsidR="0050681F" w:rsidRDefault="0050681F" w:rsidP="004041A6">
      <w:pPr>
        <w:spacing w:before="3"/>
        <w:rPr>
          <w:b/>
          <w:sz w:val="16"/>
        </w:rPr>
      </w:pPr>
    </w:p>
    <w:p w14:paraId="2E3D24AC" w14:textId="1169EA7B" w:rsidR="0050681F" w:rsidRDefault="0050681F" w:rsidP="004041A6">
      <w:pPr>
        <w:spacing w:before="3"/>
        <w:rPr>
          <w:b/>
          <w:sz w:val="16"/>
        </w:rPr>
      </w:pPr>
    </w:p>
    <w:p w14:paraId="27551A1F" w14:textId="06D7DBE6" w:rsidR="009345B3" w:rsidRDefault="009345B3" w:rsidP="004041A6">
      <w:pPr>
        <w:spacing w:before="3"/>
        <w:rPr>
          <w:b/>
          <w:sz w:val="16"/>
        </w:rPr>
      </w:pPr>
    </w:p>
    <w:p w14:paraId="221BC8B8" w14:textId="1EEFFD3C" w:rsidR="009345B3" w:rsidRDefault="009345B3" w:rsidP="004041A6">
      <w:pPr>
        <w:spacing w:before="3"/>
        <w:rPr>
          <w:b/>
          <w:sz w:val="16"/>
        </w:rPr>
      </w:pPr>
    </w:p>
    <w:p w14:paraId="77D297B9" w14:textId="6513857F" w:rsidR="009345B3" w:rsidRDefault="009345B3" w:rsidP="004041A6">
      <w:pPr>
        <w:spacing w:before="3"/>
        <w:rPr>
          <w:b/>
          <w:sz w:val="16"/>
        </w:rPr>
      </w:pPr>
    </w:p>
    <w:p w14:paraId="38F54B8E" w14:textId="0E2DA351" w:rsidR="009345B3" w:rsidRDefault="009345B3" w:rsidP="004041A6">
      <w:pPr>
        <w:spacing w:before="3"/>
        <w:rPr>
          <w:b/>
          <w:sz w:val="16"/>
        </w:rPr>
      </w:pPr>
    </w:p>
    <w:p w14:paraId="07DF1360" w14:textId="77777777" w:rsidR="00170328" w:rsidRDefault="00170328" w:rsidP="004041A6">
      <w:pPr>
        <w:spacing w:before="3"/>
        <w:rPr>
          <w:b/>
          <w:sz w:val="16"/>
        </w:rPr>
      </w:pPr>
    </w:p>
    <w:p w14:paraId="49B9D14D" w14:textId="789F4CFD" w:rsidR="009345B3" w:rsidRDefault="009345B3" w:rsidP="004041A6">
      <w:pPr>
        <w:spacing w:before="3"/>
        <w:rPr>
          <w:b/>
          <w:sz w:val="16"/>
        </w:rPr>
      </w:pPr>
    </w:p>
    <w:p w14:paraId="125973D5" w14:textId="0CBD77D7" w:rsidR="009345B3" w:rsidRDefault="009345B3" w:rsidP="004041A6">
      <w:pPr>
        <w:spacing w:before="3"/>
        <w:rPr>
          <w:b/>
          <w:sz w:val="16"/>
        </w:rPr>
      </w:pPr>
    </w:p>
    <w:p w14:paraId="5BAB3531" w14:textId="77777777" w:rsidR="009345B3" w:rsidRDefault="009345B3" w:rsidP="004041A6">
      <w:pPr>
        <w:spacing w:before="3"/>
        <w:rPr>
          <w:b/>
          <w:sz w:val="16"/>
        </w:rPr>
      </w:pPr>
    </w:p>
    <w:p w14:paraId="7E4EDB60" w14:textId="13B1D07E" w:rsidR="00AF19FB" w:rsidRPr="0050681F" w:rsidRDefault="00AF19FB" w:rsidP="0050681F">
      <w:pPr>
        <w:spacing w:before="3"/>
        <w:jc w:val="center"/>
        <w:rPr>
          <w:b/>
          <w:sz w:val="16"/>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3242E81D" w14:textId="15DD42D0" w:rsidR="00AF19FB" w:rsidRPr="007F0EF0" w:rsidRDefault="00AF19FB" w:rsidP="00AF19FB">
      <w:pPr>
        <w:rPr>
          <w:b/>
          <w:bCs/>
          <w:sz w:val="40"/>
          <w:szCs w:val="40"/>
          <w:u w:val="single"/>
        </w:rPr>
      </w:pPr>
    </w:p>
    <w:p w14:paraId="4BCF6C4A" w14:textId="4956D057" w:rsidR="00AF19FB" w:rsidRDefault="00AF19FB" w:rsidP="00AF19FB">
      <w:pPr>
        <w:jc w:val="center"/>
        <w:rPr>
          <w:b/>
          <w:bCs/>
          <w:sz w:val="48"/>
          <w:szCs w:val="48"/>
        </w:rPr>
      </w:pPr>
      <w:r w:rsidRPr="003657F0">
        <w:rPr>
          <w:b/>
          <w:bCs/>
          <w:sz w:val="48"/>
          <w:szCs w:val="48"/>
        </w:rPr>
        <w:t xml:space="preserve">Quiz </w:t>
      </w:r>
      <w:r w:rsidR="00D54094" w:rsidRPr="003657F0">
        <w:rPr>
          <w:b/>
          <w:bCs/>
          <w:sz w:val="48"/>
          <w:szCs w:val="48"/>
        </w:rPr>
        <w:t>24</w:t>
      </w:r>
    </w:p>
    <w:p w14:paraId="59EAB96E" w14:textId="559832ED" w:rsidR="00AF19FB" w:rsidRPr="00040A00" w:rsidRDefault="00AF19FB" w:rsidP="00AF19FB">
      <w:r w:rsidRPr="00AF19FB">
        <w:rPr>
          <w:b/>
          <w:bCs/>
        </w:rPr>
        <w:t xml:space="preserve">This month's </w:t>
      </w:r>
      <w:r w:rsidR="00D54094">
        <w:rPr>
          <w:b/>
          <w:bCs/>
        </w:rPr>
        <w:t>24</w:t>
      </w:r>
      <w:r w:rsidRPr="00AF19FB">
        <w:rPr>
          <w:b/>
          <w:bCs/>
        </w:rPr>
        <w:t xml:space="preserve">-quiz is based on the </w:t>
      </w:r>
      <w:r w:rsidR="00D54094">
        <w:rPr>
          <w:b/>
          <w:bCs/>
        </w:rPr>
        <w:t>24</w:t>
      </w:r>
      <w:r w:rsidRPr="00AF19FB">
        <w:rPr>
          <w:b/>
          <w:bCs/>
        </w:rPr>
        <w:t xml:space="preserve"> pages of TPP. E.g. The answer to Q.7 can be found on page 7.</w:t>
      </w:r>
    </w:p>
    <w:p w14:paraId="67C237A9" w14:textId="0977F307" w:rsidR="00AF19FB" w:rsidRPr="00AF19FB" w:rsidRDefault="00AF19FB" w:rsidP="00AF19FB">
      <w:pPr>
        <w:pStyle w:val="NoSpacing"/>
        <w:rPr>
          <w:noProof/>
          <w:sz w:val="24"/>
          <w:szCs w:val="24"/>
        </w:rPr>
      </w:pPr>
      <w:r w:rsidRPr="00AF19FB">
        <w:rPr>
          <w:noProof/>
          <w:sz w:val="24"/>
          <w:szCs w:val="24"/>
        </w:rPr>
        <w:t>1.</w:t>
      </w:r>
      <w:r w:rsidRPr="00AF19FB">
        <w:rPr>
          <w:noProof/>
          <w:sz w:val="24"/>
          <w:szCs w:val="24"/>
        </w:rPr>
        <w:tab/>
      </w:r>
      <w:r w:rsidR="00E501FF">
        <w:rPr>
          <w:noProof/>
          <w:sz w:val="24"/>
          <w:szCs w:val="24"/>
        </w:rPr>
        <w:t>W</w:t>
      </w:r>
      <w:r w:rsidR="00170328">
        <w:rPr>
          <w:noProof/>
          <w:sz w:val="24"/>
          <w:szCs w:val="24"/>
        </w:rPr>
        <w:t>here can we find this month’s featrie about 2022</w:t>
      </w:r>
      <w:r w:rsidRPr="00AF19FB">
        <w:rPr>
          <w:noProof/>
          <w:sz w:val="24"/>
          <w:szCs w:val="24"/>
        </w:rPr>
        <w:t>?</w:t>
      </w:r>
    </w:p>
    <w:p w14:paraId="20DE387F" w14:textId="39A7F6F4" w:rsidR="00AF19FB" w:rsidRPr="00AF19FB" w:rsidRDefault="00AF19FB" w:rsidP="00AF19FB">
      <w:pPr>
        <w:pStyle w:val="NoSpacing"/>
        <w:rPr>
          <w:noProof/>
          <w:sz w:val="24"/>
          <w:szCs w:val="24"/>
        </w:rPr>
      </w:pPr>
      <w:r w:rsidRPr="00AF19FB">
        <w:rPr>
          <w:noProof/>
          <w:sz w:val="24"/>
          <w:szCs w:val="24"/>
        </w:rPr>
        <w:t>2.</w:t>
      </w:r>
      <w:r w:rsidRPr="00AF19FB">
        <w:rPr>
          <w:noProof/>
          <w:sz w:val="24"/>
          <w:szCs w:val="24"/>
        </w:rPr>
        <w:tab/>
      </w:r>
      <w:r w:rsidR="006F2CC5">
        <w:rPr>
          <w:noProof/>
          <w:sz w:val="24"/>
          <w:szCs w:val="24"/>
        </w:rPr>
        <w:t>Wh</w:t>
      </w:r>
      <w:r w:rsidR="006757C8">
        <w:rPr>
          <w:noProof/>
          <w:sz w:val="24"/>
          <w:szCs w:val="24"/>
        </w:rPr>
        <w:t xml:space="preserve">at </w:t>
      </w:r>
      <w:r w:rsidR="00170328">
        <w:rPr>
          <w:noProof/>
          <w:sz w:val="24"/>
          <w:szCs w:val="24"/>
        </w:rPr>
        <w:t>can we find on page 20</w:t>
      </w:r>
      <w:r w:rsidRPr="00AF19FB">
        <w:rPr>
          <w:noProof/>
          <w:sz w:val="24"/>
          <w:szCs w:val="24"/>
        </w:rPr>
        <w:t>?</w:t>
      </w:r>
    </w:p>
    <w:p w14:paraId="082A1B69" w14:textId="7B2F90C0" w:rsidR="00AF19FB" w:rsidRPr="003657F0" w:rsidRDefault="00AF19FB" w:rsidP="00AF19FB">
      <w:pPr>
        <w:pStyle w:val="NoSpacing"/>
        <w:rPr>
          <w:noProof/>
          <w:sz w:val="24"/>
          <w:szCs w:val="24"/>
        </w:rPr>
      </w:pPr>
      <w:r w:rsidRPr="00AF19FB">
        <w:rPr>
          <w:noProof/>
          <w:sz w:val="24"/>
          <w:szCs w:val="24"/>
        </w:rPr>
        <w:t>3.</w:t>
      </w:r>
      <w:r w:rsidRPr="00AF19FB">
        <w:rPr>
          <w:noProof/>
          <w:sz w:val="24"/>
          <w:szCs w:val="24"/>
        </w:rPr>
        <w:tab/>
      </w:r>
      <w:r w:rsidR="006757C8" w:rsidRPr="003657F0">
        <w:rPr>
          <w:noProof/>
          <w:sz w:val="24"/>
          <w:szCs w:val="24"/>
        </w:rPr>
        <w:t>What</w:t>
      </w:r>
      <w:r w:rsidR="00295F34">
        <w:rPr>
          <w:noProof/>
          <w:sz w:val="24"/>
          <w:szCs w:val="24"/>
        </w:rPr>
        <w:t xml:space="preserve"> are the names of the two baby pandas born in France</w:t>
      </w:r>
      <w:r w:rsidRPr="003657F0">
        <w:rPr>
          <w:noProof/>
          <w:sz w:val="24"/>
          <w:szCs w:val="24"/>
        </w:rPr>
        <w:t>?</w:t>
      </w:r>
    </w:p>
    <w:p w14:paraId="526A3242" w14:textId="3E751769" w:rsidR="00AF19FB" w:rsidRPr="003657F0" w:rsidRDefault="00AF19FB" w:rsidP="00AF19FB">
      <w:pPr>
        <w:pStyle w:val="NoSpacing"/>
        <w:rPr>
          <w:noProof/>
          <w:sz w:val="24"/>
          <w:szCs w:val="24"/>
        </w:rPr>
      </w:pPr>
      <w:r w:rsidRPr="003657F0">
        <w:rPr>
          <w:noProof/>
          <w:sz w:val="24"/>
          <w:szCs w:val="24"/>
        </w:rPr>
        <w:t>4.</w:t>
      </w:r>
      <w:r w:rsidRPr="003657F0">
        <w:rPr>
          <w:noProof/>
          <w:sz w:val="24"/>
          <w:szCs w:val="24"/>
        </w:rPr>
        <w:tab/>
      </w:r>
      <w:r w:rsidR="00295F34">
        <w:rPr>
          <w:noProof/>
          <w:sz w:val="24"/>
          <w:szCs w:val="24"/>
        </w:rPr>
        <w:t>In which city was the tallest Christmas tree in the world erected</w:t>
      </w:r>
      <w:r w:rsidR="00883A41" w:rsidRPr="003657F0">
        <w:rPr>
          <w:noProof/>
          <w:sz w:val="24"/>
          <w:szCs w:val="24"/>
        </w:rPr>
        <w:t>?</w:t>
      </w:r>
    </w:p>
    <w:p w14:paraId="4F16E0C6" w14:textId="2AAAAA7C" w:rsidR="00AF19FB" w:rsidRPr="00AF19FB" w:rsidRDefault="00AF19FB" w:rsidP="00AF19FB">
      <w:pPr>
        <w:pStyle w:val="NoSpacing"/>
        <w:rPr>
          <w:noProof/>
          <w:sz w:val="24"/>
          <w:szCs w:val="24"/>
        </w:rPr>
      </w:pPr>
      <w:r w:rsidRPr="003657F0">
        <w:rPr>
          <w:noProof/>
          <w:sz w:val="24"/>
          <w:szCs w:val="24"/>
        </w:rPr>
        <w:t>5.</w:t>
      </w:r>
      <w:r w:rsidRPr="003657F0">
        <w:rPr>
          <w:noProof/>
          <w:sz w:val="24"/>
          <w:szCs w:val="24"/>
        </w:rPr>
        <w:tab/>
      </w:r>
      <w:r w:rsidR="00295F34">
        <w:rPr>
          <w:noProof/>
          <w:sz w:val="24"/>
          <w:szCs w:val="24"/>
        </w:rPr>
        <w:t>What type of car were most of the ones that were damaged by ice</w:t>
      </w:r>
      <w:r w:rsidRPr="003657F0">
        <w:rPr>
          <w:noProof/>
          <w:sz w:val="24"/>
          <w:szCs w:val="24"/>
        </w:rPr>
        <w:t>?</w:t>
      </w:r>
    </w:p>
    <w:p w14:paraId="3BB9DAC1" w14:textId="05EA1AD8" w:rsidR="00AF19FB" w:rsidRPr="00AF19FB" w:rsidRDefault="00AF19FB" w:rsidP="00AF19FB">
      <w:pPr>
        <w:pStyle w:val="NoSpacing"/>
        <w:rPr>
          <w:noProof/>
          <w:sz w:val="24"/>
          <w:szCs w:val="24"/>
        </w:rPr>
      </w:pPr>
      <w:r w:rsidRPr="00AF19FB">
        <w:rPr>
          <w:noProof/>
          <w:sz w:val="24"/>
          <w:szCs w:val="24"/>
        </w:rPr>
        <w:t>6.</w:t>
      </w:r>
      <w:r w:rsidRPr="00AF19FB">
        <w:rPr>
          <w:noProof/>
          <w:sz w:val="24"/>
          <w:szCs w:val="24"/>
        </w:rPr>
        <w:tab/>
      </w:r>
      <w:r w:rsidR="00295F34">
        <w:rPr>
          <w:noProof/>
          <w:sz w:val="24"/>
          <w:szCs w:val="24"/>
        </w:rPr>
        <w:t>How old was Isabella when sh ehad a tumour removed from near her spine</w:t>
      </w:r>
      <w:r w:rsidR="00404737">
        <w:rPr>
          <w:noProof/>
          <w:sz w:val="24"/>
          <w:szCs w:val="24"/>
        </w:rPr>
        <w:t>?</w:t>
      </w:r>
    </w:p>
    <w:p w14:paraId="6409FB3F" w14:textId="1B7D81E6" w:rsidR="00AF19FB" w:rsidRPr="00AF19FB" w:rsidRDefault="00AF19FB" w:rsidP="00AF19FB">
      <w:pPr>
        <w:pStyle w:val="NoSpacing"/>
        <w:rPr>
          <w:noProof/>
          <w:sz w:val="24"/>
          <w:szCs w:val="24"/>
        </w:rPr>
      </w:pPr>
      <w:r w:rsidRPr="00AF19FB">
        <w:rPr>
          <w:noProof/>
          <w:sz w:val="24"/>
          <w:szCs w:val="24"/>
        </w:rPr>
        <w:t>7.</w:t>
      </w:r>
      <w:r w:rsidRPr="00AF19FB">
        <w:rPr>
          <w:noProof/>
          <w:sz w:val="24"/>
          <w:szCs w:val="24"/>
        </w:rPr>
        <w:tab/>
      </w:r>
      <w:r w:rsidR="00404737">
        <w:rPr>
          <w:noProof/>
          <w:sz w:val="24"/>
          <w:szCs w:val="24"/>
        </w:rPr>
        <w:t>Wh</w:t>
      </w:r>
      <w:r w:rsidR="00AE11E8">
        <w:rPr>
          <w:noProof/>
          <w:sz w:val="24"/>
          <w:szCs w:val="24"/>
        </w:rPr>
        <w:t xml:space="preserve">at </w:t>
      </w:r>
      <w:r w:rsidR="00295F34">
        <w:rPr>
          <w:noProof/>
          <w:sz w:val="24"/>
          <w:szCs w:val="24"/>
        </w:rPr>
        <w:t xml:space="preserve">year did Isabella marry </w:t>
      </w:r>
      <w:r w:rsidR="005F1BFD">
        <w:rPr>
          <w:noProof/>
          <w:sz w:val="24"/>
          <w:szCs w:val="24"/>
        </w:rPr>
        <w:t>Dr Bishop</w:t>
      </w:r>
      <w:r w:rsidR="00AE11E8">
        <w:rPr>
          <w:noProof/>
          <w:sz w:val="24"/>
          <w:szCs w:val="24"/>
        </w:rPr>
        <w:t>?</w:t>
      </w:r>
    </w:p>
    <w:p w14:paraId="6DF8979F" w14:textId="42371F19" w:rsidR="00AF19FB" w:rsidRPr="00AF19FB" w:rsidRDefault="00AF19FB" w:rsidP="00AF19FB">
      <w:pPr>
        <w:pStyle w:val="NoSpacing"/>
        <w:rPr>
          <w:noProof/>
          <w:sz w:val="24"/>
          <w:szCs w:val="24"/>
        </w:rPr>
      </w:pPr>
      <w:r w:rsidRPr="00AF19FB">
        <w:rPr>
          <w:noProof/>
          <w:sz w:val="24"/>
          <w:szCs w:val="24"/>
        </w:rPr>
        <w:t>8.</w:t>
      </w:r>
      <w:r w:rsidRPr="00AF19FB">
        <w:rPr>
          <w:noProof/>
          <w:sz w:val="24"/>
          <w:szCs w:val="24"/>
        </w:rPr>
        <w:tab/>
      </w:r>
      <w:r w:rsidR="005F1BFD">
        <w:rPr>
          <w:noProof/>
          <w:sz w:val="24"/>
          <w:szCs w:val="24"/>
        </w:rPr>
        <w:t>How many pictures did Monet paint of the water lilies</w:t>
      </w:r>
      <w:r w:rsidR="005C275C">
        <w:rPr>
          <w:noProof/>
          <w:sz w:val="24"/>
          <w:szCs w:val="24"/>
        </w:rPr>
        <w:t>?</w:t>
      </w:r>
    </w:p>
    <w:p w14:paraId="74DD92A3" w14:textId="29FBF458" w:rsidR="00AF19FB" w:rsidRPr="00AF19FB" w:rsidRDefault="00AF19FB" w:rsidP="00AF19FB">
      <w:pPr>
        <w:pStyle w:val="NoSpacing"/>
        <w:rPr>
          <w:noProof/>
          <w:sz w:val="24"/>
          <w:szCs w:val="24"/>
        </w:rPr>
      </w:pPr>
      <w:r w:rsidRPr="00AF19FB">
        <w:rPr>
          <w:noProof/>
          <w:sz w:val="24"/>
          <w:szCs w:val="24"/>
        </w:rPr>
        <w:t>9.</w:t>
      </w:r>
      <w:r w:rsidRPr="00AF19FB">
        <w:rPr>
          <w:noProof/>
          <w:sz w:val="24"/>
          <w:szCs w:val="24"/>
        </w:rPr>
        <w:tab/>
        <w:t>Wh</w:t>
      </w:r>
      <w:r w:rsidR="005F1BFD">
        <w:rPr>
          <w:noProof/>
          <w:sz w:val="24"/>
          <w:szCs w:val="24"/>
        </w:rPr>
        <w:t>ich picture represents mí Dheireadh F</w:t>
      </w:r>
      <w:r w:rsidR="00FB6FF1">
        <w:rPr>
          <w:noProof/>
          <w:sz w:val="24"/>
          <w:szCs w:val="24"/>
        </w:rPr>
        <w:t>ómhair</w:t>
      </w:r>
      <w:r w:rsidRPr="00AF19FB">
        <w:rPr>
          <w:noProof/>
          <w:sz w:val="24"/>
          <w:szCs w:val="24"/>
        </w:rPr>
        <w:t>?</w:t>
      </w:r>
    </w:p>
    <w:p w14:paraId="734F7C5C" w14:textId="13D0EA64" w:rsidR="00AF19FB" w:rsidRPr="00AF19FB" w:rsidRDefault="00AF19FB" w:rsidP="00AF19FB">
      <w:pPr>
        <w:pStyle w:val="NoSpacing"/>
        <w:rPr>
          <w:noProof/>
          <w:sz w:val="24"/>
          <w:szCs w:val="24"/>
        </w:rPr>
      </w:pPr>
      <w:r w:rsidRPr="00AF19FB">
        <w:rPr>
          <w:noProof/>
          <w:sz w:val="24"/>
          <w:szCs w:val="24"/>
        </w:rPr>
        <w:t>10.</w:t>
      </w:r>
      <w:r w:rsidRPr="00AF19FB">
        <w:rPr>
          <w:noProof/>
          <w:sz w:val="24"/>
          <w:szCs w:val="24"/>
        </w:rPr>
        <w:tab/>
      </w:r>
      <w:r w:rsidR="00047A6D">
        <w:rPr>
          <w:noProof/>
          <w:sz w:val="24"/>
          <w:szCs w:val="24"/>
        </w:rPr>
        <w:t>Wh</w:t>
      </w:r>
      <w:r w:rsidR="009763A1">
        <w:rPr>
          <w:noProof/>
          <w:sz w:val="24"/>
          <w:szCs w:val="24"/>
        </w:rPr>
        <w:t xml:space="preserve">at </w:t>
      </w:r>
      <w:r w:rsidR="00FB6FF1">
        <w:rPr>
          <w:noProof/>
          <w:sz w:val="24"/>
          <w:szCs w:val="24"/>
        </w:rPr>
        <w:t>4 letters have the Belgian couple used to name all of their children</w:t>
      </w:r>
      <w:r w:rsidRPr="00AF19FB">
        <w:rPr>
          <w:noProof/>
          <w:sz w:val="24"/>
          <w:szCs w:val="24"/>
        </w:rPr>
        <w:t>?</w:t>
      </w:r>
    </w:p>
    <w:p w14:paraId="4B62CD15" w14:textId="2D89902C" w:rsidR="00AF19FB" w:rsidRPr="00AF19FB" w:rsidRDefault="00AF19FB" w:rsidP="00AF19FB">
      <w:pPr>
        <w:pStyle w:val="NoSpacing"/>
        <w:rPr>
          <w:noProof/>
          <w:sz w:val="24"/>
          <w:szCs w:val="24"/>
        </w:rPr>
      </w:pPr>
      <w:r w:rsidRPr="00AF19FB">
        <w:rPr>
          <w:noProof/>
          <w:sz w:val="24"/>
          <w:szCs w:val="24"/>
        </w:rPr>
        <w:t>11.</w:t>
      </w:r>
      <w:r w:rsidRPr="00AF19FB">
        <w:rPr>
          <w:noProof/>
          <w:sz w:val="24"/>
          <w:szCs w:val="24"/>
        </w:rPr>
        <w:tab/>
      </w:r>
      <w:r w:rsidR="00FB6FF1">
        <w:rPr>
          <w:noProof/>
          <w:sz w:val="24"/>
          <w:szCs w:val="24"/>
        </w:rPr>
        <w:t>How many animlsa are there in the Chinese New Year calendar</w:t>
      </w:r>
      <w:r w:rsidR="009763A1">
        <w:rPr>
          <w:noProof/>
          <w:sz w:val="24"/>
          <w:szCs w:val="24"/>
        </w:rPr>
        <w:t>?</w:t>
      </w:r>
    </w:p>
    <w:p w14:paraId="28627B9E" w14:textId="27E2606C" w:rsidR="00AF19FB" w:rsidRPr="00AF19FB" w:rsidRDefault="00AF19FB" w:rsidP="00AF19FB">
      <w:pPr>
        <w:pStyle w:val="NoSpacing"/>
        <w:rPr>
          <w:noProof/>
          <w:sz w:val="24"/>
          <w:szCs w:val="24"/>
        </w:rPr>
      </w:pPr>
      <w:r w:rsidRPr="00AF19FB">
        <w:rPr>
          <w:noProof/>
          <w:sz w:val="24"/>
          <w:szCs w:val="24"/>
        </w:rPr>
        <w:t>12.</w:t>
      </w:r>
      <w:r w:rsidRPr="00AF19FB">
        <w:rPr>
          <w:noProof/>
          <w:sz w:val="24"/>
          <w:szCs w:val="24"/>
        </w:rPr>
        <w:tab/>
      </w:r>
      <w:r w:rsidR="00FB6FF1">
        <w:rPr>
          <w:noProof/>
          <w:sz w:val="24"/>
          <w:szCs w:val="24"/>
        </w:rPr>
        <w:t>What anniversary of the Death of Ernest Shackleton are we marking this month</w:t>
      </w:r>
      <w:r w:rsidR="009763A1">
        <w:rPr>
          <w:noProof/>
          <w:sz w:val="24"/>
          <w:szCs w:val="24"/>
        </w:rPr>
        <w:t>?</w:t>
      </w:r>
    </w:p>
    <w:p w14:paraId="652D1FD5" w14:textId="4507E407" w:rsidR="00AF19FB" w:rsidRPr="00AF19FB" w:rsidRDefault="00AF19FB" w:rsidP="00AF19FB">
      <w:pPr>
        <w:pStyle w:val="NoSpacing"/>
        <w:rPr>
          <w:noProof/>
          <w:sz w:val="24"/>
          <w:szCs w:val="24"/>
        </w:rPr>
      </w:pPr>
      <w:r w:rsidRPr="00AF19FB">
        <w:rPr>
          <w:noProof/>
          <w:sz w:val="24"/>
          <w:szCs w:val="24"/>
        </w:rPr>
        <w:t>13.</w:t>
      </w:r>
      <w:r w:rsidRPr="00AF19FB">
        <w:rPr>
          <w:noProof/>
          <w:sz w:val="24"/>
          <w:szCs w:val="24"/>
        </w:rPr>
        <w:tab/>
      </w:r>
      <w:r w:rsidR="00FB6FF1">
        <w:rPr>
          <w:noProof/>
          <w:sz w:val="24"/>
          <w:szCs w:val="24"/>
        </w:rPr>
        <w:t>What is special about this year’s All-Ireland finals</w:t>
      </w:r>
      <w:r w:rsidR="00404737">
        <w:rPr>
          <w:noProof/>
          <w:sz w:val="24"/>
          <w:szCs w:val="24"/>
        </w:rPr>
        <w:t>?</w:t>
      </w:r>
    </w:p>
    <w:p w14:paraId="0F2B1A81" w14:textId="718B5241" w:rsidR="00AF19FB" w:rsidRPr="00AF19FB" w:rsidRDefault="00AF19FB" w:rsidP="00AF19FB">
      <w:pPr>
        <w:pStyle w:val="NoSpacing"/>
        <w:rPr>
          <w:noProof/>
          <w:sz w:val="24"/>
          <w:szCs w:val="24"/>
        </w:rPr>
      </w:pPr>
      <w:r w:rsidRPr="00AF19FB">
        <w:rPr>
          <w:noProof/>
          <w:sz w:val="24"/>
          <w:szCs w:val="24"/>
        </w:rPr>
        <w:t>14.</w:t>
      </w:r>
      <w:r w:rsidRPr="00AF19FB">
        <w:rPr>
          <w:noProof/>
          <w:sz w:val="24"/>
          <w:szCs w:val="24"/>
        </w:rPr>
        <w:tab/>
      </w:r>
      <w:r w:rsidR="009763A1">
        <w:rPr>
          <w:noProof/>
          <w:sz w:val="24"/>
          <w:szCs w:val="24"/>
        </w:rPr>
        <w:t>Wh</w:t>
      </w:r>
      <w:r w:rsidR="00FB6FF1">
        <w:rPr>
          <w:noProof/>
          <w:sz w:val="24"/>
          <w:szCs w:val="24"/>
        </w:rPr>
        <w:t xml:space="preserve">ere is the </w:t>
      </w:r>
      <w:r w:rsidR="006242A3">
        <w:rPr>
          <w:noProof/>
          <w:sz w:val="24"/>
          <w:szCs w:val="24"/>
        </w:rPr>
        <w:t xml:space="preserve">FIFA </w:t>
      </w:r>
      <w:r w:rsidR="00FB6FF1">
        <w:rPr>
          <w:noProof/>
          <w:sz w:val="24"/>
          <w:szCs w:val="24"/>
        </w:rPr>
        <w:t xml:space="preserve">World </w:t>
      </w:r>
      <w:r w:rsidR="006242A3">
        <w:rPr>
          <w:noProof/>
          <w:sz w:val="24"/>
          <w:szCs w:val="24"/>
        </w:rPr>
        <w:t>C</w:t>
      </w:r>
      <w:r w:rsidR="00FB6FF1">
        <w:rPr>
          <w:noProof/>
          <w:sz w:val="24"/>
          <w:szCs w:val="24"/>
        </w:rPr>
        <w:t>up being held this year</w:t>
      </w:r>
      <w:r w:rsidR="00404737">
        <w:rPr>
          <w:noProof/>
          <w:sz w:val="24"/>
          <w:szCs w:val="24"/>
        </w:rPr>
        <w:t xml:space="preserve">? </w:t>
      </w:r>
    </w:p>
    <w:p w14:paraId="03A47E77" w14:textId="41195DB0" w:rsidR="00AF19FB" w:rsidRPr="00AF19FB" w:rsidRDefault="00AF19FB" w:rsidP="00AF19FB">
      <w:pPr>
        <w:pStyle w:val="NoSpacing"/>
        <w:rPr>
          <w:noProof/>
          <w:sz w:val="24"/>
          <w:szCs w:val="24"/>
        </w:rPr>
      </w:pPr>
      <w:r w:rsidRPr="00AF19FB">
        <w:rPr>
          <w:noProof/>
          <w:sz w:val="24"/>
          <w:szCs w:val="24"/>
        </w:rPr>
        <w:t>15.</w:t>
      </w:r>
      <w:r w:rsidRPr="00AF19FB">
        <w:rPr>
          <w:noProof/>
          <w:sz w:val="24"/>
          <w:szCs w:val="24"/>
        </w:rPr>
        <w:tab/>
      </w:r>
      <w:r w:rsidR="009763A1">
        <w:rPr>
          <w:noProof/>
          <w:sz w:val="24"/>
          <w:szCs w:val="24"/>
        </w:rPr>
        <w:t>What</w:t>
      </w:r>
      <w:r w:rsidR="006242A3">
        <w:rPr>
          <w:noProof/>
          <w:sz w:val="24"/>
          <w:szCs w:val="24"/>
        </w:rPr>
        <w:t xml:space="preserve"> do the people of El Salvador do with the izote</w:t>
      </w:r>
      <w:r w:rsidR="00D5676C">
        <w:rPr>
          <w:noProof/>
          <w:sz w:val="24"/>
          <w:szCs w:val="24"/>
        </w:rPr>
        <w:t xml:space="preserve">? </w:t>
      </w:r>
    </w:p>
    <w:p w14:paraId="5894462A" w14:textId="50E57484" w:rsidR="00AF19FB" w:rsidRPr="00AF19FB" w:rsidRDefault="00AF19FB" w:rsidP="00AF19FB">
      <w:pPr>
        <w:pStyle w:val="NoSpacing"/>
        <w:rPr>
          <w:noProof/>
          <w:sz w:val="24"/>
          <w:szCs w:val="24"/>
        </w:rPr>
      </w:pPr>
      <w:r w:rsidRPr="00AF19FB">
        <w:rPr>
          <w:noProof/>
          <w:sz w:val="24"/>
          <w:szCs w:val="24"/>
        </w:rPr>
        <w:t>16.</w:t>
      </w:r>
      <w:r w:rsidRPr="00AF19FB">
        <w:rPr>
          <w:noProof/>
          <w:sz w:val="24"/>
          <w:szCs w:val="24"/>
        </w:rPr>
        <w:tab/>
      </w:r>
      <w:r w:rsidR="00844B04">
        <w:rPr>
          <w:noProof/>
          <w:sz w:val="24"/>
          <w:szCs w:val="24"/>
        </w:rPr>
        <w:t>What</w:t>
      </w:r>
      <w:r w:rsidR="009763A1">
        <w:rPr>
          <w:noProof/>
          <w:sz w:val="24"/>
          <w:szCs w:val="24"/>
        </w:rPr>
        <w:t xml:space="preserve"> </w:t>
      </w:r>
      <w:r w:rsidR="006242A3">
        <w:rPr>
          <w:noProof/>
          <w:sz w:val="24"/>
          <w:szCs w:val="24"/>
        </w:rPr>
        <w:t>animals are in this month’s ‘Spot the Difference’</w:t>
      </w:r>
      <w:r w:rsidR="00404737">
        <w:rPr>
          <w:noProof/>
          <w:sz w:val="24"/>
          <w:szCs w:val="24"/>
        </w:rPr>
        <w:t xml:space="preserve">? </w:t>
      </w:r>
    </w:p>
    <w:p w14:paraId="4B54962B" w14:textId="729547BF" w:rsidR="00AF19FB" w:rsidRPr="00AF19FB" w:rsidRDefault="00AF19FB" w:rsidP="00AF19FB">
      <w:pPr>
        <w:pStyle w:val="NoSpacing"/>
        <w:rPr>
          <w:noProof/>
          <w:sz w:val="24"/>
          <w:szCs w:val="24"/>
        </w:rPr>
      </w:pPr>
      <w:r w:rsidRPr="00AF19FB">
        <w:rPr>
          <w:noProof/>
          <w:sz w:val="24"/>
          <w:szCs w:val="24"/>
        </w:rPr>
        <w:t>17.</w:t>
      </w:r>
      <w:r w:rsidRPr="00AF19FB">
        <w:rPr>
          <w:noProof/>
          <w:sz w:val="24"/>
          <w:szCs w:val="24"/>
        </w:rPr>
        <w:tab/>
      </w:r>
      <w:r w:rsidR="00844B04">
        <w:rPr>
          <w:noProof/>
          <w:sz w:val="24"/>
          <w:szCs w:val="24"/>
        </w:rPr>
        <w:t xml:space="preserve">What </w:t>
      </w:r>
      <w:r w:rsidR="00CE6469">
        <w:rPr>
          <w:noProof/>
          <w:sz w:val="24"/>
          <w:szCs w:val="24"/>
        </w:rPr>
        <w:t>letter must all words contain for the word workout</w:t>
      </w:r>
      <w:r w:rsidR="00404737">
        <w:rPr>
          <w:noProof/>
          <w:sz w:val="24"/>
          <w:szCs w:val="24"/>
        </w:rPr>
        <w:t>?</w:t>
      </w:r>
    </w:p>
    <w:p w14:paraId="0711D275" w14:textId="65593460" w:rsidR="00AF19FB" w:rsidRPr="00AF19FB" w:rsidRDefault="00AF19FB" w:rsidP="00AF19FB">
      <w:pPr>
        <w:pStyle w:val="NoSpacing"/>
        <w:rPr>
          <w:noProof/>
          <w:sz w:val="24"/>
          <w:szCs w:val="24"/>
        </w:rPr>
      </w:pPr>
      <w:r w:rsidRPr="00AF19FB">
        <w:rPr>
          <w:noProof/>
          <w:sz w:val="24"/>
          <w:szCs w:val="24"/>
        </w:rPr>
        <w:t>18.</w:t>
      </w:r>
      <w:r w:rsidRPr="00AF19FB">
        <w:rPr>
          <w:noProof/>
          <w:sz w:val="24"/>
          <w:szCs w:val="24"/>
        </w:rPr>
        <w:tab/>
      </w:r>
      <w:r w:rsidR="004E46E7">
        <w:rPr>
          <w:noProof/>
          <w:sz w:val="24"/>
          <w:szCs w:val="24"/>
        </w:rPr>
        <w:t>What</w:t>
      </w:r>
      <w:r w:rsidR="0002185D">
        <w:rPr>
          <w:noProof/>
          <w:sz w:val="24"/>
          <w:szCs w:val="24"/>
        </w:rPr>
        <w:t xml:space="preserve"> are colugo’s closest relatives</w:t>
      </w:r>
      <w:r w:rsidR="00047A6D">
        <w:rPr>
          <w:noProof/>
          <w:sz w:val="24"/>
          <w:szCs w:val="24"/>
        </w:rPr>
        <w:t>?</w:t>
      </w:r>
    </w:p>
    <w:p w14:paraId="51C37605" w14:textId="5989CD01" w:rsidR="00AF19FB" w:rsidRPr="00AF19FB" w:rsidRDefault="00AF19FB" w:rsidP="00AF19FB">
      <w:pPr>
        <w:pStyle w:val="NoSpacing"/>
        <w:rPr>
          <w:noProof/>
          <w:sz w:val="24"/>
          <w:szCs w:val="24"/>
        </w:rPr>
      </w:pPr>
      <w:r w:rsidRPr="00AF19FB">
        <w:rPr>
          <w:noProof/>
          <w:sz w:val="24"/>
          <w:szCs w:val="24"/>
        </w:rPr>
        <w:t>19.</w:t>
      </w:r>
      <w:r w:rsidRPr="00AF19FB">
        <w:rPr>
          <w:noProof/>
          <w:sz w:val="24"/>
          <w:szCs w:val="24"/>
        </w:rPr>
        <w:tab/>
      </w:r>
      <w:r w:rsidR="00047A6D">
        <w:rPr>
          <w:noProof/>
          <w:sz w:val="24"/>
          <w:szCs w:val="24"/>
        </w:rPr>
        <w:t>W</w:t>
      </w:r>
      <w:r w:rsidR="004E46E7">
        <w:rPr>
          <w:noProof/>
          <w:sz w:val="24"/>
          <w:szCs w:val="24"/>
        </w:rPr>
        <w:t xml:space="preserve">hat </w:t>
      </w:r>
      <w:r w:rsidR="0002185D">
        <w:rPr>
          <w:noProof/>
          <w:sz w:val="24"/>
          <w:szCs w:val="24"/>
        </w:rPr>
        <w:t>goes hand in hand with friendship</w:t>
      </w:r>
      <w:r w:rsidR="00047A6D">
        <w:rPr>
          <w:noProof/>
          <w:sz w:val="24"/>
          <w:szCs w:val="24"/>
        </w:rPr>
        <w:t>?</w:t>
      </w:r>
    </w:p>
    <w:p w14:paraId="52937B67" w14:textId="3C42DCE8" w:rsidR="00AF19FB" w:rsidRPr="00AF19FB" w:rsidRDefault="00AF19FB" w:rsidP="00AF19FB">
      <w:pPr>
        <w:pStyle w:val="NoSpacing"/>
        <w:rPr>
          <w:noProof/>
          <w:sz w:val="24"/>
          <w:szCs w:val="24"/>
        </w:rPr>
      </w:pPr>
      <w:r w:rsidRPr="00AF19FB">
        <w:rPr>
          <w:noProof/>
          <w:sz w:val="24"/>
          <w:szCs w:val="24"/>
        </w:rPr>
        <w:t>20.</w:t>
      </w:r>
      <w:r w:rsidRPr="00AF19FB">
        <w:rPr>
          <w:noProof/>
          <w:sz w:val="24"/>
          <w:szCs w:val="24"/>
        </w:rPr>
        <w:tab/>
      </w:r>
      <w:r w:rsidR="0002185D">
        <w:rPr>
          <w:noProof/>
          <w:sz w:val="24"/>
          <w:szCs w:val="24"/>
        </w:rPr>
        <w:t>In the name Angkor Wat, what does Wat mean</w:t>
      </w:r>
      <w:r w:rsidR="00047A6D">
        <w:rPr>
          <w:noProof/>
          <w:sz w:val="24"/>
          <w:szCs w:val="24"/>
        </w:rPr>
        <w:t>?</w:t>
      </w:r>
    </w:p>
    <w:p w14:paraId="7EF1F33C" w14:textId="74EE9240" w:rsidR="00AF19FB" w:rsidRPr="00AF19FB" w:rsidRDefault="00AF19FB" w:rsidP="00AF19FB">
      <w:pPr>
        <w:pStyle w:val="NoSpacing"/>
        <w:rPr>
          <w:noProof/>
          <w:sz w:val="24"/>
          <w:szCs w:val="24"/>
        </w:rPr>
      </w:pPr>
      <w:r w:rsidRPr="00AF19FB">
        <w:rPr>
          <w:noProof/>
          <w:sz w:val="24"/>
          <w:szCs w:val="24"/>
        </w:rPr>
        <w:t>21.</w:t>
      </w:r>
      <w:r w:rsidRPr="00AF19FB">
        <w:rPr>
          <w:noProof/>
          <w:sz w:val="24"/>
          <w:szCs w:val="24"/>
        </w:rPr>
        <w:tab/>
      </w:r>
      <w:r w:rsidR="007603F1">
        <w:rPr>
          <w:noProof/>
          <w:sz w:val="24"/>
          <w:szCs w:val="24"/>
        </w:rPr>
        <w:t>How old was John Madden when he died</w:t>
      </w:r>
      <w:r w:rsidR="00AE56AE">
        <w:rPr>
          <w:noProof/>
          <w:sz w:val="24"/>
          <w:szCs w:val="24"/>
        </w:rPr>
        <w:t>?</w:t>
      </w:r>
    </w:p>
    <w:p w14:paraId="230D3651" w14:textId="2654441F" w:rsidR="00AF19FB" w:rsidRPr="00AF19FB" w:rsidRDefault="00AF19FB" w:rsidP="00AF19FB">
      <w:pPr>
        <w:pStyle w:val="NoSpacing"/>
        <w:rPr>
          <w:noProof/>
          <w:sz w:val="24"/>
          <w:szCs w:val="24"/>
        </w:rPr>
      </w:pPr>
      <w:r w:rsidRPr="00AF19FB">
        <w:rPr>
          <w:noProof/>
          <w:sz w:val="24"/>
          <w:szCs w:val="24"/>
        </w:rPr>
        <w:t>22.</w:t>
      </w:r>
      <w:r w:rsidRPr="00AF19FB">
        <w:rPr>
          <w:noProof/>
          <w:sz w:val="24"/>
          <w:szCs w:val="24"/>
        </w:rPr>
        <w:tab/>
      </w:r>
      <w:r w:rsidR="00D5676C">
        <w:rPr>
          <w:noProof/>
          <w:sz w:val="24"/>
          <w:szCs w:val="24"/>
        </w:rPr>
        <w:t>W</w:t>
      </w:r>
      <w:r w:rsidR="00076B73">
        <w:rPr>
          <w:noProof/>
          <w:sz w:val="24"/>
          <w:szCs w:val="24"/>
        </w:rPr>
        <w:t>h</w:t>
      </w:r>
      <w:r w:rsidR="00AE56AE">
        <w:rPr>
          <w:noProof/>
          <w:sz w:val="24"/>
          <w:szCs w:val="24"/>
        </w:rPr>
        <w:t xml:space="preserve">ere </w:t>
      </w:r>
      <w:r w:rsidR="007603F1">
        <w:rPr>
          <w:noProof/>
          <w:sz w:val="24"/>
          <w:szCs w:val="24"/>
        </w:rPr>
        <w:t>is AFCON ’22 being held</w:t>
      </w:r>
      <w:r w:rsidR="00404737">
        <w:rPr>
          <w:noProof/>
          <w:sz w:val="24"/>
          <w:szCs w:val="24"/>
        </w:rPr>
        <w:t xml:space="preserve">? </w:t>
      </w:r>
    </w:p>
    <w:p w14:paraId="4CE97C18" w14:textId="27B6D6B1" w:rsidR="00AF19FB" w:rsidRPr="00AF19FB" w:rsidRDefault="00AF19FB" w:rsidP="00AF19FB">
      <w:pPr>
        <w:pStyle w:val="NoSpacing"/>
        <w:rPr>
          <w:noProof/>
          <w:sz w:val="24"/>
          <w:szCs w:val="24"/>
        </w:rPr>
      </w:pPr>
      <w:r w:rsidRPr="00AF19FB">
        <w:rPr>
          <w:noProof/>
          <w:sz w:val="24"/>
          <w:szCs w:val="24"/>
        </w:rPr>
        <w:t>23.</w:t>
      </w:r>
      <w:r w:rsidRPr="00AF19FB">
        <w:rPr>
          <w:noProof/>
          <w:sz w:val="24"/>
          <w:szCs w:val="24"/>
        </w:rPr>
        <w:tab/>
      </w:r>
      <w:r w:rsidR="00076B73">
        <w:rPr>
          <w:noProof/>
          <w:sz w:val="24"/>
          <w:szCs w:val="24"/>
        </w:rPr>
        <w:t>Wh</w:t>
      </w:r>
      <w:r w:rsidR="007603F1">
        <w:rPr>
          <w:noProof/>
          <w:sz w:val="24"/>
          <w:szCs w:val="24"/>
        </w:rPr>
        <w:t>ere is Mona McSharry from</w:t>
      </w:r>
      <w:r w:rsidR="00AE56AE">
        <w:rPr>
          <w:noProof/>
          <w:sz w:val="24"/>
          <w:szCs w:val="24"/>
        </w:rPr>
        <w:t>?</w:t>
      </w:r>
    </w:p>
    <w:p w14:paraId="344A872D" w14:textId="288443A1" w:rsidR="00AF19FB" w:rsidRPr="00AF19FB" w:rsidRDefault="00AF19FB" w:rsidP="00AF19FB">
      <w:pPr>
        <w:pStyle w:val="NoSpacing"/>
        <w:rPr>
          <w:noProof/>
          <w:sz w:val="24"/>
          <w:szCs w:val="24"/>
        </w:rPr>
      </w:pPr>
      <w:r w:rsidRPr="00AF19FB">
        <w:rPr>
          <w:noProof/>
          <w:sz w:val="24"/>
          <w:szCs w:val="24"/>
        </w:rPr>
        <w:t>24.</w:t>
      </w:r>
      <w:r w:rsidRPr="00AF19FB">
        <w:rPr>
          <w:noProof/>
          <w:sz w:val="24"/>
          <w:szCs w:val="24"/>
        </w:rPr>
        <w:tab/>
      </w:r>
      <w:r w:rsidR="00AE56AE">
        <w:rPr>
          <w:noProof/>
          <w:sz w:val="24"/>
          <w:szCs w:val="24"/>
        </w:rPr>
        <w:t>Wh</w:t>
      </w:r>
      <w:r w:rsidR="007603F1">
        <w:rPr>
          <w:noProof/>
          <w:sz w:val="24"/>
          <w:szCs w:val="24"/>
        </w:rPr>
        <w:t xml:space="preserve">ere did </w:t>
      </w:r>
      <w:r w:rsidR="0032118F">
        <w:rPr>
          <w:noProof/>
          <w:sz w:val="24"/>
          <w:szCs w:val="24"/>
        </w:rPr>
        <w:t>Kaninhoppning start</w:t>
      </w:r>
      <w:r w:rsidR="00404737">
        <w:rPr>
          <w:noProof/>
          <w:sz w:val="24"/>
          <w:szCs w:val="24"/>
        </w:rPr>
        <w:t>?</w:t>
      </w:r>
    </w:p>
    <w:p w14:paraId="3C70E16F" w14:textId="4AE68DEE" w:rsidR="00AF19FB" w:rsidRDefault="00AF19FB" w:rsidP="00AF19FB">
      <w:pPr>
        <w:pStyle w:val="NoSpacing"/>
        <w:rPr>
          <w:noProof/>
          <w:sz w:val="24"/>
          <w:szCs w:val="24"/>
        </w:rPr>
      </w:pPr>
    </w:p>
    <w:p w14:paraId="09DFC984" w14:textId="69428F90" w:rsidR="00D54094" w:rsidRDefault="00D54094" w:rsidP="00AF19FB">
      <w:pPr>
        <w:pStyle w:val="NoSpacing"/>
        <w:rPr>
          <w:noProof/>
          <w:sz w:val="24"/>
          <w:szCs w:val="24"/>
        </w:rPr>
      </w:pPr>
    </w:p>
    <w:p w14:paraId="398A7382" w14:textId="0F7E2729" w:rsidR="00D54094" w:rsidRDefault="00D54094" w:rsidP="00AF19FB">
      <w:pPr>
        <w:pStyle w:val="NoSpacing"/>
        <w:rPr>
          <w:noProof/>
          <w:sz w:val="24"/>
          <w:szCs w:val="24"/>
        </w:rPr>
      </w:pPr>
    </w:p>
    <w:p w14:paraId="75B0F6B4" w14:textId="20F55B0B" w:rsidR="00D54094" w:rsidRDefault="00D54094" w:rsidP="00AF19FB">
      <w:pPr>
        <w:pStyle w:val="NoSpacing"/>
        <w:rPr>
          <w:noProof/>
          <w:sz w:val="24"/>
          <w:szCs w:val="24"/>
        </w:rPr>
      </w:pPr>
    </w:p>
    <w:p w14:paraId="7FB26E03" w14:textId="7B33720E" w:rsidR="00D54094" w:rsidRDefault="00D54094" w:rsidP="00AF19FB">
      <w:pPr>
        <w:pStyle w:val="NoSpacing"/>
        <w:rPr>
          <w:noProof/>
          <w:sz w:val="24"/>
          <w:szCs w:val="24"/>
        </w:rPr>
      </w:pPr>
    </w:p>
    <w:p w14:paraId="7FAB84C9" w14:textId="7211FD0A" w:rsidR="00D54094" w:rsidRDefault="00D54094" w:rsidP="00AF19FB">
      <w:pPr>
        <w:pStyle w:val="NoSpacing"/>
        <w:rPr>
          <w:noProof/>
          <w:sz w:val="24"/>
          <w:szCs w:val="24"/>
        </w:rPr>
      </w:pPr>
    </w:p>
    <w:p w14:paraId="372569BC" w14:textId="315629F0" w:rsidR="00D54094" w:rsidRDefault="00D54094" w:rsidP="00AF19FB">
      <w:pPr>
        <w:pStyle w:val="NoSpacing"/>
        <w:rPr>
          <w:noProof/>
          <w:sz w:val="24"/>
          <w:szCs w:val="24"/>
        </w:rPr>
      </w:pPr>
    </w:p>
    <w:p w14:paraId="5193B175" w14:textId="77777777" w:rsidR="00D54094" w:rsidRDefault="00D54094" w:rsidP="00AF19FB">
      <w:pPr>
        <w:pStyle w:val="NoSpacing"/>
        <w:rPr>
          <w:noProof/>
          <w:sz w:val="24"/>
          <w:szCs w:val="24"/>
        </w:rPr>
      </w:pPr>
    </w:p>
    <w:p w14:paraId="7DD7FE79" w14:textId="624A5174" w:rsidR="00AF19FB" w:rsidRDefault="00AF19FB" w:rsidP="00AF19FB">
      <w:pPr>
        <w:pStyle w:val="NoSpacing"/>
        <w:rPr>
          <w:noProof/>
          <w:sz w:val="24"/>
          <w:szCs w:val="24"/>
        </w:rPr>
      </w:pPr>
    </w:p>
    <w:p w14:paraId="5823C5C0" w14:textId="6F664531" w:rsidR="00AF19FB" w:rsidRDefault="00AF19FB" w:rsidP="00AF19FB">
      <w:pPr>
        <w:pStyle w:val="NoSpacing"/>
        <w:rPr>
          <w:noProof/>
          <w:sz w:val="24"/>
          <w:szCs w:val="24"/>
        </w:rPr>
      </w:pPr>
    </w:p>
    <w:p w14:paraId="41795EF7" w14:textId="4097D617" w:rsidR="00AF19FB" w:rsidRDefault="00AF19FB" w:rsidP="00AF19FB">
      <w:pPr>
        <w:pStyle w:val="NoSpacing"/>
        <w:rPr>
          <w:noProof/>
          <w:sz w:val="24"/>
          <w:szCs w:val="24"/>
        </w:rPr>
      </w:pPr>
    </w:p>
    <w:p w14:paraId="1BFCF571" w14:textId="5260B5A9" w:rsidR="0050681F" w:rsidRDefault="0050681F" w:rsidP="00AF19FB">
      <w:pPr>
        <w:pStyle w:val="NoSpacing"/>
        <w:rPr>
          <w:noProof/>
          <w:sz w:val="24"/>
          <w:szCs w:val="24"/>
        </w:rPr>
      </w:pPr>
    </w:p>
    <w:p w14:paraId="6325E46B" w14:textId="77777777" w:rsidR="0050681F" w:rsidRDefault="0050681F" w:rsidP="00AF19FB">
      <w:pPr>
        <w:pStyle w:val="NoSpacing"/>
        <w:rPr>
          <w:noProof/>
          <w:sz w:val="24"/>
          <w:szCs w:val="24"/>
        </w:rPr>
      </w:pPr>
    </w:p>
    <w:p w14:paraId="04942E2F" w14:textId="43BC7F57" w:rsidR="00AF19FB" w:rsidRDefault="00AF19FB" w:rsidP="00AF19FB">
      <w:pPr>
        <w:pStyle w:val="NoSpacing"/>
        <w:rPr>
          <w:noProof/>
          <w:sz w:val="24"/>
          <w:szCs w:val="24"/>
        </w:rPr>
      </w:pPr>
    </w:p>
    <w:p w14:paraId="6B0DC78D" w14:textId="77777777" w:rsidR="00AF19FB" w:rsidRPr="00AF19FB" w:rsidRDefault="00AF19FB" w:rsidP="00AF19FB">
      <w:pPr>
        <w:pStyle w:val="NoSpacing"/>
        <w:rPr>
          <w:noProof/>
          <w:sz w:val="24"/>
          <w:szCs w:val="24"/>
        </w:rPr>
      </w:pPr>
    </w:p>
    <w:p w14:paraId="20272046" w14:textId="180DE12B" w:rsidR="00AF19FB" w:rsidRDefault="00AF19FB" w:rsidP="00AF19FB">
      <w:pPr>
        <w:pStyle w:val="NoSpacing"/>
        <w:rPr>
          <w:noProof/>
          <w:sz w:val="28"/>
          <w:szCs w:val="28"/>
        </w:rPr>
      </w:pPr>
    </w:p>
    <w:p w14:paraId="6783E9E3" w14:textId="5772A62A" w:rsidR="00AF19FB" w:rsidRPr="00AF19FB" w:rsidRDefault="00AF19FB" w:rsidP="00AF19FB">
      <w:pPr>
        <w:pStyle w:val="NoSpacing"/>
        <w:rPr>
          <w:noProof/>
          <w:sz w:val="28"/>
          <w:szCs w:val="28"/>
        </w:rPr>
      </w:pPr>
    </w:p>
    <w:p w14:paraId="3AF47915" w14:textId="2B53FB51" w:rsidR="00AF19FB" w:rsidRDefault="00AF19FB" w:rsidP="00AF19FB">
      <w:pPr>
        <w:jc w:val="center"/>
        <w:rPr>
          <w:b/>
          <w:bCs/>
          <w:sz w:val="48"/>
          <w:szCs w:val="48"/>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4FD5FFEE" w14:textId="7B765F1F" w:rsidR="00AF19FB" w:rsidRDefault="00AF19FB" w:rsidP="00AF19FB">
      <w:pPr>
        <w:jc w:val="center"/>
        <w:rPr>
          <w:b/>
          <w:bCs/>
          <w:sz w:val="48"/>
          <w:szCs w:val="48"/>
        </w:rPr>
      </w:pPr>
    </w:p>
    <w:p w14:paraId="5FC83D7A" w14:textId="36CCA835" w:rsidR="00AF19FB" w:rsidRDefault="00AF19FB" w:rsidP="00AF19FB">
      <w:pPr>
        <w:jc w:val="center"/>
        <w:rPr>
          <w:b/>
          <w:bCs/>
          <w:sz w:val="48"/>
          <w:szCs w:val="48"/>
        </w:rPr>
      </w:pPr>
      <w:r w:rsidRPr="004A76BA">
        <w:rPr>
          <w:b/>
          <w:bCs/>
          <w:sz w:val="48"/>
          <w:szCs w:val="48"/>
        </w:rPr>
        <w:t>Word Search</w:t>
      </w:r>
    </w:p>
    <w:p w14:paraId="05D3492C" w14:textId="77777777" w:rsidR="00AF19FB" w:rsidRPr="00AF19FB" w:rsidRDefault="00AF19FB" w:rsidP="00AF19FB">
      <w:pPr>
        <w:ind w:left="567"/>
        <w:jc w:val="center"/>
        <w:rPr>
          <w:b/>
          <w:bCs/>
        </w:rPr>
      </w:pPr>
      <w:r w:rsidRPr="00AF19FB">
        <w:rPr>
          <w:b/>
          <w:bCs/>
        </w:rPr>
        <w:t xml:space="preserve">There are 21 words hidden but only 20 are listed below. Can you find the mystery word?  </w:t>
      </w:r>
    </w:p>
    <w:p w14:paraId="3EA03364" w14:textId="1D365AF9" w:rsidR="00AF19FB" w:rsidRPr="00AF19FB" w:rsidRDefault="00AF19FB" w:rsidP="00AF19FB">
      <w:pPr>
        <w:ind w:left="567"/>
        <w:jc w:val="center"/>
        <w:rPr>
          <w:i/>
          <w:iCs/>
        </w:rPr>
      </w:pPr>
      <w:r w:rsidRPr="00AF19FB">
        <w:rPr>
          <w:i/>
          <w:iCs/>
        </w:rPr>
        <w:t>Clue – A plankton population that suddenly booms</w:t>
      </w:r>
    </w:p>
    <w:p w14:paraId="344335A5" w14:textId="4B281A89" w:rsidR="00AF19FB" w:rsidRPr="004041A6" w:rsidRDefault="00F0036B" w:rsidP="00F0036B">
      <w:pPr>
        <w:ind w:left="567"/>
      </w:pPr>
      <w:r>
        <w:t xml:space="preserve">   </w:t>
      </w:r>
      <w:r w:rsidR="00530908">
        <w:rPr>
          <w:noProof/>
        </w:rPr>
        <w:drawing>
          <wp:inline distT="0" distB="0" distL="0" distR="0" wp14:anchorId="5C8ED6D4" wp14:editId="1845057C">
            <wp:extent cx="5924550" cy="5924550"/>
            <wp:effectExtent l="0" t="0" r="0" b="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pic:nvPicPr>
                  <pic:blipFill>
                    <a:blip r:embed="rId18"/>
                    <a:stretch>
                      <a:fillRect/>
                    </a:stretch>
                  </pic:blipFill>
                  <pic:spPr>
                    <a:xfrm>
                      <a:off x="0" y="0"/>
                      <a:ext cx="5925036" cy="5925036"/>
                    </a:xfrm>
                    <a:prstGeom prst="rect">
                      <a:avLst/>
                    </a:prstGeom>
                  </pic:spPr>
                </pic:pic>
              </a:graphicData>
            </a:graphic>
          </wp:inline>
        </w:drawing>
      </w:r>
    </w:p>
    <w:p w14:paraId="3E0B7A78" w14:textId="167F7CFB" w:rsidR="00AF19FB" w:rsidRDefault="006052B9" w:rsidP="00AF19FB">
      <w:pPr>
        <w:pStyle w:val="ListParagraph"/>
        <w:spacing w:before="3"/>
        <w:ind w:left="927"/>
        <w:rPr>
          <w:noProof/>
        </w:rPr>
      </w:pPr>
      <w:r>
        <w:rPr>
          <w:noProof/>
        </w:rPr>
        <mc:AlternateContent>
          <mc:Choice Requires="wps">
            <w:drawing>
              <wp:anchor distT="45720" distB="45720" distL="114300" distR="114300" simplePos="0" relativeHeight="251709440" behindDoc="0" locked="0" layoutInCell="1" allowOverlap="1" wp14:anchorId="2FAF93FD" wp14:editId="68EDE68F">
                <wp:simplePos x="0" y="0"/>
                <wp:positionH relativeFrom="column">
                  <wp:posOffset>4902835</wp:posOffset>
                </wp:positionH>
                <wp:positionV relativeFrom="paragraph">
                  <wp:posOffset>187325</wp:posOffset>
                </wp:positionV>
                <wp:extent cx="1376045" cy="1122045"/>
                <wp:effectExtent l="0" t="0" r="8255" b="82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2BE3440B" w14:textId="3F9A0619" w:rsidR="00A15EFD" w:rsidRDefault="006052B9" w:rsidP="006052B9">
                            <w:pPr>
                              <w:spacing w:after="0"/>
                              <w:rPr>
                                <w:lang w:val="en-GB"/>
                              </w:rPr>
                            </w:pPr>
                            <w:bookmarkStart w:id="6" w:name="_Hlk92471450"/>
                            <w:bookmarkStart w:id="7" w:name="_Hlk92471451"/>
                            <w:r>
                              <w:rPr>
                                <w:lang w:val="en-GB"/>
                              </w:rPr>
                              <w:t xml:space="preserve">16. </w:t>
                            </w:r>
                            <w:proofErr w:type="spellStart"/>
                            <w:r>
                              <w:rPr>
                                <w:lang w:val="en-GB"/>
                              </w:rPr>
                              <w:t>Nooshy</w:t>
                            </w:r>
                            <w:proofErr w:type="spellEnd"/>
                          </w:p>
                          <w:p w14:paraId="12E8D409" w14:textId="357FDA59" w:rsidR="006052B9" w:rsidRDefault="006052B9" w:rsidP="006052B9">
                            <w:pPr>
                              <w:spacing w:after="0"/>
                              <w:rPr>
                                <w:lang w:val="en-GB"/>
                              </w:rPr>
                            </w:pPr>
                            <w:r>
                              <w:rPr>
                                <w:lang w:val="en-GB"/>
                              </w:rPr>
                              <w:t>17. Alfonso</w:t>
                            </w:r>
                          </w:p>
                          <w:p w14:paraId="04E855E3" w14:textId="1D512C0E" w:rsidR="006052B9" w:rsidRDefault="006052B9" w:rsidP="006052B9">
                            <w:pPr>
                              <w:spacing w:after="0"/>
                              <w:rPr>
                                <w:lang w:val="en-GB"/>
                              </w:rPr>
                            </w:pPr>
                            <w:r>
                              <w:rPr>
                                <w:lang w:val="en-GB"/>
                              </w:rPr>
                              <w:t>18. Hollywood</w:t>
                            </w:r>
                          </w:p>
                          <w:p w14:paraId="4E13CF74" w14:textId="3770B95A" w:rsidR="006052B9" w:rsidRDefault="006052B9" w:rsidP="006052B9">
                            <w:pPr>
                              <w:spacing w:after="0"/>
                              <w:rPr>
                                <w:lang w:val="en-GB"/>
                              </w:rPr>
                            </w:pPr>
                            <w:r>
                              <w:rPr>
                                <w:lang w:val="en-GB"/>
                              </w:rPr>
                              <w:t xml:space="preserve">19. Ash </w:t>
                            </w:r>
                          </w:p>
                          <w:p w14:paraId="33DAE305" w14:textId="49D1D189" w:rsidR="006052B9" w:rsidRPr="006052B9" w:rsidRDefault="006052B9" w:rsidP="006052B9">
                            <w:pPr>
                              <w:spacing w:after="0"/>
                              <w:rPr>
                                <w:lang w:val="en-GB"/>
                              </w:rPr>
                            </w:pPr>
                            <w:r>
                              <w:rPr>
                                <w:lang w:val="en-GB"/>
                              </w:rPr>
                              <w:t>20. Klaus</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F93FD" id="_x0000_s1031" type="#_x0000_t202" style="position:absolute;left:0;text-align:left;margin-left:386.05pt;margin-top:14.75pt;width:108.35pt;height:88.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">
                <v:textbox>
                  <w:txbxContent>
                    <w:p w14:paraId="2BE3440B" w14:textId="3F9A0619" w:rsidR="00A15EFD" w:rsidRDefault="006052B9" w:rsidP="006052B9">
                      <w:pPr>
                        <w:spacing w:after="0"/>
                        <w:rPr>
                          <w:lang w:val="en-GB"/>
                        </w:rPr>
                      </w:pPr>
                      <w:bookmarkStart w:id="8" w:name="_Hlk92471450"/>
                      <w:bookmarkStart w:id="9" w:name="_Hlk92471451"/>
                      <w:r>
                        <w:rPr>
                          <w:lang w:val="en-GB"/>
                        </w:rPr>
                        <w:t xml:space="preserve">16. </w:t>
                      </w:r>
                      <w:proofErr w:type="spellStart"/>
                      <w:r>
                        <w:rPr>
                          <w:lang w:val="en-GB"/>
                        </w:rPr>
                        <w:t>Nooshy</w:t>
                      </w:r>
                      <w:proofErr w:type="spellEnd"/>
                    </w:p>
                    <w:p w14:paraId="12E8D409" w14:textId="357FDA59" w:rsidR="006052B9" w:rsidRDefault="006052B9" w:rsidP="006052B9">
                      <w:pPr>
                        <w:spacing w:after="0"/>
                        <w:rPr>
                          <w:lang w:val="en-GB"/>
                        </w:rPr>
                      </w:pPr>
                      <w:r>
                        <w:rPr>
                          <w:lang w:val="en-GB"/>
                        </w:rPr>
                        <w:t>17. Alfonso</w:t>
                      </w:r>
                    </w:p>
                    <w:p w14:paraId="04E855E3" w14:textId="1D512C0E" w:rsidR="006052B9" w:rsidRDefault="006052B9" w:rsidP="006052B9">
                      <w:pPr>
                        <w:spacing w:after="0"/>
                        <w:rPr>
                          <w:lang w:val="en-GB"/>
                        </w:rPr>
                      </w:pPr>
                      <w:r>
                        <w:rPr>
                          <w:lang w:val="en-GB"/>
                        </w:rPr>
                        <w:t>18. Hollywood</w:t>
                      </w:r>
                    </w:p>
                    <w:p w14:paraId="4E13CF74" w14:textId="3770B95A" w:rsidR="006052B9" w:rsidRDefault="006052B9" w:rsidP="006052B9">
                      <w:pPr>
                        <w:spacing w:after="0"/>
                        <w:rPr>
                          <w:lang w:val="en-GB"/>
                        </w:rPr>
                      </w:pPr>
                      <w:r>
                        <w:rPr>
                          <w:lang w:val="en-GB"/>
                        </w:rPr>
                        <w:t xml:space="preserve">19. Ash </w:t>
                      </w:r>
                    </w:p>
                    <w:p w14:paraId="33DAE305" w14:textId="49D1D189" w:rsidR="006052B9" w:rsidRPr="006052B9" w:rsidRDefault="006052B9" w:rsidP="006052B9">
                      <w:pPr>
                        <w:spacing w:after="0"/>
                        <w:rPr>
                          <w:lang w:val="en-GB"/>
                        </w:rPr>
                      </w:pPr>
                      <w:r>
                        <w:rPr>
                          <w:lang w:val="en-GB"/>
                        </w:rPr>
                        <w:t>20. Klaus</w:t>
                      </w:r>
                      <w:bookmarkEnd w:id="8"/>
                      <w:bookmarkEnd w:id="9"/>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298B533B" wp14:editId="33E1CAF4">
                <wp:simplePos x="0" y="0"/>
                <wp:positionH relativeFrom="column">
                  <wp:posOffset>3368040</wp:posOffset>
                </wp:positionH>
                <wp:positionV relativeFrom="paragraph">
                  <wp:posOffset>187325</wp:posOffset>
                </wp:positionV>
                <wp:extent cx="1376045" cy="1122045"/>
                <wp:effectExtent l="0" t="0" r="8255" b="82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075E1F99" w14:textId="3B3465D7" w:rsidR="00404C18" w:rsidRDefault="00404C18" w:rsidP="00404C18">
                            <w:pPr>
                              <w:spacing w:after="0"/>
                              <w:rPr>
                                <w:lang w:val="en-GB"/>
                              </w:rPr>
                            </w:pPr>
                            <w:bookmarkStart w:id="10" w:name="_Hlk92471432"/>
                            <w:bookmarkStart w:id="11" w:name="_Hlk92471433"/>
                            <w:r>
                              <w:rPr>
                                <w:lang w:val="en-GB"/>
                              </w:rPr>
                              <w:t>11. Norman</w:t>
                            </w:r>
                          </w:p>
                          <w:p w14:paraId="6433CFE8" w14:textId="208FC2F3" w:rsidR="00404C18" w:rsidRDefault="00404C18" w:rsidP="00404C18">
                            <w:pPr>
                              <w:spacing w:after="0"/>
                              <w:rPr>
                                <w:lang w:val="en-GB"/>
                              </w:rPr>
                            </w:pPr>
                            <w:r>
                              <w:rPr>
                                <w:lang w:val="en-GB"/>
                              </w:rPr>
                              <w:t>12. Darius</w:t>
                            </w:r>
                          </w:p>
                          <w:p w14:paraId="4636A491" w14:textId="25E57F9E" w:rsidR="00404C18" w:rsidRDefault="00404C18" w:rsidP="00404C18">
                            <w:pPr>
                              <w:spacing w:after="0"/>
                              <w:rPr>
                                <w:lang w:val="en-GB"/>
                              </w:rPr>
                            </w:pPr>
                            <w:r>
                              <w:rPr>
                                <w:lang w:val="en-GB"/>
                              </w:rPr>
                              <w:t xml:space="preserve">13. </w:t>
                            </w:r>
                            <w:r w:rsidR="006052B9">
                              <w:rPr>
                                <w:lang w:val="en-GB"/>
                              </w:rPr>
                              <w:t>Porsha</w:t>
                            </w:r>
                          </w:p>
                          <w:p w14:paraId="705D951B" w14:textId="0F7C93A2" w:rsidR="006052B9" w:rsidRDefault="006052B9" w:rsidP="00404C18">
                            <w:pPr>
                              <w:spacing w:after="0"/>
                              <w:rPr>
                                <w:lang w:val="en-GB"/>
                              </w:rPr>
                            </w:pPr>
                            <w:r>
                              <w:rPr>
                                <w:lang w:val="en-GB"/>
                              </w:rPr>
                              <w:t>14. Jimmy</w:t>
                            </w:r>
                          </w:p>
                          <w:p w14:paraId="3938630D" w14:textId="456F773E" w:rsidR="006052B9" w:rsidRDefault="006052B9" w:rsidP="00404C18">
                            <w:pPr>
                              <w:spacing w:after="0"/>
                              <w:rPr>
                                <w:lang w:val="en-GB"/>
                              </w:rPr>
                            </w:pPr>
                            <w:r>
                              <w:rPr>
                                <w:lang w:val="en-GB"/>
                              </w:rPr>
                              <w:t>15. Crawly</w:t>
                            </w:r>
                          </w:p>
                          <w:bookmarkEnd w:id="10"/>
                          <w:bookmarkEnd w:id="11"/>
                          <w:p w14:paraId="47CD8B68" w14:textId="77777777" w:rsidR="00404C18" w:rsidRPr="00404C18" w:rsidRDefault="00404C18" w:rsidP="00404C18">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B533B" id="_x0000_s1032" type="#_x0000_t202" style="position:absolute;left:0;text-align:left;margin-left:265.2pt;margin-top:14.75pt;width:108.35pt;height:88.3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">
                <v:textbox>
                  <w:txbxContent>
                    <w:p w14:paraId="075E1F99" w14:textId="3B3465D7" w:rsidR="00404C18" w:rsidRDefault="00404C18" w:rsidP="00404C18">
                      <w:pPr>
                        <w:spacing w:after="0"/>
                        <w:rPr>
                          <w:lang w:val="en-GB"/>
                        </w:rPr>
                      </w:pPr>
                      <w:bookmarkStart w:id="12" w:name="_Hlk92471432"/>
                      <w:bookmarkStart w:id="13" w:name="_Hlk92471433"/>
                      <w:r>
                        <w:rPr>
                          <w:lang w:val="en-GB"/>
                        </w:rPr>
                        <w:t>11. Norman</w:t>
                      </w:r>
                    </w:p>
                    <w:p w14:paraId="6433CFE8" w14:textId="208FC2F3" w:rsidR="00404C18" w:rsidRDefault="00404C18" w:rsidP="00404C18">
                      <w:pPr>
                        <w:spacing w:after="0"/>
                        <w:rPr>
                          <w:lang w:val="en-GB"/>
                        </w:rPr>
                      </w:pPr>
                      <w:r>
                        <w:rPr>
                          <w:lang w:val="en-GB"/>
                        </w:rPr>
                        <w:t>12. Darius</w:t>
                      </w:r>
                    </w:p>
                    <w:p w14:paraId="4636A491" w14:textId="25E57F9E" w:rsidR="00404C18" w:rsidRDefault="00404C18" w:rsidP="00404C18">
                      <w:pPr>
                        <w:spacing w:after="0"/>
                        <w:rPr>
                          <w:lang w:val="en-GB"/>
                        </w:rPr>
                      </w:pPr>
                      <w:r>
                        <w:rPr>
                          <w:lang w:val="en-GB"/>
                        </w:rPr>
                        <w:t xml:space="preserve">13. </w:t>
                      </w:r>
                      <w:r w:rsidR="006052B9">
                        <w:rPr>
                          <w:lang w:val="en-GB"/>
                        </w:rPr>
                        <w:t>Porsha</w:t>
                      </w:r>
                    </w:p>
                    <w:p w14:paraId="705D951B" w14:textId="0F7C93A2" w:rsidR="006052B9" w:rsidRDefault="006052B9" w:rsidP="00404C18">
                      <w:pPr>
                        <w:spacing w:after="0"/>
                        <w:rPr>
                          <w:lang w:val="en-GB"/>
                        </w:rPr>
                      </w:pPr>
                      <w:r>
                        <w:rPr>
                          <w:lang w:val="en-GB"/>
                        </w:rPr>
                        <w:t>14. Jimmy</w:t>
                      </w:r>
                    </w:p>
                    <w:p w14:paraId="3938630D" w14:textId="456F773E" w:rsidR="006052B9" w:rsidRDefault="006052B9" w:rsidP="00404C18">
                      <w:pPr>
                        <w:spacing w:after="0"/>
                        <w:rPr>
                          <w:lang w:val="en-GB"/>
                        </w:rPr>
                      </w:pPr>
                      <w:r>
                        <w:rPr>
                          <w:lang w:val="en-GB"/>
                        </w:rPr>
                        <w:t>15. Crawly</w:t>
                      </w:r>
                    </w:p>
                    <w:bookmarkEnd w:id="12"/>
                    <w:bookmarkEnd w:id="13"/>
                    <w:p w14:paraId="47CD8B68" w14:textId="77777777" w:rsidR="00404C18" w:rsidRPr="00404C18" w:rsidRDefault="00404C18" w:rsidP="00404C18">
                      <w:pPr>
                        <w:spacing w:after="0"/>
                        <w:rPr>
                          <w:lang w:val="en-GB"/>
                        </w:rPr>
                      </w:pPr>
                    </w:p>
                  </w:txbxContent>
                </v:textbox>
                <w10:wrap type="square"/>
              </v:shape>
            </w:pict>
          </mc:Fallback>
        </mc:AlternateContent>
      </w:r>
    </w:p>
    <w:p w14:paraId="3DDE6C30" w14:textId="12B074DA" w:rsidR="00AF19FB" w:rsidRDefault="00196CDD" w:rsidP="00AF19FB">
      <w:pPr>
        <w:pStyle w:val="ListParagraph"/>
        <w:spacing w:before="3"/>
        <w:ind w:left="927"/>
        <w:rPr>
          <w:noProof/>
        </w:rPr>
      </w:pPr>
      <w:r>
        <w:rPr>
          <w:noProof/>
        </w:rPr>
        <mc:AlternateContent>
          <mc:Choice Requires="wps">
            <w:drawing>
              <wp:anchor distT="45720" distB="45720" distL="114300" distR="114300" simplePos="0" relativeHeight="251705344" behindDoc="0" locked="0" layoutInCell="1" allowOverlap="1" wp14:anchorId="0F8FA9C6" wp14:editId="5A05A70A">
                <wp:simplePos x="0" y="0"/>
                <wp:positionH relativeFrom="column">
                  <wp:posOffset>1819910</wp:posOffset>
                </wp:positionH>
                <wp:positionV relativeFrom="paragraph">
                  <wp:posOffset>6350</wp:posOffset>
                </wp:positionV>
                <wp:extent cx="1376045" cy="1122045"/>
                <wp:effectExtent l="0" t="0" r="8255" b="825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122045"/>
                        </a:xfrm>
                        <a:prstGeom prst="rect">
                          <a:avLst/>
                        </a:prstGeom>
                        <a:solidFill>
                          <a:srgbClr val="FFFFFF"/>
                        </a:solidFill>
                        <a:ln w="9525">
                          <a:solidFill>
                            <a:srgbClr val="000000"/>
                          </a:solidFill>
                          <a:miter lim="800000"/>
                          <a:headEnd/>
                          <a:tailEnd/>
                        </a:ln>
                      </wps:spPr>
                      <wps:txbx>
                        <w:txbxContent>
                          <w:p w14:paraId="36254C86" w14:textId="4621BF7B" w:rsidR="00196CDD" w:rsidRDefault="00196CDD" w:rsidP="00404C18">
                            <w:pPr>
                              <w:spacing w:after="0"/>
                              <w:rPr>
                                <w:lang w:val="en-GB"/>
                              </w:rPr>
                            </w:pPr>
                            <w:bookmarkStart w:id="14" w:name="_Hlk92471420"/>
                            <w:bookmarkStart w:id="15" w:name="_Hlk92471421"/>
                            <w:r w:rsidRPr="00196CDD">
                              <w:rPr>
                                <w:lang w:val="en-GB"/>
                              </w:rPr>
                              <w:t xml:space="preserve">6. </w:t>
                            </w:r>
                            <w:r w:rsidR="00404C18">
                              <w:rPr>
                                <w:lang w:val="en-GB"/>
                              </w:rPr>
                              <w:t>Gangsters</w:t>
                            </w:r>
                          </w:p>
                          <w:p w14:paraId="15116484" w14:textId="2ACC1F1E" w:rsidR="00404C18" w:rsidRDefault="00404C18" w:rsidP="00404C18">
                            <w:pPr>
                              <w:spacing w:after="0"/>
                              <w:rPr>
                                <w:lang w:val="en-GB"/>
                              </w:rPr>
                            </w:pPr>
                            <w:r>
                              <w:rPr>
                                <w:lang w:val="en-GB"/>
                              </w:rPr>
                              <w:t>7. Rosita</w:t>
                            </w:r>
                          </w:p>
                          <w:p w14:paraId="73D28DDF" w14:textId="07A05B84" w:rsidR="00404C18" w:rsidRDefault="00404C18" w:rsidP="00404C18">
                            <w:pPr>
                              <w:spacing w:after="0"/>
                              <w:rPr>
                                <w:lang w:val="en-GB"/>
                              </w:rPr>
                            </w:pPr>
                            <w:r>
                              <w:rPr>
                                <w:lang w:val="en-GB"/>
                              </w:rPr>
                              <w:t>8. Meena</w:t>
                            </w:r>
                          </w:p>
                          <w:p w14:paraId="2DE395BF" w14:textId="29145EB4" w:rsidR="00404C18" w:rsidRDefault="00404C18" w:rsidP="00404C18">
                            <w:pPr>
                              <w:spacing w:after="0"/>
                              <w:rPr>
                                <w:lang w:val="en-GB"/>
                              </w:rPr>
                            </w:pPr>
                            <w:r>
                              <w:rPr>
                                <w:lang w:val="en-GB"/>
                              </w:rPr>
                              <w:t>9. Performers</w:t>
                            </w:r>
                          </w:p>
                          <w:p w14:paraId="0D81DE1C" w14:textId="2A216BE9" w:rsidR="00404C18" w:rsidRDefault="00404C18" w:rsidP="00404C18">
                            <w:pPr>
                              <w:spacing w:after="0"/>
                              <w:rPr>
                                <w:lang w:val="en-GB"/>
                              </w:rPr>
                            </w:pPr>
                            <w:r>
                              <w:rPr>
                                <w:lang w:val="en-GB"/>
                              </w:rPr>
                              <w:t xml:space="preserve">10. </w:t>
                            </w:r>
                            <w:proofErr w:type="spellStart"/>
                            <w:r>
                              <w:rPr>
                                <w:lang w:val="en-GB"/>
                              </w:rPr>
                              <w:t>Redshore</w:t>
                            </w:r>
                            <w:proofErr w:type="spellEnd"/>
                          </w:p>
                          <w:p w14:paraId="7B7158A3" w14:textId="77777777" w:rsidR="00404C18" w:rsidRPr="00196CDD" w:rsidRDefault="00404C18" w:rsidP="00404C18">
                            <w:pPr>
                              <w:spacing w:after="0"/>
                              <w:rPr>
                                <w:lang w:val="en-GB"/>
                              </w:rPr>
                            </w:pPr>
                          </w:p>
                          <w:bookmarkEnd w:id="14"/>
                          <w:bookmarkEnd w:id="15"/>
                          <w:p w14:paraId="6EDFF3F0" w14:textId="74DC0053" w:rsidR="00196CDD" w:rsidRPr="00196CDD" w:rsidRDefault="00196CDD" w:rsidP="00196CDD">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A9C6" id="_x0000_s1033" type="#_x0000_t202" style="position:absolute;left:0;text-align:left;margin-left:143.3pt;margin-top:.5pt;width:108.35pt;height:88.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">
                <v:textbox>
                  <w:txbxContent>
                    <w:p w14:paraId="36254C86" w14:textId="4621BF7B" w:rsidR="00196CDD" w:rsidRDefault="00196CDD" w:rsidP="00404C18">
                      <w:pPr>
                        <w:spacing w:after="0"/>
                        <w:rPr>
                          <w:lang w:val="en-GB"/>
                        </w:rPr>
                      </w:pPr>
                      <w:bookmarkStart w:id="16" w:name="_Hlk92471420"/>
                      <w:bookmarkStart w:id="17" w:name="_Hlk92471421"/>
                      <w:r w:rsidRPr="00196CDD">
                        <w:rPr>
                          <w:lang w:val="en-GB"/>
                        </w:rPr>
                        <w:t xml:space="preserve">6. </w:t>
                      </w:r>
                      <w:r w:rsidR="00404C18">
                        <w:rPr>
                          <w:lang w:val="en-GB"/>
                        </w:rPr>
                        <w:t>Gangsters</w:t>
                      </w:r>
                    </w:p>
                    <w:p w14:paraId="15116484" w14:textId="2ACC1F1E" w:rsidR="00404C18" w:rsidRDefault="00404C18" w:rsidP="00404C18">
                      <w:pPr>
                        <w:spacing w:after="0"/>
                        <w:rPr>
                          <w:lang w:val="en-GB"/>
                        </w:rPr>
                      </w:pPr>
                      <w:r>
                        <w:rPr>
                          <w:lang w:val="en-GB"/>
                        </w:rPr>
                        <w:t>7. Rosita</w:t>
                      </w:r>
                    </w:p>
                    <w:p w14:paraId="73D28DDF" w14:textId="07A05B84" w:rsidR="00404C18" w:rsidRDefault="00404C18" w:rsidP="00404C18">
                      <w:pPr>
                        <w:spacing w:after="0"/>
                        <w:rPr>
                          <w:lang w:val="en-GB"/>
                        </w:rPr>
                      </w:pPr>
                      <w:r>
                        <w:rPr>
                          <w:lang w:val="en-GB"/>
                        </w:rPr>
                        <w:t>8. Meena</w:t>
                      </w:r>
                    </w:p>
                    <w:p w14:paraId="2DE395BF" w14:textId="29145EB4" w:rsidR="00404C18" w:rsidRDefault="00404C18" w:rsidP="00404C18">
                      <w:pPr>
                        <w:spacing w:after="0"/>
                        <w:rPr>
                          <w:lang w:val="en-GB"/>
                        </w:rPr>
                      </w:pPr>
                      <w:r>
                        <w:rPr>
                          <w:lang w:val="en-GB"/>
                        </w:rPr>
                        <w:t>9. Performers</w:t>
                      </w:r>
                    </w:p>
                    <w:p w14:paraId="0D81DE1C" w14:textId="2A216BE9" w:rsidR="00404C18" w:rsidRDefault="00404C18" w:rsidP="00404C18">
                      <w:pPr>
                        <w:spacing w:after="0"/>
                        <w:rPr>
                          <w:lang w:val="en-GB"/>
                        </w:rPr>
                      </w:pPr>
                      <w:r>
                        <w:rPr>
                          <w:lang w:val="en-GB"/>
                        </w:rPr>
                        <w:t xml:space="preserve">10. </w:t>
                      </w:r>
                      <w:proofErr w:type="spellStart"/>
                      <w:r>
                        <w:rPr>
                          <w:lang w:val="en-GB"/>
                        </w:rPr>
                        <w:t>Redshore</w:t>
                      </w:r>
                      <w:proofErr w:type="spellEnd"/>
                    </w:p>
                    <w:p w14:paraId="7B7158A3" w14:textId="77777777" w:rsidR="00404C18" w:rsidRPr="00196CDD" w:rsidRDefault="00404C18" w:rsidP="00404C18">
                      <w:pPr>
                        <w:spacing w:after="0"/>
                        <w:rPr>
                          <w:lang w:val="en-GB"/>
                        </w:rPr>
                      </w:pPr>
                    </w:p>
                    <w:bookmarkEnd w:id="16"/>
                    <w:bookmarkEnd w:id="17"/>
                    <w:p w14:paraId="6EDFF3F0" w14:textId="74DC0053" w:rsidR="00196CDD" w:rsidRPr="00196CDD" w:rsidRDefault="00196CDD" w:rsidP="00196CDD">
                      <w:pPr>
                        <w:pStyle w:val="ListParagraph"/>
                        <w:rPr>
                          <w:lang w:val="en-GB"/>
                        </w:rPr>
                      </w:pPr>
                    </w:p>
                  </w:txbxContent>
                </v:textbox>
                <w10:wrap type="square"/>
              </v:shape>
            </w:pict>
          </mc:Fallback>
        </mc:AlternateContent>
      </w:r>
      <w:r w:rsidR="00F0036B">
        <w:rPr>
          <w:noProof/>
        </w:rPr>
        <mc:AlternateContent>
          <mc:Choice Requires="wps">
            <w:drawing>
              <wp:anchor distT="45720" distB="45720" distL="114300" distR="114300" simplePos="0" relativeHeight="251703296" behindDoc="0" locked="0" layoutInCell="1" allowOverlap="1" wp14:anchorId="7CB4987C" wp14:editId="702A7265">
                <wp:simplePos x="0" y="0"/>
                <wp:positionH relativeFrom="column">
                  <wp:posOffset>290195</wp:posOffset>
                </wp:positionH>
                <wp:positionV relativeFrom="paragraph">
                  <wp:posOffset>5715</wp:posOffset>
                </wp:positionV>
                <wp:extent cx="1376045" cy="1404620"/>
                <wp:effectExtent l="0" t="0" r="14605"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404620"/>
                        </a:xfrm>
                        <a:prstGeom prst="rect">
                          <a:avLst/>
                        </a:prstGeom>
                        <a:solidFill>
                          <a:srgbClr val="FFFFFF"/>
                        </a:solidFill>
                        <a:ln w="9525">
                          <a:solidFill>
                            <a:srgbClr val="000000"/>
                          </a:solidFill>
                          <a:miter lim="800000"/>
                          <a:headEnd/>
                          <a:tailEnd/>
                        </a:ln>
                      </wps:spPr>
                      <wps:txbx>
                        <w:txbxContent>
                          <w:p w14:paraId="6DB54AC4" w14:textId="64E39023" w:rsidR="00196CDD" w:rsidRPr="00404C18" w:rsidRDefault="00404C18" w:rsidP="00404C18">
                            <w:pPr>
                              <w:pStyle w:val="ListParagraph"/>
                              <w:numPr>
                                <w:ilvl w:val="0"/>
                                <w:numId w:val="18"/>
                              </w:numPr>
                            </w:pPr>
                            <w:bookmarkStart w:id="18" w:name="_Hlk92471410"/>
                            <w:bookmarkStart w:id="19" w:name="_Hlk92471411"/>
                            <w:r>
                              <w:rPr>
                                <w:lang w:val="en-GB"/>
                              </w:rPr>
                              <w:t>Buster</w:t>
                            </w:r>
                          </w:p>
                          <w:p w14:paraId="091D7598" w14:textId="2185354B" w:rsidR="00404C18" w:rsidRPr="00404C18" w:rsidRDefault="00404C18" w:rsidP="00404C18">
                            <w:pPr>
                              <w:pStyle w:val="ListParagraph"/>
                              <w:numPr>
                                <w:ilvl w:val="0"/>
                                <w:numId w:val="18"/>
                              </w:numPr>
                            </w:pPr>
                            <w:r>
                              <w:rPr>
                                <w:lang w:val="en-GB"/>
                              </w:rPr>
                              <w:t>Theatre</w:t>
                            </w:r>
                          </w:p>
                          <w:p w14:paraId="0E5A328D" w14:textId="4F4EEA83" w:rsidR="00404C18" w:rsidRPr="00404C18" w:rsidRDefault="00404C18" w:rsidP="00404C18">
                            <w:pPr>
                              <w:pStyle w:val="ListParagraph"/>
                              <w:numPr>
                                <w:ilvl w:val="0"/>
                                <w:numId w:val="18"/>
                              </w:numPr>
                            </w:pPr>
                            <w:r>
                              <w:rPr>
                                <w:lang w:val="en-GB"/>
                              </w:rPr>
                              <w:t>Glamorous</w:t>
                            </w:r>
                          </w:p>
                          <w:p w14:paraId="606075A9" w14:textId="56F75F20" w:rsidR="00404C18" w:rsidRPr="00404C18" w:rsidRDefault="00404C18" w:rsidP="00404C18">
                            <w:pPr>
                              <w:pStyle w:val="ListParagraph"/>
                              <w:numPr>
                                <w:ilvl w:val="0"/>
                                <w:numId w:val="18"/>
                              </w:numPr>
                            </w:pPr>
                            <w:r>
                              <w:rPr>
                                <w:lang w:val="en-GB"/>
                              </w:rPr>
                              <w:t>Gunter</w:t>
                            </w:r>
                          </w:p>
                          <w:p w14:paraId="38500768" w14:textId="5A7B521A" w:rsidR="00404C18" w:rsidRDefault="00404C18" w:rsidP="00404C18">
                            <w:pPr>
                              <w:pStyle w:val="ListParagraph"/>
                              <w:numPr>
                                <w:ilvl w:val="0"/>
                                <w:numId w:val="18"/>
                              </w:numPr>
                            </w:pPr>
                            <w:r>
                              <w:rPr>
                                <w:lang w:val="en-GB"/>
                              </w:rPr>
                              <w:t>Calloway</w:t>
                            </w:r>
                            <w:bookmarkEnd w:id="18"/>
                            <w:bookmarkEnd w:id="1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4987C" id="_x0000_s1034" type="#_x0000_t202" style="position:absolute;left:0;text-align:left;margin-left:22.85pt;margin-top:.45pt;width:108.3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">
                <v:textbox style="mso-fit-shape-to-text:t">
                  <w:txbxContent>
                    <w:p w14:paraId="6DB54AC4" w14:textId="64E39023" w:rsidR="00196CDD" w:rsidRPr="00404C18" w:rsidRDefault="00404C18" w:rsidP="00404C18">
                      <w:pPr>
                        <w:pStyle w:val="ListParagraph"/>
                        <w:numPr>
                          <w:ilvl w:val="0"/>
                          <w:numId w:val="18"/>
                        </w:numPr>
                      </w:pPr>
                      <w:bookmarkStart w:id="20" w:name="_Hlk92471410"/>
                      <w:bookmarkStart w:id="21" w:name="_Hlk92471411"/>
                      <w:r>
                        <w:rPr>
                          <w:lang w:val="en-GB"/>
                        </w:rPr>
                        <w:t>Buster</w:t>
                      </w:r>
                    </w:p>
                    <w:p w14:paraId="091D7598" w14:textId="2185354B" w:rsidR="00404C18" w:rsidRPr="00404C18" w:rsidRDefault="00404C18" w:rsidP="00404C18">
                      <w:pPr>
                        <w:pStyle w:val="ListParagraph"/>
                        <w:numPr>
                          <w:ilvl w:val="0"/>
                          <w:numId w:val="18"/>
                        </w:numPr>
                      </w:pPr>
                      <w:r>
                        <w:rPr>
                          <w:lang w:val="en-GB"/>
                        </w:rPr>
                        <w:t>Theatre</w:t>
                      </w:r>
                    </w:p>
                    <w:p w14:paraId="0E5A328D" w14:textId="4F4EEA83" w:rsidR="00404C18" w:rsidRPr="00404C18" w:rsidRDefault="00404C18" w:rsidP="00404C18">
                      <w:pPr>
                        <w:pStyle w:val="ListParagraph"/>
                        <w:numPr>
                          <w:ilvl w:val="0"/>
                          <w:numId w:val="18"/>
                        </w:numPr>
                      </w:pPr>
                      <w:r>
                        <w:rPr>
                          <w:lang w:val="en-GB"/>
                        </w:rPr>
                        <w:t>Glamorous</w:t>
                      </w:r>
                    </w:p>
                    <w:p w14:paraId="606075A9" w14:textId="56F75F20" w:rsidR="00404C18" w:rsidRPr="00404C18" w:rsidRDefault="00404C18" w:rsidP="00404C18">
                      <w:pPr>
                        <w:pStyle w:val="ListParagraph"/>
                        <w:numPr>
                          <w:ilvl w:val="0"/>
                          <w:numId w:val="18"/>
                        </w:numPr>
                      </w:pPr>
                      <w:r>
                        <w:rPr>
                          <w:lang w:val="en-GB"/>
                        </w:rPr>
                        <w:t>Gunter</w:t>
                      </w:r>
                    </w:p>
                    <w:p w14:paraId="38500768" w14:textId="5A7B521A" w:rsidR="00404C18" w:rsidRDefault="00404C18" w:rsidP="00404C18">
                      <w:pPr>
                        <w:pStyle w:val="ListParagraph"/>
                        <w:numPr>
                          <w:ilvl w:val="0"/>
                          <w:numId w:val="18"/>
                        </w:numPr>
                      </w:pPr>
                      <w:r>
                        <w:rPr>
                          <w:lang w:val="en-GB"/>
                        </w:rPr>
                        <w:t>Calloway</w:t>
                      </w:r>
                      <w:bookmarkEnd w:id="20"/>
                      <w:bookmarkEnd w:id="21"/>
                    </w:p>
                  </w:txbxContent>
                </v:textbox>
                <w10:wrap type="square"/>
              </v:shape>
            </w:pict>
          </mc:Fallback>
        </mc:AlternateContent>
      </w:r>
    </w:p>
    <w:p w14:paraId="480FC416" w14:textId="539E60F6" w:rsidR="00AF19FB" w:rsidRDefault="00AF19FB" w:rsidP="00AF19FB">
      <w:pPr>
        <w:pStyle w:val="ListParagraph"/>
        <w:spacing w:before="3"/>
        <w:ind w:left="927"/>
        <w:rPr>
          <w:noProof/>
        </w:rPr>
      </w:pPr>
    </w:p>
    <w:p w14:paraId="4997524F" w14:textId="77777777" w:rsidR="00AF19FB" w:rsidRDefault="00AF19FB" w:rsidP="00AF19FB">
      <w:pPr>
        <w:pStyle w:val="ListParagraph"/>
        <w:spacing w:before="3"/>
        <w:ind w:left="927"/>
        <w:rPr>
          <w:noProof/>
        </w:rPr>
      </w:pPr>
    </w:p>
    <w:p w14:paraId="4BBDC45B" w14:textId="11F4D60F" w:rsidR="00AF19FB" w:rsidRDefault="00AF19FB" w:rsidP="00AF19FB">
      <w:pPr>
        <w:pStyle w:val="ListParagraph"/>
        <w:spacing w:before="3"/>
        <w:ind w:left="927"/>
        <w:rPr>
          <w:noProof/>
        </w:rPr>
      </w:pPr>
    </w:p>
    <w:p w14:paraId="2EDB0562" w14:textId="1A5F4EAA" w:rsidR="00AF19FB" w:rsidRDefault="00AF19FB" w:rsidP="00AF19FB">
      <w:pPr>
        <w:pStyle w:val="ListParagraph"/>
        <w:spacing w:before="3"/>
        <w:ind w:left="927"/>
        <w:rPr>
          <w:noProof/>
        </w:rPr>
      </w:pPr>
    </w:p>
    <w:p w14:paraId="429AED08" w14:textId="77777777" w:rsidR="00AF19FB" w:rsidRDefault="00AF19FB" w:rsidP="00AF19FB">
      <w:pPr>
        <w:pStyle w:val="ListParagraph"/>
        <w:spacing w:before="3"/>
        <w:ind w:left="927"/>
        <w:rPr>
          <w:noProof/>
        </w:rPr>
      </w:pPr>
    </w:p>
    <w:p w14:paraId="1BDC87DD" w14:textId="752CBF2C" w:rsidR="00AF19FB" w:rsidRDefault="00AF19FB" w:rsidP="00F0036B">
      <w:pPr>
        <w:spacing w:before="3"/>
        <w:rPr>
          <w:noProof/>
        </w:rPr>
      </w:pPr>
    </w:p>
    <w:p w14:paraId="4BDAB810" w14:textId="62255BE9" w:rsidR="00AF19FB" w:rsidRPr="00F0036B" w:rsidRDefault="00AF19FB" w:rsidP="00F0036B">
      <w:pPr>
        <w:pStyle w:val="ListParagraph"/>
        <w:spacing w:before="3"/>
        <w:ind w:left="927"/>
        <w:jc w:val="center"/>
        <w:rPr>
          <w:noProof/>
        </w:rPr>
      </w:pPr>
      <w:r w:rsidRPr="00F0036B">
        <w:rPr>
          <w:b/>
          <w:bCs/>
          <w:sz w:val="48"/>
          <w:szCs w:val="48"/>
        </w:rPr>
        <w:lastRenderedPageBreak/>
        <w:t xml:space="preserve">THE </w:t>
      </w:r>
      <w:r w:rsidR="00D54094">
        <w:rPr>
          <w:b/>
          <w:bCs/>
          <w:sz w:val="48"/>
          <w:szCs w:val="48"/>
        </w:rPr>
        <w:t xml:space="preserve">NEWS FLASH </w:t>
      </w:r>
      <w:r w:rsidRPr="00F0036B">
        <w:rPr>
          <w:b/>
          <w:bCs/>
          <w:sz w:val="48"/>
          <w:szCs w:val="48"/>
        </w:rPr>
        <w:t>RESOURCE PACK</w:t>
      </w:r>
    </w:p>
    <w:p w14:paraId="20D40B11" w14:textId="77777777" w:rsidR="00AF19FB" w:rsidRDefault="00AF19FB" w:rsidP="00AF19FB">
      <w:pPr>
        <w:spacing w:before="3"/>
        <w:jc w:val="center"/>
        <w:rPr>
          <w:b/>
          <w:bCs/>
          <w:sz w:val="48"/>
          <w:szCs w:val="48"/>
        </w:rPr>
      </w:pPr>
      <w:r>
        <w:rPr>
          <w:b/>
          <w:bCs/>
          <w:sz w:val="48"/>
          <w:szCs w:val="48"/>
        </w:rPr>
        <w:t xml:space="preserve"> </w:t>
      </w:r>
    </w:p>
    <w:p w14:paraId="01B94912" w14:textId="1A38E371" w:rsidR="00AF19FB" w:rsidRDefault="00F0036B" w:rsidP="00AF19FB">
      <w:pPr>
        <w:jc w:val="center"/>
        <w:rPr>
          <w:b/>
          <w:bCs/>
          <w:sz w:val="48"/>
          <w:szCs w:val="48"/>
        </w:rPr>
      </w:pPr>
      <w:r>
        <w:rPr>
          <w:b/>
          <w:bCs/>
          <w:sz w:val="48"/>
          <w:szCs w:val="48"/>
        </w:rPr>
        <w:t>Sudoku</w:t>
      </w:r>
    </w:p>
    <w:p w14:paraId="555C87CC" w14:textId="6A551422" w:rsidR="00AF19FB" w:rsidRDefault="00F0036B" w:rsidP="00AF19FB">
      <w:pPr>
        <w:rPr>
          <w:b/>
          <w:bCs/>
        </w:rPr>
      </w:pPr>
      <w:r w:rsidRPr="00F0036B">
        <w:rPr>
          <w:b/>
          <w:bCs/>
        </w:rPr>
        <w:t xml:space="preserve">Each of the 9 boxes must contain the numbers 1 – 9. When you ﬁll them in, you will then see that each line going across and each line going down also contains the numbers 1 – 9.  </w:t>
      </w:r>
    </w:p>
    <w:p w14:paraId="50DBA380" w14:textId="1F38428C" w:rsidR="00F0036B" w:rsidRDefault="004A76BA" w:rsidP="00F0036B">
      <w:pPr>
        <w:jc w:val="center"/>
        <w:rPr>
          <w:b/>
          <w:bCs/>
        </w:rPr>
      </w:pPr>
      <w:r>
        <w:rPr>
          <w:noProof/>
        </w:rPr>
        <w:drawing>
          <wp:inline distT="0" distB="0" distL="0" distR="0" wp14:anchorId="4C5DAD81" wp14:editId="40D613FE">
            <wp:extent cx="2990872" cy="2990872"/>
            <wp:effectExtent l="0" t="0" r="0" b="0"/>
            <wp:docPr id="8" name="Picture 8"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rossword puzzle&#10;&#10;Description automatically generated"/>
                    <pic:cNvPicPr/>
                  </pic:nvPicPr>
                  <pic:blipFill>
                    <a:blip r:embed="rId19"/>
                    <a:stretch>
                      <a:fillRect/>
                    </a:stretch>
                  </pic:blipFill>
                  <pic:spPr>
                    <a:xfrm>
                      <a:off x="0" y="0"/>
                      <a:ext cx="2990872" cy="2990872"/>
                    </a:xfrm>
                    <a:prstGeom prst="rect">
                      <a:avLst/>
                    </a:prstGeom>
                  </pic:spPr>
                </pic:pic>
              </a:graphicData>
            </a:graphic>
          </wp:inline>
        </w:drawing>
      </w:r>
    </w:p>
    <w:p w14:paraId="638431C7" w14:textId="61768E2F" w:rsidR="00F0036B" w:rsidRDefault="00F0036B" w:rsidP="00F0036B">
      <w:pPr>
        <w:jc w:val="center"/>
        <w:rPr>
          <w:b/>
          <w:bCs/>
        </w:rPr>
      </w:pPr>
    </w:p>
    <w:p w14:paraId="17FA4966" w14:textId="44911899" w:rsidR="00F0036B" w:rsidRDefault="004A76BA" w:rsidP="00F0036B">
      <w:pPr>
        <w:jc w:val="center"/>
        <w:rPr>
          <w:b/>
          <w:bCs/>
        </w:rPr>
      </w:pPr>
      <w:r>
        <w:rPr>
          <w:noProof/>
        </w:rPr>
        <w:drawing>
          <wp:inline distT="0" distB="0" distL="0" distR="0" wp14:anchorId="0D69827F" wp14:editId="23BFFE9B">
            <wp:extent cx="2990872" cy="2990872"/>
            <wp:effectExtent l="0" t="0" r="0" b="0"/>
            <wp:docPr id="9" name="Picture 9"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rossword puzzle&#10;&#10;Description automatically generated"/>
                    <pic:cNvPicPr/>
                  </pic:nvPicPr>
                  <pic:blipFill>
                    <a:blip r:embed="rId20"/>
                    <a:stretch>
                      <a:fillRect/>
                    </a:stretch>
                  </pic:blipFill>
                  <pic:spPr>
                    <a:xfrm>
                      <a:off x="0" y="0"/>
                      <a:ext cx="2990872" cy="2990872"/>
                    </a:xfrm>
                    <a:prstGeom prst="rect">
                      <a:avLst/>
                    </a:prstGeom>
                  </pic:spPr>
                </pic:pic>
              </a:graphicData>
            </a:graphic>
          </wp:inline>
        </w:drawing>
      </w:r>
    </w:p>
    <w:p w14:paraId="77396651" w14:textId="1C2CAC32" w:rsidR="00F0036B" w:rsidRDefault="00F0036B" w:rsidP="00F0036B">
      <w:pPr>
        <w:jc w:val="center"/>
        <w:rPr>
          <w:b/>
          <w:bCs/>
        </w:rPr>
      </w:pPr>
    </w:p>
    <w:p w14:paraId="78D6B581" w14:textId="77777777" w:rsidR="00D54094" w:rsidRDefault="00D54094" w:rsidP="00F0036B">
      <w:pPr>
        <w:jc w:val="center"/>
        <w:rPr>
          <w:b/>
          <w:bCs/>
        </w:rPr>
      </w:pPr>
    </w:p>
    <w:p w14:paraId="52A2ACFB" w14:textId="77777777" w:rsidR="00F0036B" w:rsidRDefault="00F0036B" w:rsidP="00F0036B">
      <w:pPr>
        <w:jc w:val="center"/>
        <w:rPr>
          <w:b/>
          <w:bCs/>
        </w:rPr>
      </w:pPr>
    </w:p>
    <w:p w14:paraId="085A8232" w14:textId="134167F9" w:rsidR="00F0036B" w:rsidRDefault="00F0036B" w:rsidP="00F0036B">
      <w:pPr>
        <w:jc w:val="center"/>
        <w:rPr>
          <w:b/>
          <w:bCs/>
        </w:rPr>
      </w:pPr>
    </w:p>
    <w:p w14:paraId="64E06E40" w14:textId="7C26A615" w:rsidR="00AF19FB" w:rsidRPr="00F0036B" w:rsidRDefault="00AF19FB" w:rsidP="00F0036B">
      <w:pPr>
        <w:jc w:val="center"/>
        <w:rPr>
          <w:b/>
          <w:bCs/>
        </w:rPr>
      </w:pPr>
      <w:r w:rsidRPr="00F0036B">
        <w:rPr>
          <w:b/>
          <w:bCs/>
          <w:sz w:val="48"/>
          <w:szCs w:val="48"/>
        </w:rPr>
        <w:lastRenderedPageBreak/>
        <w:t xml:space="preserve">THE </w:t>
      </w:r>
      <w:r w:rsidR="00D54094">
        <w:rPr>
          <w:b/>
          <w:bCs/>
          <w:sz w:val="48"/>
          <w:szCs w:val="48"/>
        </w:rPr>
        <w:t xml:space="preserve">NEWS FLASH </w:t>
      </w:r>
      <w:r w:rsidRPr="00F0036B">
        <w:rPr>
          <w:b/>
          <w:bCs/>
          <w:sz w:val="48"/>
          <w:szCs w:val="48"/>
        </w:rPr>
        <w:t>RESOURCE PACK</w:t>
      </w:r>
    </w:p>
    <w:p w14:paraId="6C494E63" w14:textId="77777777" w:rsidR="003577A9" w:rsidRDefault="00AF19FB" w:rsidP="00404737">
      <w:pPr>
        <w:jc w:val="center"/>
        <w:rPr>
          <w:b/>
          <w:bCs/>
          <w:sz w:val="48"/>
          <w:szCs w:val="48"/>
        </w:rPr>
      </w:pPr>
      <w:r>
        <w:rPr>
          <w:b/>
          <w:bCs/>
          <w:sz w:val="48"/>
          <w:szCs w:val="48"/>
        </w:rPr>
        <w:t xml:space="preserve"> </w:t>
      </w:r>
      <w:r w:rsidR="00F0036B" w:rsidRPr="0024281F">
        <w:rPr>
          <w:b/>
          <w:bCs/>
          <w:sz w:val="48"/>
          <w:szCs w:val="48"/>
        </w:rPr>
        <w:t>Design a Poster</w:t>
      </w:r>
    </w:p>
    <w:tbl>
      <w:tblPr>
        <w:tblStyle w:val="TableGrid"/>
        <w:tblpPr w:leftFromText="180" w:rightFromText="180" w:vertAnchor="text" w:horzAnchor="margin" w:tblpY="977"/>
        <w:tblW w:w="10636" w:type="dxa"/>
        <w:tblLook w:val="04A0" w:firstRow="1" w:lastRow="0" w:firstColumn="1" w:lastColumn="0" w:noHBand="0" w:noVBand="1"/>
      </w:tblPr>
      <w:tblGrid>
        <w:gridCol w:w="10636"/>
      </w:tblGrid>
      <w:tr w:rsidR="0045749C" w14:paraId="17A2C31D" w14:textId="77777777" w:rsidTr="0045749C">
        <w:trPr>
          <w:trHeight w:val="12606"/>
        </w:trPr>
        <w:tc>
          <w:tcPr>
            <w:tcW w:w="10636" w:type="dxa"/>
          </w:tcPr>
          <w:p w14:paraId="222C46BF" w14:textId="77777777" w:rsidR="0045749C" w:rsidRDefault="0045749C" w:rsidP="0045749C">
            <w:pPr>
              <w:rPr>
                <w:b/>
                <w:bCs/>
              </w:rPr>
            </w:pPr>
          </w:p>
        </w:tc>
      </w:tr>
    </w:tbl>
    <w:p w14:paraId="6AF459E3" w14:textId="3FB73DD8" w:rsidR="00F4317D" w:rsidRDefault="00F0036B" w:rsidP="0045749C">
      <w:pPr>
        <w:jc w:val="center"/>
        <w:rPr>
          <w:b/>
          <w:bCs/>
          <w:sz w:val="48"/>
          <w:szCs w:val="48"/>
        </w:rPr>
      </w:pPr>
      <w:r w:rsidRPr="00F0036B">
        <w:rPr>
          <w:b/>
          <w:bCs/>
        </w:rPr>
        <w:t xml:space="preserve">Design a poster </w:t>
      </w:r>
      <w:r w:rsidR="00404737">
        <w:rPr>
          <w:b/>
          <w:bCs/>
        </w:rPr>
        <w:t>to show</w:t>
      </w:r>
      <w:r w:rsidR="0032118F">
        <w:rPr>
          <w:b/>
          <w:bCs/>
        </w:rPr>
        <w:t xml:space="preserve"> your top 5 things to see, do or follow in 2022</w:t>
      </w:r>
      <w:r w:rsidR="00D14C0F">
        <w:rPr>
          <w:b/>
          <w:bCs/>
        </w:rPr>
        <w:t xml:space="preserve">. </w:t>
      </w:r>
      <w:r w:rsidR="003577A9">
        <w:rPr>
          <w:b/>
          <w:bCs/>
        </w:rPr>
        <w:t xml:space="preserve">You can use the ideas from this issue or you might have some reasons of your own. Remember </w:t>
      </w:r>
      <w:r w:rsidR="0045749C">
        <w:rPr>
          <w:b/>
          <w:bCs/>
        </w:rPr>
        <w:t>t</w:t>
      </w:r>
      <w:r w:rsidR="003577A9">
        <w:rPr>
          <w:b/>
          <w:bCs/>
        </w:rPr>
        <w:t xml:space="preserve">o make your ideas clear and easy to read. </w:t>
      </w:r>
    </w:p>
    <w:p w14:paraId="1852718E" w14:textId="42E51F73" w:rsidR="00F0036B" w:rsidRPr="006C6E4B" w:rsidRDefault="00F0036B" w:rsidP="006C6E4B">
      <w:pPr>
        <w:spacing w:before="3"/>
        <w:jc w:val="center"/>
        <w:rPr>
          <w:b/>
          <w:sz w:val="16"/>
        </w:rPr>
      </w:pPr>
      <w:r>
        <w:rPr>
          <w:b/>
          <w:bCs/>
          <w:sz w:val="48"/>
          <w:szCs w:val="48"/>
        </w:rPr>
        <w:lastRenderedPageBreak/>
        <w:t xml:space="preserve">THE </w:t>
      </w:r>
      <w:r w:rsidR="00D54094">
        <w:rPr>
          <w:b/>
          <w:bCs/>
          <w:sz w:val="48"/>
          <w:szCs w:val="48"/>
        </w:rPr>
        <w:t xml:space="preserve">NEWS FLASH </w:t>
      </w:r>
      <w:r>
        <w:rPr>
          <w:b/>
          <w:bCs/>
          <w:sz w:val="48"/>
          <w:szCs w:val="48"/>
        </w:rPr>
        <w:t>RESOURCE PACK</w:t>
      </w:r>
    </w:p>
    <w:p w14:paraId="2DDB0E48" w14:textId="4DE48F18" w:rsidR="00F0036B" w:rsidRDefault="00F0036B" w:rsidP="00F0036B">
      <w:pPr>
        <w:jc w:val="center"/>
        <w:rPr>
          <w:b/>
          <w:bCs/>
          <w:sz w:val="48"/>
          <w:szCs w:val="48"/>
        </w:rPr>
      </w:pPr>
      <w:r>
        <w:rPr>
          <w:b/>
          <w:bCs/>
          <w:sz w:val="48"/>
          <w:szCs w:val="48"/>
        </w:rPr>
        <w:t xml:space="preserve">Crack the </w:t>
      </w:r>
      <w:r w:rsidR="00D54094">
        <w:rPr>
          <w:b/>
          <w:bCs/>
          <w:sz w:val="48"/>
          <w:szCs w:val="48"/>
        </w:rPr>
        <w:t xml:space="preserve">Joke </w:t>
      </w:r>
    </w:p>
    <w:p w14:paraId="2086065D" w14:textId="2A19E47F" w:rsidR="00F0036B" w:rsidRDefault="00F0036B" w:rsidP="00F0036B">
      <w:pPr>
        <w:rPr>
          <w:b/>
          <w:bCs/>
        </w:rPr>
      </w:pPr>
      <w:r w:rsidRPr="00F0036B">
        <w:rPr>
          <w:b/>
          <w:bCs/>
        </w:rPr>
        <w:t xml:space="preserve">In this month's Crack the </w:t>
      </w:r>
      <w:r w:rsidR="00D54094">
        <w:rPr>
          <w:b/>
          <w:bCs/>
        </w:rPr>
        <w:t>Joke</w:t>
      </w:r>
      <w:r w:rsidR="0080049F">
        <w:rPr>
          <w:b/>
          <w:bCs/>
        </w:rPr>
        <w:t xml:space="preserve"> on Page 17</w:t>
      </w:r>
      <w:r w:rsidRPr="00F0036B">
        <w:rPr>
          <w:b/>
          <w:bCs/>
        </w:rPr>
        <w:t xml:space="preserve">, </w:t>
      </w:r>
      <w:r w:rsidR="00D54094">
        <w:rPr>
          <w:b/>
          <w:bCs/>
        </w:rPr>
        <w:t xml:space="preserve">a funny </w:t>
      </w:r>
      <w:r w:rsidR="0080049F">
        <w:rPr>
          <w:b/>
          <w:bCs/>
        </w:rPr>
        <w:t>joke</w:t>
      </w:r>
      <w:r w:rsidRPr="00F0036B">
        <w:rPr>
          <w:b/>
          <w:bCs/>
        </w:rPr>
        <w:t xml:space="preserve"> is waiting to be cracked.</w:t>
      </w:r>
      <w:r>
        <w:rPr>
          <w:b/>
          <w:bCs/>
        </w:rPr>
        <w:t xml:space="preserve"> </w:t>
      </w:r>
      <w:r w:rsidRPr="00F0036B">
        <w:rPr>
          <w:b/>
          <w:bCs/>
        </w:rPr>
        <w:t xml:space="preserve">When you solve </w:t>
      </w:r>
      <w:r w:rsidR="0080049F">
        <w:rPr>
          <w:b/>
          <w:bCs/>
        </w:rPr>
        <w:t>the code and reveal the gag</w:t>
      </w:r>
      <w:r w:rsidRPr="00F0036B">
        <w:rPr>
          <w:b/>
          <w:bCs/>
        </w:rPr>
        <w:t xml:space="preserve">, see if you can come up with a drawing/illustration that you think </w:t>
      </w:r>
      <w:r w:rsidR="0080049F">
        <w:rPr>
          <w:b/>
          <w:bCs/>
        </w:rPr>
        <w:t xml:space="preserve">best </w:t>
      </w:r>
      <w:r w:rsidRPr="00F0036B">
        <w:rPr>
          <w:b/>
          <w:bCs/>
        </w:rPr>
        <w:t xml:space="preserve">captures the </w:t>
      </w:r>
      <w:r w:rsidR="00D54094">
        <w:rPr>
          <w:b/>
          <w:bCs/>
        </w:rPr>
        <w:t xml:space="preserve">joke. </w:t>
      </w:r>
      <w:r w:rsidRPr="00F0036B">
        <w:rPr>
          <w:b/>
          <w:bCs/>
        </w:rPr>
        <w:t xml:space="preserve"> </w:t>
      </w:r>
    </w:p>
    <w:tbl>
      <w:tblPr>
        <w:tblStyle w:val="TableGrid"/>
        <w:tblpPr w:leftFromText="180" w:rightFromText="180" w:vertAnchor="text" w:horzAnchor="margin" w:tblpY="174"/>
        <w:tblW w:w="10599" w:type="dxa"/>
        <w:tblLook w:val="04A0" w:firstRow="1" w:lastRow="0" w:firstColumn="1" w:lastColumn="0" w:noHBand="0" w:noVBand="1"/>
      </w:tblPr>
      <w:tblGrid>
        <w:gridCol w:w="10599"/>
      </w:tblGrid>
      <w:tr w:rsidR="00D54094" w14:paraId="29A3FE17" w14:textId="77777777" w:rsidTr="00D54094">
        <w:trPr>
          <w:trHeight w:val="12707"/>
        </w:trPr>
        <w:tc>
          <w:tcPr>
            <w:tcW w:w="10599" w:type="dxa"/>
          </w:tcPr>
          <w:p w14:paraId="1E1869EA" w14:textId="77777777" w:rsidR="00D54094" w:rsidRDefault="00D54094" w:rsidP="00D54094">
            <w:pPr>
              <w:rPr>
                <w:b/>
                <w:bCs/>
              </w:rPr>
            </w:pPr>
          </w:p>
        </w:tc>
      </w:tr>
    </w:tbl>
    <w:p w14:paraId="5F4AA5C4" w14:textId="58FC47FF" w:rsidR="00F0036B" w:rsidRPr="004A76BA" w:rsidRDefault="00F0036B" w:rsidP="004A76BA">
      <w:pPr>
        <w:spacing w:before="3"/>
        <w:jc w:val="center"/>
        <w:rPr>
          <w:noProof/>
        </w:rPr>
      </w:pPr>
      <w:r w:rsidRPr="00EB1F19">
        <w:rPr>
          <w:b/>
          <w:bCs/>
          <w:sz w:val="48"/>
          <w:szCs w:val="48"/>
        </w:rPr>
        <w:lastRenderedPageBreak/>
        <w:t xml:space="preserve">THE </w:t>
      </w:r>
      <w:r w:rsidR="00D54094">
        <w:rPr>
          <w:b/>
          <w:bCs/>
          <w:sz w:val="48"/>
          <w:szCs w:val="48"/>
        </w:rPr>
        <w:t>NEWS FLASH</w:t>
      </w:r>
      <w:r w:rsidRPr="00EB1F19">
        <w:rPr>
          <w:b/>
          <w:bCs/>
          <w:sz w:val="48"/>
          <w:szCs w:val="48"/>
        </w:rPr>
        <w:t xml:space="preserve"> RESOURCE PACK</w:t>
      </w:r>
      <w:r>
        <w:rPr>
          <w:b/>
          <w:bCs/>
          <w:sz w:val="48"/>
          <w:szCs w:val="48"/>
        </w:rPr>
        <w:t xml:space="preserve"> </w:t>
      </w:r>
    </w:p>
    <w:p w14:paraId="4DC643BE" w14:textId="144E9BFD" w:rsidR="00F0036B" w:rsidRDefault="00EB1F19" w:rsidP="00F0036B">
      <w:pPr>
        <w:jc w:val="center"/>
        <w:rPr>
          <w:b/>
          <w:bCs/>
          <w:sz w:val="48"/>
          <w:szCs w:val="48"/>
        </w:rPr>
      </w:pPr>
      <w:r w:rsidRPr="0024281F">
        <w:rPr>
          <w:b/>
          <w:bCs/>
          <w:sz w:val="48"/>
          <w:szCs w:val="48"/>
        </w:rPr>
        <w:t>Have Your Say</w:t>
      </w:r>
      <w:r>
        <w:rPr>
          <w:b/>
          <w:bCs/>
          <w:sz w:val="48"/>
          <w:szCs w:val="48"/>
        </w:rPr>
        <w:t xml:space="preserve"> </w:t>
      </w:r>
    </w:p>
    <w:p w14:paraId="57C98D14" w14:textId="61DDAF46" w:rsidR="00F0036B" w:rsidRDefault="00EB1F19" w:rsidP="00EB1F19">
      <w:pPr>
        <w:rPr>
          <w:b/>
          <w:sz w:val="16"/>
        </w:rPr>
      </w:pPr>
      <w:r w:rsidRPr="00EB1F19">
        <w:rPr>
          <w:b/>
          <w:szCs w:val="32"/>
        </w:rPr>
        <w:t>Based on articles from this month's mag, we want you to think about some of the issues that arise. Remember, when you are trying to put forward an opinion, or an argument, make sure you know your facts and figures and be clear in how you feel about a certain topic and why. Here are some questions and statements you and your class might like to consider thinking about and discussing. Some you will agree with, some you clearly won't!</w:t>
      </w:r>
      <w:r w:rsidR="00F0036B">
        <w:rPr>
          <w:b/>
          <w:sz w:val="16"/>
        </w:rPr>
        <w:tab/>
      </w:r>
      <w:r w:rsidR="00F0036B">
        <w:rPr>
          <w:b/>
          <w:sz w:val="16"/>
        </w:rPr>
        <w:tab/>
      </w:r>
      <w:r w:rsidR="00F0036B">
        <w:rPr>
          <w:b/>
          <w:sz w:val="16"/>
        </w:rPr>
        <w:tab/>
      </w:r>
      <w:r w:rsidR="00F0036B">
        <w:rPr>
          <w:b/>
          <w:sz w:val="16"/>
        </w:rPr>
        <w:tab/>
      </w:r>
      <w:r w:rsidR="00F0036B">
        <w:rPr>
          <w:b/>
          <w:sz w:val="16"/>
        </w:rPr>
        <w:tab/>
      </w:r>
    </w:p>
    <w:p w14:paraId="6A360CB5" w14:textId="77777777" w:rsidR="00F0036B" w:rsidRDefault="00F0036B" w:rsidP="00F0036B">
      <w:pPr>
        <w:spacing w:before="3"/>
        <w:rPr>
          <w:b/>
          <w:sz w:val="16"/>
        </w:rPr>
      </w:pPr>
    </w:p>
    <w:tbl>
      <w:tblPr>
        <w:tblStyle w:val="TableGrid"/>
        <w:tblW w:w="0" w:type="auto"/>
        <w:tblLook w:val="04A0" w:firstRow="1" w:lastRow="0" w:firstColumn="1" w:lastColumn="0" w:noHBand="0" w:noVBand="1"/>
      </w:tblPr>
      <w:tblGrid>
        <w:gridCol w:w="10456"/>
      </w:tblGrid>
      <w:tr w:rsidR="00EB1F19" w14:paraId="37239235" w14:textId="77777777" w:rsidTr="00EB1F19">
        <w:trPr>
          <w:trHeight w:val="1255"/>
        </w:trPr>
        <w:tc>
          <w:tcPr>
            <w:tcW w:w="10456" w:type="dxa"/>
          </w:tcPr>
          <w:p w14:paraId="57B6DE9B" w14:textId="186B60FF" w:rsidR="00EB1F19" w:rsidRPr="004502A4" w:rsidRDefault="00EB1F19" w:rsidP="00EB1F19">
            <w:pPr>
              <w:spacing w:before="3"/>
              <w:rPr>
                <w:szCs w:val="32"/>
              </w:rPr>
            </w:pPr>
            <w:r w:rsidRPr="004502A4">
              <w:rPr>
                <w:szCs w:val="32"/>
              </w:rPr>
              <w:t>1.</w:t>
            </w:r>
            <w:r w:rsidRPr="004502A4">
              <w:rPr>
                <w:szCs w:val="32"/>
              </w:rPr>
              <w:tab/>
            </w:r>
            <w:r w:rsidR="0020078C">
              <w:rPr>
                <w:szCs w:val="32"/>
              </w:rPr>
              <w:t>Breaking world records is impossible and a waste of time.</w:t>
            </w:r>
          </w:p>
          <w:p w14:paraId="42FB20BC" w14:textId="3779FBD0" w:rsidR="00EB1F19" w:rsidRPr="004502A4" w:rsidRDefault="00EB1F19" w:rsidP="00EB1F19">
            <w:pPr>
              <w:spacing w:before="3"/>
              <w:rPr>
                <w:szCs w:val="32"/>
              </w:rPr>
            </w:pPr>
          </w:p>
        </w:tc>
      </w:tr>
      <w:tr w:rsidR="00EB1F19" w14:paraId="006CCE71" w14:textId="77777777" w:rsidTr="00EB1F19">
        <w:trPr>
          <w:trHeight w:val="1255"/>
        </w:trPr>
        <w:tc>
          <w:tcPr>
            <w:tcW w:w="10456" w:type="dxa"/>
          </w:tcPr>
          <w:p w14:paraId="3D2FEA0C" w14:textId="1724EB7B" w:rsidR="00E91BC7" w:rsidRPr="004502A4" w:rsidRDefault="00EB1F19" w:rsidP="00EB1F19">
            <w:pPr>
              <w:spacing w:before="3"/>
              <w:rPr>
                <w:szCs w:val="32"/>
              </w:rPr>
            </w:pPr>
            <w:r w:rsidRPr="004502A4">
              <w:rPr>
                <w:szCs w:val="32"/>
              </w:rPr>
              <w:t>2.</w:t>
            </w:r>
            <w:r w:rsidRPr="004502A4">
              <w:rPr>
                <w:szCs w:val="32"/>
              </w:rPr>
              <w:tab/>
            </w:r>
            <w:r w:rsidR="0020078C">
              <w:rPr>
                <w:szCs w:val="32"/>
              </w:rPr>
              <w:t>I think all pets should be kept on leads, including hamsters and lizards</w:t>
            </w:r>
            <w:r w:rsidR="00D14C0F">
              <w:rPr>
                <w:szCs w:val="32"/>
              </w:rPr>
              <w:t>.</w:t>
            </w:r>
          </w:p>
          <w:p w14:paraId="6AACC0C9" w14:textId="6987EB98" w:rsidR="00EB1F19" w:rsidRPr="004502A4" w:rsidRDefault="00EB1F19" w:rsidP="00EB1F19">
            <w:pPr>
              <w:spacing w:before="3"/>
              <w:rPr>
                <w:szCs w:val="32"/>
              </w:rPr>
            </w:pPr>
          </w:p>
        </w:tc>
      </w:tr>
      <w:tr w:rsidR="00EB1F19" w14:paraId="37073E1F" w14:textId="77777777" w:rsidTr="00EB1F19">
        <w:trPr>
          <w:trHeight w:val="1205"/>
        </w:trPr>
        <w:tc>
          <w:tcPr>
            <w:tcW w:w="10456" w:type="dxa"/>
          </w:tcPr>
          <w:p w14:paraId="4C6D367B" w14:textId="0A0555C8" w:rsidR="00EB1F19" w:rsidRPr="004502A4" w:rsidRDefault="00EB1F19" w:rsidP="00EB1F19">
            <w:pPr>
              <w:spacing w:before="3"/>
              <w:rPr>
                <w:szCs w:val="32"/>
              </w:rPr>
            </w:pPr>
            <w:r w:rsidRPr="004502A4">
              <w:rPr>
                <w:szCs w:val="32"/>
              </w:rPr>
              <w:t>3.</w:t>
            </w:r>
            <w:r w:rsidRPr="004502A4">
              <w:rPr>
                <w:szCs w:val="32"/>
              </w:rPr>
              <w:tab/>
            </w:r>
            <w:r w:rsidR="0020078C">
              <w:rPr>
                <w:szCs w:val="32"/>
              </w:rPr>
              <w:t>My Chinese New Year animal really describes my personality.</w:t>
            </w:r>
          </w:p>
          <w:p w14:paraId="69387C58" w14:textId="6DFB7846" w:rsidR="00EB1F19" w:rsidRPr="004502A4" w:rsidRDefault="00EB1F19" w:rsidP="00EB1F19">
            <w:pPr>
              <w:spacing w:before="3"/>
              <w:rPr>
                <w:szCs w:val="32"/>
              </w:rPr>
            </w:pPr>
          </w:p>
        </w:tc>
      </w:tr>
      <w:tr w:rsidR="00EB1F19" w14:paraId="57A1D4CA" w14:textId="77777777" w:rsidTr="00EB1F19">
        <w:trPr>
          <w:trHeight w:val="1255"/>
        </w:trPr>
        <w:tc>
          <w:tcPr>
            <w:tcW w:w="10456" w:type="dxa"/>
          </w:tcPr>
          <w:p w14:paraId="76238B22" w14:textId="7CA63226" w:rsidR="00EB1F19" w:rsidRPr="004502A4" w:rsidRDefault="004502A4" w:rsidP="00EB1F19">
            <w:pPr>
              <w:spacing w:before="3"/>
              <w:rPr>
                <w:szCs w:val="32"/>
              </w:rPr>
            </w:pPr>
            <w:r>
              <w:rPr>
                <w:szCs w:val="32"/>
              </w:rPr>
              <w:t>4</w:t>
            </w:r>
            <w:r w:rsidR="00EB1F19" w:rsidRPr="004502A4">
              <w:rPr>
                <w:szCs w:val="32"/>
              </w:rPr>
              <w:t>.</w:t>
            </w:r>
            <w:r w:rsidR="00EB1F19" w:rsidRPr="004502A4">
              <w:rPr>
                <w:szCs w:val="32"/>
              </w:rPr>
              <w:tab/>
            </w:r>
            <w:r w:rsidR="0020078C">
              <w:rPr>
                <w:szCs w:val="32"/>
              </w:rPr>
              <w:t>Sequels to great movies like Sing are always better than the original</w:t>
            </w:r>
            <w:r w:rsidR="00D14C0F">
              <w:rPr>
                <w:szCs w:val="32"/>
              </w:rPr>
              <w:t>.</w:t>
            </w:r>
          </w:p>
          <w:p w14:paraId="2BE6FDC2" w14:textId="564B9792" w:rsidR="00EB1F19" w:rsidRPr="004502A4" w:rsidRDefault="00EB1F19" w:rsidP="00EB1F19">
            <w:pPr>
              <w:spacing w:before="3"/>
              <w:rPr>
                <w:szCs w:val="32"/>
              </w:rPr>
            </w:pPr>
          </w:p>
        </w:tc>
      </w:tr>
      <w:tr w:rsidR="00EB1F19" w14:paraId="56E3F13C" w14:textId="77777777" w:rsidTr="00EB1F19">
        <w:trPr>
          <w:trHeight w:val="1255"/>
        </w:trPr>
        <w:tc>
          <w:tcPr>
            <w:tcW w:w="10456" w:type="dxa"/>
          </w:tcPr>
          <w:p w14:paraId="2D02A29E" w14:textId="186F802F" w:rsidR="00EB1F19" w:rsidRPr="004502A4" w:rsidRDefault="00EB1F19" w:rsidP="00EB1F19">
            <w:pPr>
              <w:spacing w:before="3"/>
              <w:rPr>
                <w:szCs w:val="32"/>
              </w:rPr>
            </w:pPr>
            <w:r w:rsidRPr="004502A4">
              <w:rPr>
                <w:szCs w:val="32"/>
              </w:rPr>
              <w:t>5.</w:t>
            </w:r>
            <w:r w:rsidRPr="004502A4">
              <w:rPr>
                <w:szCs w:val="32"/>
              </w:rPr>
              <w:tab/>
            </w:r>
            <w:r w:rsidR="0020078C">
              <w:rPr>
                <w:szCs w:val="32"/>
              </w:rPr>
              <w:t>El Salvador sounds like an excellent holiday destination.</w:t>
            </w:r>
          </w:p>
          <w:p w14:paraId="766D3700" w14:textId="2D0016B2" w:rsidR="00EB1F19" w:rsidRPr="004502A4" w:rsidRDefault="00EB1F19" w:rsidP="00EB1F19">
            <w:pPr>
              <w:spacing w:before="3"/>
              <w:rPr>
                <w:szCs w:val="32"/>
              </w:rPr>
            </w:pPr>
          </w:p>
        </w:tc>
      </w:tr>
      <w:tr w:rsidR="00EB1F19" w14:paraId="0486E8FD" w14:textId="77777777" w:rsidTr="00EB1F19">
        <w:trPr>
          <w:trHeight w:val="1255"/>
        </w:trPr>
        <w:tc>
          <w:tcPr>
            <w:tcW w:w="10456" w:type="dxa"/>
          </w:tcPr>
          <w:p w14:paraId="7773676E" w14:textId="46DFEEE0" w:rsidR="00EB1F19" w:rsidRPr="004502A4" w:rsidRDefault="00EB1F19" w:rsidP="00EB1F19">
            <w:pPr>
              <w:spacing w:before="3"/>
              <w:rPr>
                <w:szCs w:val="32"/>
              </w:rPr>
            </w:pPr>
            <w:r w:rsidRPr="004502A4">
              <w:rPr>
                <w:szCs w:val="32"/>
              </w:rPr>
              <w:t>6.</w:t>
            </w:r>
            <w:r w:rsidRPr="004502A4">
              <w:rPr>
                <w:szCs w:val="32"/>
              </w:rPr>
              <w:tab/>
            </w:r>
            <w:r w:rsidR="00D14C0F">
              <w:rPr>
                <w:szCs w:val="32"/>
              </w:rPr>
              <w:t>I would be proud if my town won ‘tidiest town in Ireland’</w:t>
            </w:r>
            <w:r w:rsidR="002C4829">
              <w:rPr>
                <w:szCs w:val="32"/>
              </w:rPr>
              <w:t>.</w:t>
            </w:r>
            <w:r w:rsidR="00404737">
              <w:rPr>
                <w:szCs w:val="32"/>
              </w:rPr>
              <w:t xml:space="preserve"> </w:t>
            </w:r>
          </w:p>
          <w:p w14:paraId="01AA7CEB" w14:textId="4068589A" w:rsidR="00EB1F19" w:rsidRPr="004502A4" w:rsidRDefault="00EB1F19" w:rsidP="00EB1F19">
            <w:pPr>
              <w:spacing w:before="3"/>
              <w:rPr>
                <w:szCs w:val="32"/>
              </w:rPr>
            </w:pPr>
          </w:p>
        </w:tc>
      </w:tr>
      <w:tr w:rsidR="00EB1F19" w14:paraId="400F2379" w14:textId="77777777" w:rsidTr="00EB1F19">
        <w:trPr>
          <w:trHeight w:val="1205"/>
        </w:trPr>
        <w:tc>
          <w:tcPr>
            <w:tcW w:w="10456" w:type="dxa"/>
          </w:tcPr>
          <w:p w14:paraId="7E1BDBAA" w14:textId="32BBAB5A" w:rsidR="00EB1F19" w:rsidRPr="004502A4" w:rsidRDefault="00EB1F19" w:rsidP="00EB1F19">
            <w:pPr>
              <w:spacing w:before="3"/>
              <w:rPr>
                <w:szCs w:val="32"/>
              </w:rPr>
            </w:pPr>
            <w:r w:rsidRPr="004502A4">
              <w:rPr>
                <w:szCs w:val="32"/>
              </w:rPr>
              <w:t>7.</w:t>
            </w:r>
            <w:r w:rsidRPr="004502A4">
              <w:rPr>
                <w:szCs w:val="32"/>
              </w:rPr>
              <w:tab/>
            </w:r>
            <w:r w:rsidR="0020078C">
              <w:rPr>
                <w:szCs w:val="32"/>
              </w:rPr>
              <w:t>Colugos would make great pets</w:t>
            </w:r>
            <w:r w:rsidR="00D14C0F">
              <w:rPr>
                <w:szCs w:val="32"/>
              </w:rPr>
              <w:t>.</w:t>
            </w:r>
          </w:p>
          <w:p w14:paraId="46A4EC6E" w14:textId="0E4E8D10" w:rsidR="00EB1F19" w:rsidRPr="004502A4" w:rsidRDefault="00EB1F19" w:rsidP="00EB1F19">
            <w:pPr>
              <w:spacing w:before="3"/>
              <w:rPr>
                <w:szCs w:val="32"/>
              </w:rPr>
            </w:pPr>
          </w:p>
        </w:tc>
      </w:tr>
      <w:tr w:rsidR="00EB1F19" w14:paraId="25E09CD7" w14:textId="77777777" w:rsidTr="00EB1F19">
        <w:trPr>
          <w:trHeight w:val="1298"/>
        </w:trPr>
        <w:tc>
          <w:tcPr>
            <w:tcW w:w="10456" w:type="dxa"/>
          </w:tcPr>
          <w:p w14:paraId="1FD0BC9D" w14:textId="1450700E" w:rsidR="00EB1F19" w:rsidRPr="004502A4" w:rsidRDefault="00EB1F19" w:rsidP="00F0036B">
            <w:pPr>
              <w:spacing w:before="3"/>
              <w:rPr>
                <w:szCs w:val="32"/>
              </w:rPr>
            </w:pPr>
            <w:r w:rsidRPr="004502A4">
              <w:rPr>
                <w:szCs w:val="32"/>
              </w:rPr>
              <w:t>8.</w:t>
            </w:r>
            <w:r w:rsidRPr="004502A4">
              <w:rPr>
                <w:szCs w:val="32"/>
              </w:rPr>
              <w:tab/>
            </w:r>
            <w:r w:rsidR="00162C5D">
              <w:rPr>
                <w:szCs w:val="32"/>
              </w:rPr>
              <w:t xml:space="preserve">I want to start a </w:t>
            </w:r>
            <w:proofErr w:type="spellStart"/>
            <w:r w:rsidR="00162C5D">
              <w:rPr>
                <w:szCs w:val="32"/>
              </w:rPr>
              <w:t>Kaninhoppning</w:t>
            </w:r>
            <w:proofErr w:type="spellEnd"/>
            <w:r w:rsidR="00162C5D">
              <w:rPr>
                <w:szCs w:val="32"/>
              </w:rPr>
              <w:t xml:space="preserve"> league in Ireland</w:t>
            </w:r>
            <w:r w:rsidR="00D14C0F">
              <w:rPr>
                <w:szCs w:val="32"/>
              </w:rPr>
              <w:t>.</w:t>
            </w:r>
          </w:p>
        </w:tc>
      </w:tr>
    </w:tbl>
    <w:p w14:paraId="369270CB" w14:textId="77777777" w:rsidR="00F0036B" w:rsidRDefault="00F0036B" w:rsidP="00F0036B">
      <w:pPr>
        <w:spacing w:before="3"/>
        <w:rPr>
          <w:b/>
          <w:sz w:val="16"/>
        </w:rPr>
      </w:pPr>
    </w:p>
    <w:p w14:paraId="2C170020" w14:textId="77777777" w:rsidR="004A76BA" w:rsidRDefault="004A76BA" w:rsidP="004A76BA">
      <w:pPr>
        <w:rPr>
          <w:b/>
          <w:sz w:val="16"/>
        </w:rPr>
      </w:pPr>
    </w:p>
    <w:p w14:paraId="2853D50F" w14:textId="77777777" w:rsidR="004A76BA" w:rsidRDefault="004A76BA" w:rsidP="004A76BA">
      <w:pPr>
        <w:rPr>
          <w:b/>
          <w:sz w:val="16"/>
        </w:rPr>
      </w:pPr>
    </w:p>
    <w:p w14:paraId="24355363" w14:textId="77777777" w:rsidR="004A76BA" w:rsidRDefault="004A76BA" w:rsidP="004A76BA">
      <w:pPr>
        <w:rPr>
          <w:b/>
          <w:sz w:val="16"/>
        </w:rPr>
      </w:pPr>
    </w:p>
    <w:p w14:paraId="0E624F01" w14:textId="4720481D" w:rsidR="004502A4" w:rsidRDefault="004502A4" w:rsidP="004A76BA">
      <w:pPr>
        <w:jc w:val="center"/>
        <w:rPr>
          <w:b/>
          <w:bCs/>
          <w:sz w:val="48"/>
          <w:szCs w:val="48"/>
        </w:rPr>
      </w:pPr>
      <w:r w:rsidRPr="004041A6">
        <w:rPr>
          <w:b/>
          <w:bCs/>
          <w:sz w:val="48"/>
          <w:szCs w:val="48"/>
        </w:rPr>
        <w:lastRenderedPageBreak/>
        <w:t>T</w:t>
      </w:r>
      <w:r>
        <w:rPr>
          <w:b/>
          <w:bCs/>
          <w:sz w:val="48"/>
          <w:szCs w:val="48"/>
        </w:rPr>
        <w:t xml:space="preserve">HE </w:t>
      </w:r>
      <w:r w:rsidR="00D54094">
        <w:rPr>
          <w:b/>
          <w:bCs/>
          <w:sz w:val="48"/>
          <w:szCs w:val="48"/>
        </w:rPr>
        <w:t>NEWS FLASH</w:t>
      </w:r>
      <w:r w:rsidR="00D54094" w:rsidRPr="00EB1F19">
        <w:rPr>
          <w:b/>
          <w:bCs/>
          <w:sz w:val="48"/>
          <w:szCs w:val="48"/>
        </w:rPr>
        <w:t xml:space="preserve"> </w:t>
      </w:r>
      <w:r>
        <w:rPr>
          <w:b/>
          <w:bCs/>
          <w:sz w:val="48"/>
          <w:szCs w:val="48"/>
        </w:rPr>
        <w:t xml:space="preserve">RESOURCE PACK </w:t>
      </w:r>
    </w:p>
    <w:p w14:paraId="6C7D80B3" w14:textId="737D3F76" w:rsidR="004502A4" w:rsidRDefault="004502A4" w:rsidP="004502A4">
      <w:pPr>
        <w:jc w:val="center"/>
        <w:rPr>
          <w:b/>
          <w:bCs/>
          <w:sz w:val="48"/>
          <w:szCs w:val="48"/>
        </w:rPr>
      </w:pPr>
      <w:r w:rsidRPr="0024281F">
        <w:rPr>
          <w:b/>
          <w:bCs/>
          <w:sz w:val="48"/>
          <w:szCs w:val="48"/>
        </w:rPr>
        <w:t>Did You Know?</w:t>
      </w:r>
    </w:p>
    <w:p w14:paraId="1D9332F4" w14:textId="32E630C5" w:rsidR="004502A4" w:rsidRPr="00040A00" w:rsidRDefault="004502A4" w:rsidP="004502A4">
      <w:r w:rsidRPr="004502A4">
        <w:rPr>
          <w:b/>
          <w:bCs/>
        </w:rPr>
        <w:t xml:space="preserve">Every issue of your </w:t>
      </w:r>
      <w:r w:rsidR="00B53BE9">
        <w:rPr>
          <w:b/>
          <w:bCs/>
        </w:rPr>
        <w:t>News Flash</w:t>
      </w:r>
      <w:r w:rsidRPr="004502A4">
        <w:rPr>
          <w:b/>
          <w:bCs/>
        </w:rPr>
        <w:t xml:space="preserve"> is packed full of facts and ﬁgures. Why not record the top 4 things that you learned from this issue. When you do, make sure to draw an illustration to go with each one. When you are ﬁnished, share and discuss your choices with your classmates. We have added our favourite one below. You’ll see I didn’t just copy it from the book, I wrote it out in my own words. Always a great idea when doing a project.  </w:t>
      </w:r>
    </w:p>
    <w:tbl>
      <w:tblPr>
        <w:tblStyle w:val="TableGrid"/>
        <w:tblpPr w:leftFromText="180" w:rightFromText="180" w:vertAnchor="page" w:horzAnchor="margin" w:tblpY="5108"/>
        <w:tblW w:w="0" w:type="auto"/>
        <w:tblLook w:val="04A0" w:firstRow="1" w:lastRow="0" w:firstColumn="1" w:lastColumn="0" w:noHBand="0" w:noVBand="1"/>
      </w:tblPr>
      <w:tblGrid>
        <w:gridCol w:w="10366"/>
      </w:tblGrid>
      <w:tr w:rsidR="004502A4" w14:paraId="0170E535" w14:textId="77777777" w:rsidTr="006C6E4B">
        <w:trPr>
          <w:trHeight w:val="1985"/>
        </w:trPr>
        <w:tc>
          <w:tcPr>
            <w:tcW w:w="10366" w:type="dxa"/>
          </w:tcPr>
          <w:p w14:paraId="21AEE19F" w14:textId="77777777" w:rsidR="004502A4" w:rsidRDefault="004502A4" w:rsidP="006C6E4B">
            <w:r w:rsidRPr="004502A4">
              <w:t>Did You Know?</w:t>
            </w:r>
          </w:p>
          <w:p w14:paraId="52D6128D" w14:textId="77777777" w:rsidR="004502A4" w:rsidRDefault="004502A4" w:rsidP="006C6E4B"/>
          <w:p w14:paraId="33168173" w14:textId="0B2271FF" w:rsidR="004502A4" w:rsidRDefault="00162C5D" w:rsidP="006C6E4B">
            <w:r>
              <w:t>El Salvador is an extremely poor country. A large number of people there do not make a lot of money and need to scrimp and try to survive on less that €1 per day!</w:t>
            </w:r>
          </w:p>
        </w:tc>
      </w:tr>
      <w:tr w:rsidR="004502A4" w14:paraId="5947A680" w14:textId="77777777" w:rsidTr="006C6E4B">
        <w:trPr>
          <w:trHeight w:val="1985"/>
        </w:trPr>
        <w:tc>
          <w:tcPr>
            <w:tcW w:w="10366" w:type="dxa"/>
          </w:tcPr>
          <w:p w14:paraId="6315E038" w14:textId="036993BF" w:rsidR="004502A4" w:rsidRDefault="004502A4" w:rsidP="006C6E4B">
            <w:r w:rsidRPr="004502A4">
              <w:t>Did You Know?</w:t>
            </w:r>
          </w:p>
        </w:tc>
      </w:tr>
      <w:tr w:rsidR="004502A4" w14:paraId="112928DB" w14:textId="77777777" w:rsidTr="006C6E4B">
        <w:trPr>
          <w:trHeight w:val="1985"/>
        </w:trPr>
        <w:tc>
          <w:tcPr>
            <w:tcW w:w="10366" w:type="dxa"/>
          </w:tcPr>
          <w:p w14:paraId="2CCB5FDB" w14:textId="694953A0" w:rsidR="004502A4" w:rsidRDefault="004502A4" w:rsidP="006C6E4B">
            <w:r w:rsidRPr="004502A4">
              <w:t>Did You Know?</w:t>
            </w:r>
          </w:p>
        </w:tc>
      </w:tr>
      <w:tr w:rsidR="004502A4" w14:paraId="722AAD0C" w14:textId="77777777" w:rsidTr="006C6E4B">
        <w:trPr>
          <w:trHeight w:val="2043"/>
        </w:trPr>
        <w:tc>
          <w:tcPr>
            <w:tcW w:w="10366" w:type="dxa"/>
          </w:tcPr>
          <w:p w14:paraId="73111A4B" w14:textId="2C278017" w:rsidR="004502A4" w:rsidRDefault="004502A4" w:rsidP="006C6E4B">
            <w:r w:rsidRPr="004502A4">
              <w:t>Did You Know?</w:t>
            </w:r>
          </w:p>
        </w:tc>
      </w:tr>
      <w:tr w:rsidR="004502A4" w14:paraId="59E2D89C" w14:textId="77777777" w:rsidTr="006C6E4B">
        <w:trPr>
          <w:trHeight w:val="1985"/>
        </w:trPr>
        <w:tc>
          <w:tcPr>
            <w:tcW w:w="10366" w:type="dxa"/>
          </w:tcPr>
          <w:p w14:paraId="6A3DA4A9" w14:textId="2BF45811" w:rsidR="004502A4" w:rsidRDefault="004502A4" w:rsidP="006C6E4B">
            <w:r w:rsidRPr="004502A4">
              <w:t>Did You Know?</w:t>
            </w:r>
          </w:p>
        </w:tc>
      </w:tr>
    </w:tbl>
    <w:p w14:paraId="737DEC1D" w14:textId="6E9CC41E" w:rsidR="00F0036B" w:rsidRDefault="00F0036B" w:rsidP="004502A4">
      <w:pPr>
        <w:spacing w:before="3"/>
        <w:rPr>
          <w:noProof/>
          <w:sz w:val="24"/>
          <w:szCs w:val="24"/>
        </w:rPr>
      </w:pPr>
    </w:p>
    <w:p w14:paraId="40D805AD" w14:textId="77777777" w:rsidR="00F0036B" w:rsidRDefault="00F0036B" w:rsidP="00F0036B">
      <w:pPr>
        <w:pStyle w:val="NoSpacing"/>
        <w:rPr>
          <w:noProof/>
          <w:sz w:val="24"/>
          <w:szCs w:val="24"/>
        </w:rPr>
      </w:pPr>
    </w:p>
    <w:p w14:paraId="3A5EA27A" w14:textId="77777777" w:rsidR="00F0036B" w:rsidRDefault="00F0036B" w:rsidP="00F0036B">
      <w:pPr>
        <w:pStyle w:val="NoSpacing"/>
        <w:rPr>
          <w:noProof/>
          <w:sz w:val="24"/>
          <w:szCs w:val="24"/>
        </w:rPr>
      </w:pPr>
    </w:p>
    <w:p w14:paraId="5B8BF9FC" w14:textId="3C7B6444" w:rsidR="00F0036B" w:rsidRDefault="00F0036B" w:rsidP="00F0036B">
      <w:pPr>
        <w:pStyle w:val="NoSpacing"/>
        <w:rPr>
          <w:noProof/>
          <w:sz w:val="24"/>
          <w:szCs w:val="24"/>
        </w:rPr>
      </w:pPr>
    </w:p>
    <w:p w14:paraId="64C25579" w14:textId="0E55FBD2" w:rsidR="004A76BA" w:rsidRDefault="004A76BA" w:rsidP="00F0036B">
      <w:pPr>
        <w:pStyle w:val="NoSpacing"/>
        <w:rPr>
          <w:noProof/>
          <w:sz w:val="24"/>
          <w:szCs w:val="24"/>
        </w:rPr>
      </w:pPr>
    </w:p>
    <w:p w14:paraId="13AA5A3E" w14:textId="77777777" w:rsidR="004A76BA" w:rsidRDefault="004A76BA" w:rsidP="00F0036B">
      <w:pPr>
        <w:pStyle w:val="NoSpacing"/>
        <w:rPr>
          <w:noProof/>
          <w:sz w:val="24"/>
          <w:szCs w:val="24"/>
        </w:rPr>
      </w:pPr>
    </w:p>
    <w:p w14:paraId="376C1DE4" w14:textId="51058D2F" w:rsidR="00D54094" w:rsidRPr="0024281F" w:rsidRDefault="00637B48" w:rsidP="0080049F">
      <w:pPr>
        <w:pStyle w:val="ListParagraph"/>
        <w:spacing w:before="3"/>
        <w:ind w:left="927"/>
        <w:jc w:val="center"/>
        <w:rPr>
          <w:noProof/>
        </w:rPr>
      </w:pPr>
      <w:r w:rsidRPr="00637B48">
        <w:rPr>
          <w:b/>
          <w:bCs/>
          <w:sz w:val="48"/>
          <w:szCs w:val="48"/>
        </w:rPr>
        <w:lastRenderedPageBreak/>
        <w:t xml:space="preserve"> </w:t>
      </w:r>
      <w:r w:rsidRPr="004041A6">
        <w:rPr>
          <w:b/>
          <w:bCs/>
          <w:sz w:val="48"/>
          <w:szCs w:val="48"/>
        </w:rPr>
        <w:t>T</w:t>
      </w:r>
      <w:r>
        <w:rPr>
          <w:b/>
          <w:bCs/>
          <w:sz w:val="48"/>
          <w:szCs w:val="48"/>
        </w:rPr>
        <w:t xml:space="preserve">HE </w:t>
      </w:r>
      <w:r w:rsidRPr="0024281F">
        <w:rPr>
          <w:b/>
          <w:bCs/>
          <w:sz w:val="48"/>
          <w:szCs w:val="48"/>
        </w:rPr>
        <w:t>NEWS FLASH RESOURCE PACK</w:t>
      </w:r>
      <w:r w:rsidR="00D54094" w:rsidRPr="0024281F">
        <w:rPr>
          <w:b/>
          <w:bCs/>
          <w:sz w:val="48"/>
          <w:szCs w:val="48"/>
        </w:rPr>
        <w:t xml:space="preserve"> </w:t>
      </w:r>
    </w:p>
    <w:p w14:paraId="49C37C35" w14:textId="77777777" w:rsidR="00D54094" w:rsidRDefault="00D54094" w:rsidP="00D54094">
      <w:pPr>
        <w:jc w:val="center"/>
        <w:rPr>
          <w:b/>
          <w:bCs/>
          <w:sz w:val="48"/>
          <w:szCs w:val="48"/>
        </w:rPr>
      </w:pPr>
      <w:r w:rsidRPr="0024281F">
        <w:rPr>
          <w:b/>
          <w:bCs/>
          <w:sz w:val="48"/>
          <w:szCs w:val="48"/>
        </w:rPr>
        <w:t>What’s in the News?</w:t>
      </w:r>
    </w:p>
    <w:p w14:paraId="6B80E8EC" w14:textId="0954C3C9" w:rsidR="00D54094" w:rsidRDefault="00D54094" w:rsidP="00D54094">
      <w:pPr>
        <w:jc w:val="center"/>
        <w:rPr>
          <w:b/>
          <w:bCs/>
        </w:rPr>
      </w:pPr>
      <w:r w:rsidRPr="004502A4">
        <w:rPr>
          <w:b/>
          <w:bCs/>
        </w:rPr>
        <w:t>How well have you read this month's paper? Here, in Question Time, as well as testing your memory and retention skills, we also test your imagination and creative skills. We base this activity on our</w:t>
      </w:r>
      <w:r w:rsidR="00404737">
        <w:rPr>
          <w:b/>
          <w:bCs/>
        </w:rPr>
        <w:t xml:space="preserve"> News Round</w:t>
      </w:r>
      <w:r w:rsidRPr="004502A4">
        <w:rPr>
          <w:b/>
          <w:bCs/>
        </w:rPr>
        <w:t xml:space="preserve"> section. Read the articles and answer the following questions.</w:t>
      </w:r>
    </w:p>
    <w:p w14:paraId="13E79F88" w14:textId="77777777" w:rsidR="004A76BA" w:rsidRDefault="004A76BA" w:rsidP="00D54094">
      <w:pPr>
        <w:jc w:val="center"/>
        <w:rPr>
          <w:b/>
          <w:bCs/>
        </w:rPr>
      </w:pPr>
    </w:p>
    <w:p w14:paraId="4B74A69C" w14:textId="77777777" w:rsidR="00D54094" w:rsidRDefault="00D54094" w:rsidP="00D54094">
      <w:pPr>
        <w:jc w:val="center"/>
        <w:rPr>
          <w:b/>
          <w:bCs/>
        </w:rPr>
      </w:pPr>
    </w:p>
    <w:p w14:paraId="5BF238A7" w14:textId="37DFF002" w:rsidR="0080049F" w:rsidRDefault="00D54094" w:rsidP="004F6181">
      <w:pPr>
        <w:pStyle w:val="ListParagraph"/>
        <w:numPr>
          <w:ilvl w:val="0"/>
          <w:numId w:val="23"/>
        </w:numPr>
      </w:pPr>
      <w:r w:rsidRPr="004502A4">
        <w:t xml:space="preserve">Read the </w:t>
      </w:r>
      <w:r w:rsidR="00B251A1">
        <w:t>Picture Special. Whe</w:t>
      </w:r>
      <w:r w:rsidR="00EA44CD">
        <w:t xml:space="preserve">re </w:t>
      </w:r>
      <w:r w:rsidR="00162C5D">
        <w:t xml:space="preserve">did loads of </w:t>
      </w:r>
      <w:proofErr w:type="spellStart"/>
      <w:r w:rsidR="00162C5D">
        <w:t>santas</w:t>
      </w:r>
      <w:proofErr w:type="spellEnd"/>
      <w:r w:rsidR="00162C5D">
        <w:t xml:space="preserve"> go skiing </w:t>
      </w:r>
      <w:r w:rsidR="00401207">
        <w:t xml:space="preserve">or snowboarding </w:t>
      </w:r>
      <w:r w:rsidR="00162C5D">
        <w:t>for charity</w:t>
      </w:r>
      <w:r w:rsidR="00401207">
        <w:t>?</w:t>
      </w:r>
    </w:p>
    <w:p w14:paraId="25076122" w14:textId="2726181D" w:rsidR="004A76BA" w:rsidRDefault="004A76BA" w:rsidP="004A76BA">
      <w:pPr>
        <w:pStyle w:val="ListParagraph"/>
        <w:ind w:left="1080"/>
      </w:pPr>
    </w:p>
    <w:p w14:paraId="7B77E44D" w14:textId="77777777" w:rsidR="004A76BA" w:rsidRDefault="004A76BA" w:rsidP="004A76BA">
      <w:pPr>
        <w:pStyle w:val="ListParagraph"/>
        <w:ind w:left="1080"/>
      </w:pPr>
    </w:p>
    <w:p w14:paraId="0FF36F03" w14:textId="59A44727" w:rsidR="0080049F" w:rsidRPr="004502A4" w:rsidRDefault="0080049F" w:rsidP="0080049F">
      <w:r>
        <w:t>_______________________________________________________________________________________________</w:t>
      </w:r>
    </w:p>
    <w:p w14:paraId="02DA1280" w14:textId="417E6106" w:rsidR="0080049F" w:rsidRDefault="00D54094" w:rsidP="004873F5">
      <w:pPr>
        <w:pStyle w:val="ListParagraph"/>
        <w:numPr>
          <w:ilvl w:val="0"/>
          <w:numId w:val="23"/>
        </w:numPr>
      </w:pPr>
      <w:r w:rsidRPr="004502A4">
        <w:t xml:space="preserve">Read </w:t>
      </w:r>
      <w:r w:rsidR="00401207">
        <w:t>‘World Record for Irishman’. How many holes did Mick play in the 7 days?</w:t>
      </w:r>
    </w:p>
    <w:p w14:paraId="285CF12F" w14:textId="77777777" w:rsidR="004A76BA" w:rsidRDefault="004A76BA" w:rsidP="004A76BA"/>
    <w:p w14:paraId="030AB2F0" w14:textId="2AE01963" w:rsidR="0080049F" w:rsidRPr="004502A4" w:rsidRDefault="0080049F" w:rsidP="0080049F">
      <w:r>
        <w:t>____________________________________________________________________________________________</w:t>
      </w:r>
    </w:p>
    <w:p w14:paraId="75A79E7D" w14:textId="59CBF387" w:rsidR="0080049F" w:rsidRDefault="00D54094" w:rsidP="0080049F">
      <w:pPr>
        <w:pStyle w:val="ListParagraph"/>
        <w:numPr>
          <w:ilvl w:val="0"/>
          <w:numId w:val="23"/>
        </w:numPr>
      </w:pPr>
      <w:r w:rsidRPr="004502A4">
        <w:t xml:space="preserve">Read the article </w:t>
      </w:r>
      <w:r w:rsidR="00B251A1">
        <w:t>’</w:t>
      </w:r>
      <w:r w:rsidR="00401207">
        <w:t xml:space="preserve"> Eco-friendly Tillage Farming’. Which wildlife in particular love the winter flowers?</w:t>
      </w:r>
    </w:p>
    <w:p w14:paraId="004A5871" w14:textId="77777777" w:rsidR="004A76BA" w:rsidRDefault="004A76BA" w:rsidP="004A76BA"/>
    <w:p w14:paraId="7551ACDD" w14:textId="3A780E95" w:rsidR="0080049F" w:rsidRPr="004502A4" w:rsidRDefault="0080049F" w:rsidP="0080049F">
      <w:r>
        <w:t>_______________________________________________________________________________________________</w:t>
      </w:r>
    </w:p>
    <w:p w14:paraId="2A40A9CA" w14:textId="3F4176E6" w:rsidR="0080049F" w:rsidRDefault="00D54094" w:rsidP="00404737">
      <w:pPr>
        <w:pStyle w:val="ListParagraph"/>
        <w:numPr>
          <w:ilvl w:val="0"/>
          <w:numId w:val="23"/>
        </w:numPr>
      </w:pPr>
      <w:r w:rsidRPr="004502A4">
        <w:t xml:space="preserve">Read the article </w:t>
      </w:r>
      <w:r w:rsidR="00401207">
        <w:t>‘Christmas Tree Sales Increase’. How much money did Irish people spend on home- grown trees in 2021?</w:t>
      </w:r>
    </w:p>
    <w:p w14:paraId="08B73891" w14:textId="77777777" w:rsidR="00404737" w:rsidRDefault="00404737" w:rsidP="00404737">
      <w:pPr>
        <w:pStyle w:val="ListParagraph"/>
        <w:ind w:left="1080"/>
      </w:pPr>
    </w:p>
    <w:p w14:paraId="748A31E7" w14:textId="47E88515" w:rsidR="0080049F" w:rsidRPr="004502A4" w:rsidRDefault="0080049F" w:rsidP="0080049F">
      <w:r>
        <w:t>_______________________________________________________________________________________________</w:t>
      </w:r>
    </w:p>
    <w:p w14:paraId="0532EFA8" w14:textId="4DA94124" w:rsidR="0080049F" w:rsidRDefault="00D54094" w:rsidP="006B6B07">
      <w:pPr>
        <w:pStyle w:val="ListParagraph"/>
        <w:numPr>
          <w:ilvl w:val="0"/>
          <w:numId w:val="23"/>
        </w:numPr>
      </w:pPr>
      <w:r w:rsidRPr="004502A4">
        <w:t>Read the article ‘</w:t>
      </w:r>
      <w:r w:rsidR="00401207">
        <w:t>Bears Close Street’. What are mother bears called?</w:t>
      </w:r>
    </w:p>
    <w:p w14:paraId="7134E954" w14:textId="77777777" w:rsidR="004A76BA" w:rsidRDefault="004A76BA" w:rsidP="004A76BA"/>
    <w:p w14:paraId="6F91B03F" w14:textId="3E4652B7" w:rsidR="0080049F" w:rsidRPr="004502A4" w:rsidRDefault="0080049F" w:rsidP="0080049F">
      <w:r>
        <w:t>_______________________________________________________________________________________________</w:t>
      </w:r>
    </w:p>
    <w:p w14:paraId="1A74FE13" w14:textId="1C2B289C" w:rsidR="00D54094" w:rsidRDefault="00D54094" w:rsidP="0080049F">
      <w:pPr>
        <w:pStyle w:val="ListParagraph"/>
        <w:numPr>
          <w:ilvl w:val="0"/>
          <w:numId w:val="23"/>
        </w:numPr>
      </w:pPr>
      <w:r w:rsidRPr="004502A4">
        <w:t>Read the article ‘</w:t>
      </w:r>
      <w:r w:rsidR="00401207">
        <w:t>World’s First Actual Millipede Discovered’</w:t>
      </w:r>
      <w:r w:rsidR="00004C10">
        <w:t>. How many legs exactly does the newly discovered creature have</w:t>
      </w:r>
      <w:r w:rsidR="00747535">
        <w:t>?</w:t>
      </w:r>
    </w:p>
    <w:p w14:paraId="49070E2E" w14:textId="76762BCA" w:rsidR="0080049F" w:rsidRDefault="0080049F" w:rsidP="0080049F"/>
    <w:p w14:paraId="397B18DE" w14:textId="77777777" w:rsidR="0080049F" w:rsidRPr="004502A4" w:rsidRDefault="0080049F" w:rsidP="0080049F">
      <w:r>
        <w:t>_______________________________________________________________________________________________</w:t>
      </w:r>
    </w:p>
    <w:p w14:paraId="1A4D0D2C" w14:textId="77777777" w:rsidR="00404737" w:rsidRDefault="00404737" w:rsidP="0080049F">
      <w:pPr>
        <w:spacing w:before="3"/>
        <w:jc w:val="center"/>
      </w:pPr>
    </w:p>
    <w:p w14:paraId="0BCAE3FD" w14:textId="77777777" w:rsidR="00404737" w:rsidRDefault="00404737" w:rsidP="0080049F">
      <w:pPr>
        <w:spacing w:before="3"/>
        <w:jc w:val="center"/>
      </w:pPr>
    </w:p>
    <w:p w14:paraId="6A0E9BDB" w14:textId="7C225132" w:rsidR="00404737" w:rsidRDefault="00404737" w:rsidP="0080049F">
      <w:pPr>
        <w:spacing w:before="3"/>
        <w:jc w:val="center"/>
      </w:pPr>
    </w:p>
    <w:p w14:paraId="4B91EBAA" w14:textId="77777777" w:rsidR="0045749C" w:rsidRDefault="0045749C" w:rsidP="0080049F">
      <w:pPr>
        <w:spacing w:before="3"/>
        <w:jc w:val="center"/>
      </w:pPr>
    </w:p>
    <w:p w14:paraId="3BA9CF25" w14:textId="7C7C9A00" w:rsidR="00F4317D" w:rsidRDefault="00F4317D" w:rsidP="0080049F">
      <w:pPr>
        <w:spacing w:before="3"/>
        <w:jc w:val="center"/>
      </w:pPr>
    </w:p>
    <w:p w14:paraId="138C3D04" w14:textId="77777777" w:rsidR="00BD796B" w:rsidRPr="004A76BA" w:rsidRDefault="00BD796B" w:rsidP="004A76BA">
      <w:pPr>
        <w:spacing w:before="3"/>
        <w:rPr>
          <w:b/>
          <w:bCs/>
          <w:sz w:val="48"/>
          <w:szCs w:val="48"/>
        </w:rPr>
      </w:pPr>
    </w:p>
    <w:p w14:paraId="57D7E60C" w14:textId="1A74F29D" w:rsidR="00EF02BB" w:rsidRPr="0024281F" w:rsidRDefault="00EF02BB" w:rsidP="00B53BE9">
      <w:pPr>
        <w:pStyle w:val="ListParagraph"/>
        <w:spacing w:before="3"/>
        <w:ind w:left="927"/>
        <w:jc w:val="center"/>
        <w:rPr>
          <w:b/>
          <w:bCs/>
          <w:sz w:val="48"/>
          <w:szCs w:val="48"/>
        </w:rPr>
      </w:pPr>
      <w:r w:rsidRPr="00EF02BB">
        <w:rPr>
          <w:b/>
          <w:bCs/>
          <w:sz w:val="48"/>
          <w:szCs w:val="48"/>
        </w:rPr>
        <w:lastRenderedPageBreak/>
        <w:t xml:space="preserve">THE </w:t>
      </w:r>
      <w:r w:rsidR="00637B48" w:rsidRPr="0024281F">
        <w:rPr>
          <w:b/>
          <w:bCs/>
          <w:sz w:val="48"/>
          <w:szCs w:val="48"/>
        </w:rPr>
        <w:t xml:space="preserve">NEWS FLASH </w:t>
      </w:r>
      <w:r w:rsidRPr="0024281F">
        <w:rPr>
          <w:b/>
          <w:bCs/>
          <w:sz w:val="48"/>
          <w:szCs w:val="48"/>
        </w:rPr>
        <w:t>RESOURCE PACK</w:t>
      </w:r>
    </w:p>
    <w:p w14:paraId="10A13F11" w14:textId="5C9ECCB2" w:rsidR="00EF02BB" w:rsidRDefault="00EF02BB" w:rsidP="00EF02BB">
      <w:pPr>
        <w:jc w:val="center"/>
        <w:rPr>
          <w:b/>
          <w:bCs/>
          <w:sz w:val="48"/>
          <w:szCs w:val="48"/>
        </w:rPr>
      </w:pPr>
      <w:r w:rsidRPr="0024281F">
        <w:rPr>
          <w:b/>
          <w:bCs/>
          <w:sz w:val="48"/>
          <w:szCs w:val="48"/>
        </w:rPr>
        <w:t>Know Your Sport</w:t>
      </w:r>
      <w:r>
        <w:rPr>
          <w:b/>
          <w:bCs/>
          <w:sz w:val="48"/>
          <w:szCs w:val="48"/>
        </w:rPr>
        <w:t xml:space="preserve"> </w:t>
      </w:r>
    </w:p>
    <w:p w14:paraId="14FD2773" w14:textId="65AF136C" w:rsidR="00EF02BB" w:rsidRDefault="00EF02BB" w:rsidP="00EF02BB">
      <w:pPr>
        <w:jc w:val="center"/>
        <w:rPr>
          <w:b/>
          <w:bCs/>
        </w:rPr>
      </w:pPr>
      <w:r w:rsidRPr="004502A4">
        <w:rPr>
          <w:b/>
          <w:bCs/>
        </w:rPr>
        <w:t xml:space="preserve">How well have you read this month's </w:t>
      </w:r>
      <w:r>
        <w:rPr>
          <w:b/>
          <w:bCs/>
        </w:rPr>
        <w:t>sports news</w:t>
      </w:r>
      <w:r w:rsidRPr="004502A4">
        <w:rPr>
          <w:b/>
          <w:bCs/>
        </w:rPr>
        <w:t xml:space="preserve">? Here, in </w:t>
      </w:r>
      <w:r>
        <w:rPr>
          <w:b/>
          <w:bCs/>
        </w:rPr>
        <w:t>Know Your Sport</w:t>
      </w:r>
      <w:r w:rsidRPr="004502A4">
        <w:rPr>
          <w:b/>
          <w:bCs/>
        </w:rPr>
        <w:t xml:space="preserve">, </w:t>
      </w:r>
      <w:r>
        <w:rPr>
          <w:b/>
          <w:bCs/>
        </w:rPr>
        <w:t>we’re</w:t>
      </w:r>
      <w:r w:rsidRPr="004502A4">
        <w:rPr>
          <w:b/>
          <w:bCs/>
        </w:rPr>
        <w:t xml:space="preserve"> testing your memory and retention skills</w:t>
      </w:r>
      <w:r>
        <w:rPr>
          <w:b/>
          <w:bCs/>
        </w:rPr>
        <w:t xml:space="preserve">. </w:t>
      </w:r>
      <w:r w:rsidRPr="004502A4">
        <w:rPr>
          <w:b/>
          <w:bCs/>
        </w:rPr>
        <w:t xml:space="preserve">We base this activity on </w:t>
      </w:r>
      <w:r>
        <w:rPr>
          <w:b/>
          <w:bCs/>
        </w:rPr>
        <w:t xml:space="preserve">the pages from our sports </w:t>
      </w:r>
      <w:r w:rsidRPr="004502A4">
        <w:rPr>
          <w:b/>
          <w:bCs/>
        </w:rPr>
        <w:t>section. Read the articles and answer the following questions.</w:t>
      </w:r>
    </w:p>
    <w:p w14:paraId="0888FBEA" w14:textId="77777777" w:rsidR="00EF02BB" w:rsidRDefault="00EF02BB" w:rsidP="00EF02BB">
      <w:pPr>
        <w:jc w:val="center"/>
        <w:rPr>
          <w:b/>
          <w:bCs/>
        </w:rPr>
      </w:pPr>
    </w:p>
    <w:p w14:paraId="271331B2" w14:textId="434D026B" w:rsidR="00EF02BB" w:rsidRDefault="00EF02BB" w:rsidP="00404737">
      <w:pPr>
        <w:pStyle w:val="ListParagraph"/>
        <w:numPr>
          <w:ilvl w:val="0"/>
          <w:numId w:val="43"/>
        </w:numPr>
      </w:pPr>
      <w:r w:rsidRPr="004502A4">
        <w:t>Read the art</w:t>
      </w:r>
      <w:r w:rsidR="00404737">
        <w:t>icle</w:t>
      </w:r>
      <w:r w:rsidR="00BD796B">
        <w:t xml:space="preserve"> ‘</w:t>
      </w:r>
      <w:r w:rsidR="00004C10">
        <w:t>AFCON ’22 is here! Which team remains favourite for this year’s tournament</w:t>
      </w:r>
      <w:r w:rsidR="00747535">
        <w:t xml:space="preserve">? </w:t>
      </w:r>
    </w:p>
    <w:p w14:paraId="4CC327BF" w14:textId="75D8AD37" w:rsidR="004A76BA" w:rsidRDefault="004A76BA" w:rsidP="004A76BA">
      <w:pPr>
        <w:pStyle w:val="ListParagraph"/>
      </w:pPr>
    </w:p>
    <w:p w14:paraId="147A073A" w14:textId="77777777" w:rsidR="004A76BA" w:rsidRDefault="004A76BA" w:rsidP="004A76BA">
      <w:pPr>
        <w:pStyle w:val="ListParagraph"/>
      </w:pPr>
    </w:p>
    <w:p w14:paraId="7C62A7F2" w14:textId="4E0A06F2" w:rsidR="004A76BA" w:rsidRDefault="004A76BA" w:rsidP="004A76BA">
      <w:pPr>
        <w:pStyle w:val="ListParagraph"/>
      </w:pPr>
      <w:r>
        <w:t>________________________________________________________________________________________</w:t>
      </w:r>
    </w:p>
    <w:p w14:paraId="71B94169" w14:textId="77777777" w:rsidR="006717D3" w:rsidRPr="004502A4" w:rsidRDefault="006717D3" w:rsidP="004A76BA">
      <w:pPr>
        <w:pStyle w:val="ListParagraph"/>
      </w:pPr>
    </w:p>
    <w:p w14:paraId="266647E4" w14:textId="7AD1676E" w:rsidR="00EF02BB" w:rsidRDefault="00EF02BB" w:rsidP="004A76BA">
      <w:pPr>
        <w:pStyle w:val="ListParagraph"/>
        <w:numPr>
          <w:ilvl w:val="0"/>
          <w:numId w:val="43"/>
        </w:numPr>
      </w:pPr>
      <w:r w:rsidRPr="004502A4">
        <w:t>Read the article ‘</w:t>
      </w:r>
      <w:r w:rsidR="00CD33E6">
        <w:t>UEFA Champions League Final 16’. How many times did the draw have to take place</w:t>
      </w:r>
      <w:r w:rsidR="00747535">
        <w:t>?</w:t>
      </w:r>
    </w:p>
    <w:p w14:paraId="2D2C3452" w14:textId="77777777" w:rsidR="004A76BA" w:rsidRDefault="004A76BA" w:rsidP="004A76BA">
      <w:pPr>
        <w:pStyle w:val="ListParagraph"/>
      </w:pPr>
    </w:p>
    <w:p w14:paraId="149CFCA5" w14:textId="77777777" w:rsidR="004A76BA" w:rsidRDefault="004A76BA" w:rsidP="004A76BA">
      <w:pPr>
        <w:pStyle w:val="ListParagraph"/>
      </w:pPr>
    </w:p>
    <w:p w14:paraId="6E2A97E1" w14:textId="13E007EE" w:rsidR="004A76BA" w:rsidRPr="004502A4" w:rsidRDefault="004A76BA" w:rsidP="004A76BA">
      <w:pPr>
        <w:pStyle w:val="ListParagraph"/>
      </w:pPr>
      <w:r>
        <w:t>_____________________________________________________________________________________</w:t>
      </w:r>
    </w:p>
    <w:p w14:paraId="65E77070" w14:textId="77777777" w:rsidR="004A76BA" w:rsidRPr="004502A4" w:rsidRDefault="004A76BA" w:rsidP="004A76BA">
      <w:pPr>
        <w:pStyle w:val="ListParagraph"/>
      </w:pPr>
    </w:p>
    <w:p w14:paraId="3CE0C195" w14:textId="0C054DDE" w:rsidR="00EF02BB" w:rsidRDefault="00CD33E6" w:rsidP="006717D3">
      <w:pPr>
        <w:pStyle w:val="ListParagraph"/>
        <w:numPr>
          <w:ilvl w:val="0"/>
          <w:numId w:val="43"/>
        </w:numPr>
      </w:pPr>
      <w:r>
        <w:t>From the same article, who is Lionel Messi’s new club?</w:t>
      </w:r>
    </w:p>
    <w:p w14:paraId="45A953EC" w14:textId="5E6F767D" w:rsidR="006717D3" w:rsidRDefault="006717D3" w:rsidP="006717D3">
      <w:pPr>
        <w:ind w:left="140"/>
      </w:pPr>
    </w:p>
    <w:p w14:paraId="7521750B" w14:textId="12690104" w:rsidR="006717D3" w:rsidRDefault="006717D3" w:rsidP="006717D3">
      <w:pPr>
        <w:pStyle w:val="ListParagraph"/>
      </w:pPr>
      <w:r>
        <w:t>_____________________________________________________________________________________</w:t>
      </w:r>
    </w:p>
    <w:p w14:paraId="6158A1AF" w14:textId="77777777" w:rsidR="006717D3" w:rsidRPr="004502A4" w:rsidRDefault="006717D3" w:rsidP="006717D3">
      <w:pPr>
        <w:pStyle w:val="ListParagraph"/>
      </w:pPr>
    </w:p>
    <w:p w14:paraId="156F3D1C" w14:textId="43A58D6A" w:rsidR="00EF02BB" w:rsidRDefault="00EF02BB" w:rsidP="006717D3">
      <w:pPr>
        <w:pStyle w:val="ListParagraph"/>
        <w:numPr>
          <w:ilvl w:val="0"/>
          <w:numId w:val="43"/>
        </w:numPr>
      </w:pPr>
      <w:r w:rsidRPr="004502A4">
        <w:t>Read the article ‘</w:t>
      </w:r>
      <w:r w:rsidR="00CD33E6">
        <w:t>GAA’s Players of Year Announced’. What position does Cian Lynch play for Limerick?</w:t>
      </w:r>
      <w:r w:rsidR="00D62782">
        <w:t xml:space="preserve"> </w:t>
      </w:r>
    </w:p>
    <w:p w14:paraId="39A32A96" w14:textId="12F76DB5" w:rsidR="006717D3" w:rsidRDefault="006717D3" w:rsidP="006717D3">
      <w:pPr>
        <w:ind w:left="140"/>
      </w:pPr>
    </w:p>
    <w:p w14:paraId="39387E10" w14:textId="46C2FAED" w:rsidR="006717D3" w:rsidRDefault="006717D3" w:rsidP="006717D3">
      <w:pPr>
        <w:pStyle w:val="ListParagraph"/>
      </w:pPr>
      <w:r>
        <w:t>_____________________________________________________________________________________</w:t>
      </w:r>
    </w:p>
    <w:p w14:paraId="41212C57" w14:textId="77777777" w:rsidR="006717D3" w:rsidRPr="004502A4" w:rsidRDefault="006717D3" w:rsidP="006717D3">
      <w:pPr>
        <w:pStyle w:val="ListParagraph"/>
      </w:pPr>
    </w:p>
    <w:p w14:paraId="462DFFEB" w14:textId="1EDD2B7C" w:rsidR="00854FAB" w:rsidRDefault="006F71E5" w:rsidP="006717D3">
      <w:pPr>
        <w:pStyle w:val="ListParagraph"/>
        <w:numPr>
          <w:ilvl w:val="0"/>
          <w:numId w:val="43"/>
        </w:numPr>
      </w:pPr>
      <w:r>
        <w:t>From the same article, which county does the GAA footballer of the year play for?</w:t>
      </w:r>
    </w:p>
    <w:p w14:paraId="64049536" w14:textId="14B2BD48" w:rsidR="006717D3" w:rsidRDefault="006717D3" w:rsidP="006717D3"/>
    <w:p w14:paraId="28142091" w14:textId="2CBE0F17" w:rsidR="006717D3" w:rsidRDefault="006717D3" w:rsidP="006717D3">
      <w:pPr>
        <w:pStyle w:val="ListParagraph"/>
      </w:pPr>
      <w:r>
        <w:t>_____________________________________________________________________________________</w:t>
      </w:r>
    </w:p>
    <w:p w14:paraId="1255A75F" w14:textId="77777777" w:rsidR="006717D3" w:rsidRDefault="006717D3" w:rsidP="006717D3">
      <w:pPr>
        <w:pStyle w:val="ListParagraph"/>
      </w:pPr>
    </w:p>
    <w:p w14:paraId="678815B0" w14:textId="12CFAF46" w:rsidR="00EF02BB" w:rsidRDefault="00EF02BB" w:rsidP="006717D3">
      <w:pPr>
        <w:pStyle w:val="ListParagraph"/>
        <w:numPr>
          <w:ilvl w:val="0"/>
          <w:numId w:val="43"/>
        </w:numPr>
      </w:pPr>
      <w:r w:rsidRPr="004502A4">
        <w:t>Read the article ‘</w:t>
      </w:r>
      <w:r w:rsidR="006F71E5">
        <w:t>Wacky World of Sport’. How far away is the island in the Netherlands from Dundee</w:t>
      </w:r>
      <w:r w:rsidR="00747535">
        <w:t xml:space="preserve">? </w:t>
      </w:r>
    </w:p>
    <w:p w14:paraId="7A3D0AAE" w14:textId="42AA8F1E" w:rsidR="006717D3" w:rsidRDefault="006717D3" w:rsidP="006717D3"/>
    <w:p w14:paraId="244151BC" w14:textId="1C861A8D" w:rsidR="006717D3" w:rsidRDefault="006717D3" w:rsidP="006717D3">
      <w:pPr>
        <w:pStyle w:val="ListParagraph"/>
      </w:pPr>
      <w:r>
        <w:t>_____________________________________________________________________________________</w:t>
      </w:r>
    </w:p>
    <w:p w14:paraId="5FB55C20" w14:textId="77777777" w:rsidR="006717D3" w:rsidRPr="004502A4" w:rsidRDefault="006717D3" w:rsidP="006717D3">
      <w:pPr>
        <w:pStyle w:val="ListParagraph"/>
      </w:pPr>
    </w:p>
    <w:p w14:paraId="6AB4FBD1" w14:textId="671F3162" w:rsidR="00EF02BB" w:rsidRDefault="006F71E5" w:rsidP="006717D3">
      <w:pPr>
        <w:pStyle w:val="ListParagraph"/>
        <w:numPr>
          <w:ilvl w:val="0"/>
          <w:numId w:val="43"/>
        </w:numPr>
      </w:pPr>
      <w:r w:rsidRPr="004502A4">
        <w:t>Read the article</w:t>
      </w:r>
      <w:r>
        <w:t xml:space="preserve"> ‘Mona’s Magic’. Where is the swimmer Ellen Walsh from</w:t>
      </w:r>
      <w:r w:rsidR="00854FAB">
        <w:t>?</w:t>
      </w:r>
    </w:p>
    <w:p w14:paraId="1F825C64" w14:textId="79FFF8BD" w:rsidR="006717D3" w:rsidRDefault="006717D3" w:rsidP="006717D3"/>
    <w:p w14:paraId="641018D4" w14:textId="77777777" w:rsidR="006717D3" w:rsidRPr="004502A4" w:rsidRDefault="006717D3" w:rsidP="006717D3">
      <w:pPr>
        <w:pStyle w:val="ListParagraph"/>
      </w:pPr>
      <w:r>
        <w:t>_____________________________________________________________________________________</w:t>
      </w:r>
    </w:p>
    <w:p w14:paraId="6BF65462" w14:textId="77777777" w:rsidR="006717D3" w:rsidRPr="004502A4" w:rsidRDefault="006717D3" w:rsidP="006717D3"/>
    <w:p w14:paraId="3C2D7CEF" w14:textId="04A3672D" w:rsidR="00EF02BB" w:rsidRDefault="00854FAB" w:rsidP="006717D3">
      <w:pPr>
        <w:pStyle w:val="ListParagraph"/>
        <w:numPr>
          <w:ilvl w:val="0"/>
          <w:numId w:val="43"/>
        </w:numPr>
      </w:pPr>
      <w:r>
        <w:t xml:space="preserve">Read the article </w:t>
      </w:r>
      <w:r w:rsidR="006F71E5">
        <w:t xml:space="preserve">about </w:t>
      </w:r>
      <w:proofErr w:type="spellStart"/>
      <w:r w:rsidR="006F71E5">
        <w:t>Kaninhoppning</w:t>
      </w:r>
      <w:proofErr w:type="spellEnd"/>
      <w:r w:rsidR="00404C18">
        <w:t>. How many world records does Dobby hold?</w:t>
      </w:r>
    </w:p>
    <w:p w14:paraId="0BB9DD0D" w14:textId="77777777" w:rsidR="006717D3" w:rsidRDefault="006717D3" w:rsidP="006717D3">
      <w:pPr>
        <w:pStyle w:val="ListParagraph"/>
      </w:pPr>
    </w:p>
    <w:p w14:paraId="767C46D8" w14:textId="7B0CC20C" w:rsidR="006717D3" w:rsidRDefault="006717D3" w:rsidP="006717D3"/>
    <w:p w14:paraId="35F5AF73" w14:textId="41B4FC3A" w:rsidR="00F4317D" w:rsidRPr="00530908" w:rsidRDefault="006717D3" w:rsidP="00530908">
      <w:pPr>
        <w:pStyle w:val="ListParagraph"/>
      </w:pPr>
      <w:r>
        <w:t>____________________________________________________________________________________</w:t>
      </w:r>
    </w:p>
    <w:p w14:paraId="53ACEA6F" w14:textId="77777777" w:rsidR="00404737" w:rsidRDefault="00404737" w:rsidP="00B53BE9">
      <w:pPr>
        <w:spacing w:before="3"/>
        <w:rPr>
          <w:b/>
          <w:sz w:val="16"/>
        </w:rPr>
      </w:pPr>
    </w:p>
    <w:p w14:paraId="4B438C9C" w14:textId="0925E93F" w:rsidR="00B53BE9" w:rsidRPr="00B53BE9" w:rsidRDefault="00B53BE9" w:rsidP="00B53BE9">
      <w:pPr>
        <w:spacing w:before="3"/>
        <w:jc w:val="center"/>
        <w:rPr>
          <w:b/>
          <w:bCs/>
          <w:sz w:val="48"/>
          <w:szCs w:val="48"/>
        </w:rPr>
      </w:pPr>
      <w:r w:rsidRPr="00B53BE9">
        <w:rPr>
          <w:b/>
          <w:bCs/>
          <w:sz w:val="48"/>
          <w:szCs w:val="48"/>
        </w:rPr>
        <w:t>THE NEWS FLASH RESOURCE PACK</w:t>
      </w:r>
    </w:p>
    <w:p w14:paraId="3EEAB6D7" w14:textId="3EDE7E44" w:rsidR="00B53BE9" w:rsidRDefault="00B53BE9" w:rsidP="00B53BE9">
      <w:pPr>
        <w:jc w:val="center"/>
        <w:rPr>
          <w:b/>
          <w:bCs/>
          <w:sz w:val="48"/>
          <w:szCs w:val="48"/>
        </w:rPr>
      </w:pPr>
      <w:r>
        <w:rPr>
          <w:b/>
          <w:bCs/>
          <w:sz w:val="48"/>
          <w:szCs w:val="48"/>
        </w:rPr>
        <w:t xml:space="preserve"> </w:t>
      </w:r>
      <w:r w:rsidRPr="0024281F">
        <w:rPr>
          <w:b/>
          <w:bCs/>
          <w:sz w:val="48"/>
          <w:szCs w:val="48"/>
        </w:rPr>
        <w:t>Answers</w:t>
      </w:r>
      <w:r>
        <w:rPr>
          <w:b/>
          <w:bCs/>
          <w:sz w:val="48"/>
          <w:szCs w:val="48"/>
        </w:rPr>
        <w:t xml:space="preserve"> </w:t>
      </w:r>
    </w:p>
    <w:p w14:paraId="79761682" w14:textId="0212210A" w:rsidR="00B53BE9" w:rsidRDefault="00B53BE9" w:rsidP="00B53BE9">
      <w:pPr>
        <w:spacing w:before="3"/>
        <w:jc w:val="center"/>
        <w:rPr>
          <w:b/>
          <w:bCs/>
          <w:sz w:val="48"/>
          <w:szCs w:val="48"/>
        </w:rPr>
      </w:pPr>
      <w:r>
        <w:rPr>
          <w:b/>
          <w:bCs/>
        </w:rPr>
        <w:t xml:space="preserve">Word Workout </w:t>
      </w:r>
    </w:p>
    <w:p w14:paraId="5CD20DA7" w14:textId="4300B09C" w:rsidR="00B53BE9" w:rsidRDefault="00E501FF" w:rsidP="00B53BE9">
      <w:pPr>
        <w:pStyle w:val="ListParagraph"/>
        <w:spacing w:before="3"/>
        <w:ind w:left="927"/>
        <w:rPr>
          <w:noProof/>
        </w:rPr>
      </w:pPr>
      <w:r>
        <w:rPr>
          <w:noProof/>
        </w:rPr>
        <mc:AlternateContent>
          <mc:Choice Requires="wps">
            <w:drawing>
              <wp:anchor distT="45720" distB="45720" distL="114300" distR="114300" simplePos="0" relativeHeight="251803648" behindDoc="0" locked="0" layoutInCell="1" allowOverlap="1" wp14:anchorId="4B4C5C88" wp14:editId="700C9621">
                <wp:simplePos x="0" y="0"/>
                <wp:positionH relativeFrom="column">
                  <wp:posOffset>1049655</wp:posOffset>
                </wp:positionH>
                <wp:positionV relativeFrom="paragraph">
                  <wp:posOffset>287655</wp:posOffset>
                </wp:positionV>
                <wp:extent cx="1481455" cy="1680845"/>
                <wp:effectExtent l="0" t="0" r="17145" b="82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680845"/>
                        </a:xfrm>
                        <a:prstGeom prst="rect">
                          <a:avLst/>
                        </a:prstGeom>
                        <a:solidFill>
                          <a:srgbClr val="FFFFFF"/>
                        </a:solidFill>
                        <a:ln w="9525">
                          <a:solidFill>
                            <a:srgbClr val="000000"/>
                          </a:solidFill>
                          <a:miter lim="800000"/>
                          <a:headEnd/>
                          <a:tailEnd/>
                        </a:ln>
                      </wps:spPr>
                      <wps:txbx>
                        <w:txbxContent>
                          <w:p w14:paraId="46E8928B" w14:textId="0B72D848" w:rsidR="006052B9" w:rsidRPr="0052314D" w:rsidRDefault="006052B9" w:rsidP="006052B9">
                            <w:pPr>
                              <w:pStyle w:val="ListParagraph"/>
                              <w:numPr>
                                <w:ilvl w:val="0"/>
                                <w:numId w:val="25"/>
                              </w:numPr>
                              <w:rPr>
                                <w:lang w:val="en-GB"/>
                              </w:rPr>
                            </w:pPr>
                            <w:r>
                              <w:rPr>
                                <w:lang w:val="en-GB"/>
                              </w:rPr>
                              <w:t>remarkable</w:t>
                            </w:r>
                          </w:p>
                          <w:p w14:paraId="487EBEE0" w14:textId="3A8F68B9" w:rsidR="00B6103E" w:rsidRDefault="006052B9" w:rsidP="0052314D">
                            <w:pPr>
                              <w:pStyle w:val="ListParagraph"/>
                              <w:numPr>
                                <w:ilvl w:val="0"/>
                                <w:numId w:val="25"/>
                              </w:numPr>
                              <w:rPr>
                                <w:lang w:val="en-GB"/>
                              </w:rPr>
                            </w:pPr>
                            <w:r>
                              <w:rPr>
                                <w:lang w:val="en-GB"/>
                              </w:rPr>
                              <w:t>unpredictable</w:t>
                            </w:r>
                          </w:p>
                          <w:p w14:paraId="2AB1513B" w14:textId="0F1C7F2A" w:rsidR="006052B9" w:rsidRDefault="006052B9" w:rsidP="0052314D">
                            <w:pPr>
                              <w:pStyle w:val="ListParagraph"/>
                              <w:numPr>
                                <w:ilvl w:val="0"/>
                                <w:numId w:val="25"/>
                              </w:numPr>
                              <w:rPr>
                                <w:lang w:val="en-GB"/>
                              </w:rPr>
                            </w:pPr>
                            <w:r>
                              <w:rPr>
                                <w:lang w:val="en-GB"/>
                              </w:rPr>
                              <w:t>astride</w:t>
                            </w:r>
                          </w:p>
                          <w:p w14:paraId="534717C4" w14:textId="0BC567F7" w:rsidR="006052B9" w:rsidRDefault="006052B9" w:rsidP="0052314D">
                            <w:pPr>
                              <w:pStyle w:val="ListParagraph"/>
                              <w:numPr>
                                <w:ilvl w:val="0"/>
                                <w:numId w:val="25"/>
                              </w:numPr>
                              <w:rPr>
                                <w:lang w:val="en-GB"/>
                              </w:rPr>
                            </w:pPr>
                            <w:r>
                              <w:rPr>
                                <w:lang w:val="en-GB"/>
                              </w:rPr>
                              <w:t>display</w:t>
                            </w:r>
                          </w:p>
                          <w:p w14:paraId="2F3235D7" w14:textId="7C4BF7D5" w:rsidR="006052B9" w:rsidRDefault="006052B9" w:rsidP="0052314D">
                            <w:pPr>
                              <w:pStyle w:val="ListParagraph"/>
                              <w:numPr>
                                <w:ilvl w:val="0"/>
                                <w:numId w:val="25"/>
                              </w:numPr>
                              <w:rPr>
                                <w:lang w:val="en-GB"/>
                              </w:rPr>
                            </w:pPr>
                            <w:r>
                              <w:rPr>
                                <w:lang w:val="en-GB"/>
                              </w:rPr>
                              <w:t>coast</w:t>
                            </w:r>
                          </w:p>
                          <w:p w14:paraId="096F9A5F" w14:textId="04BEF1F1" w:rsidR="006052B9" w:rsidRDefault="006052B9" w:rsidP="0052314D">
                            <w:pPr>
                              <w:pStyle w:val="ListParagraph"/>
                              <w:numPr>
                                <w:ilvl w:val="0"/>
                                <w:numId w:val="25"/>
                              </w:numPr>
                              <w:rPr>
                                <w:lang w:val="en-GB"/>
                              </w:rPr>
                            </w:pPr>
                            <w:r>
                              <w:rPr>
                                <w:lang w:val="en-GB"/>
                              </w:rPr>
                              <w:t>creative</w:t>
                            </w:r>
                          </w:p>
                          <w:p w14:paraId="2C5460F3" w14:textId="7F4595C2" w:rsidR="006052B9" w:rsidRDefault="006052B9" w:rsidP="0052314D">
                            <w:pPr>
                              <w:pStyle w:val="ListParagraph"/>
                              <w:numPr>
                                <w:ilvl w:val="0"/>
                                <w:numId w:val="25"/>
                              </w:numPr>
                              <w:rPr>
                                <w:lang w:val="en-GB"/>
                              </w:rPr>
                            </w:pPr>
                            <w:r>
                              <w:rPr>
                                <w:lang w:val="en-GB"/>
                              </w:rPr>
                              <w:t>disrepair</w:t>
                            </w:r>
                          </w:p>
                          <w:p w14:paraId="2B8F230C" w14:textId="6719673A" w:rsidR="006052B9" w:rsidRPr="0052314D" w:rsidRDefault="006052B9" w:rsidP="0052314D">
                            <w:pPr>
                              <w:pStyle w:val="ListParagraph"/>
                              <w:numPr>
                                <w:ilvl w:val="0"/>
                                <w:numId w:val="25"/>
                              </w:numPr>
                              <w:rPr>
                                <w:lang w:val="en-GB"/>
                              </w:rPr>
                            </w:pPr>
                            <w:r>
                              <w:rPr>
                                <w:lang w:val="en-GB"/>
                              </w:rPr>
                              <w:t>tasks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5C88" id="_x0000_s1035" type="#_x0000_t202" style="position:absolute;left:0;text-align:left;margin-left:82.65pt;margin-top:22.65pt;width:116.65pt;height:132.3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">
                <v:textbox>
                  <w:txbxContent>
                    <w:p w14:paraId="46E8928B" w14:textId="0B72D848" w:rsidR="006052B9" w:rsidRPr="0052314D" w:rsidRDefault="006052B9" w:rsidP="006052B9">
                      <w:pPr>
                        <w:pStyle w:val="ListParagraph"/>
                        <w:numPr>
                          <w:ilvl w:val="0"/>
                          <w:numId w:val="25"/>
                        </w:numPr>
                        <w:rPr>
                          <w:lang w:val="en-GB"/>
                        </w:rPr>
                      </w:pPr>
                      <w:r>
                        <w:rPr>
                          <w:lang w:val="en-GB"/>
                        </w:rPr>
                        <w:t>remarkable</w:t>
                      </w:r>
                    </w:p>
                    <w:p w14:paraId="487EBEE0" w14:textId="3A8F68B9" w:rsidR="00B6103E" w:rsidRDefault="006052B9" w:rsidP="0052314D">
                      <w:pPr>
                        <w:pStyle w:val="ListParagraph"/>
                        <w:numPr>
                          <w:ilvl w:val="0"/>
                          <w:numId w:val="25"/>
                        </w:numPr>
                        <w:rPr>
                          <w:lang w:val="en-GB"/>
                        </w:rPr>
                      </w:pPr>
                      <w:r>
                        <w:rPr>
                          <w:lang w:val="en-GB"/>
                        </w:rPr>
                        <w:t>unpredictable</w:t>
                      </w:r>
                    </w:p>
                    <w:p w14:paraId="2AB1513B" w14:textId="0F1C7F2A" w:rsidR="006052B9" w:rsidRDefault="006052B9" w:rsidP="0052314D">
                      <w:pPr>
                        <w:pStyle w:val="ListParagraph"/>
                        <w:numPr>
                          <w:ilvl w:val="0"/>
                          <w:numId w:val="25"/>
                        </w:numPr>
                        <w:rPr>
                          <w:lang w:val="en-GB"/>
                        </w:rPr>
                      </w:pPr>
                      <w:r>
                        <w:rPr>
                          <w:lang w:val="en-GB"/>
                        </w:rPr>
                        <w:t>astride</w:t>
                      </w:r>
                    </w:p>
                    <w:p w14:paraId="534717C4" w14:textId="0BC567F7" w:rsidR="006052B9" w:rsidRDefault="006052B9" w:rsidP="0052314D">
                      <w:pPr>
                        <w:pStyle w:val="ListParagraph"/>
                        <w:numPr>
                          <w:ilvl w:val="0"/>
                          <w:numId w:val="25"/>
                        </w:numPr>
                        <w:rPr>
                          <w:lang w:val="en-GB"/>
                        </w:rPr>
                      </w:pPr>
                      <w:r>
                        <w:rPr>
                          <w:lang w:val="en-GB"/>
                        </w:rPr>
                        <w:t>display</w:t>
                      </w:r>
                    </w:p>
                    <w:p w14:paraId="2F3235D7" w14:textId="7C4BF7D5" w:rsidR="006052B9" w:rsidRDefault="006052B9" w:rsidP="0052314D">
                      <w:pPr>
                        <w:pStyle w:val="ListParagraph"/>
                        <w:numPr>
                          <w:ilvl w:val="0"/>
                          <w:numId w:val="25"/>
                        </w:numPr>
                        <w:rPr>
                          <w:lang w:val="en-GB"/>
                        </w:rPr>
                      </w:pPr>
                      <w:r>
                        <w:rPr>
                          <w:lang w:val="en-GB"/>
                        </w:rPr>
                        <w:t>coast</w:t>
                      </w:r>
                    </w:p>
                    <w:p w14:paraId="096F9A5F" w14:textId="04BEF1F1" w:rsidR="006052B9" w:rsidRDefault="006052B9" w:rsidP="0052314D">
                      <w:pPr>
                        <w:pStyle w:val="ListParagraph"/>
                        <w:numPr>
                          <w:ilvl w:val="0"/>
                          <w:numId w:val="25"/>
                        </w:numPr>
                        <w:rPr>
                          <w:lang w:val="en-GB"/>
                        </w:rPr>
                      </w:pPr>
                      <w:r>
                        <w:rPr>
                          <w:lang w:val="en-GB"/>
                        </w:rPr>
                        <w:t>creative</w:t>
                      </w:r>
                    </w:p>
                    <w:p w14:paraId="2C5460F3" w14:textId="7F4595C2" w:rsidR="006052B9" w:rsidRDefault="006052B9" w:rsidP="0052314D">
                      <w:pPr>
                        <w:pStyle w:val="ListParagraph"/>
                        <w:numPr>
                          <w:ilvl w:val="0"/>
                          <w:numId w:val="25"/>
                        </w:numPr>
                        <w:rPr>
                          <w:lang w:val="en-GB"/>
                        </w:rPr>
                      </w:pPr>
                      <w:r>
                        <w:rPr>
                          <w:lang w:val="en-GB"/>
                        </w:rPr>
                        <w:t>disrepair</w:t>
                      </w:r>
                    </w:p>
                    <w:p w14:paraId="2B8F230C" w14:textId="6719673A" w:rsidR="006052B9" w:rsidRPr="0052314D" w:rsidRDefault="006052B9" w:rsidP="0052314D">
                      <w:pPr>
                        <w:pStyle w:val="ListParagraph"/>
                        <w:numPr>
                          <w:ilvl w:val="0"/>
                          <w:numId w:val="25"/>
                        </w:numPr>
                        <w:rPr>
                          <w:lang w:val="en-GB"/>
                        </w:rPr>
                      </w:pPr>
                      <w:r>
                        <w:rPr>
                          <w:lang w:val="en-GB"/>
                        </w:rPr>
                        <w:t>tasks</w:t>
                      </w:r>
                    </w:p>
                  </w:txbxContent>
                </v:textbox>
                <w10:wrap type="square"/>
              </v:shape>
            </w:pict>
          </mc:Fallback>
        </mc:AlternateContent>
      </w:r>
      <w:r w:rsidR="00B53BE9">
        <w:rPr>
          <w:noProof/>
        </w:rPr>
        <w:t xml:space="preserve">                                #1                                                 #2                                            #3</w:t>
      </w:r>
    </w:p>
    <w:p w14:paraId="5557F520" w14:textId="2AC0D6E4" w:rsidR="00B53BE9" w:rsidRDefault="002E12EF" w:rsidP="00B53BE9">
      <w:pPr>
        <w:spacing w:before="3"/>
        <w:jc w:val="center"/>
        <w:rPr>
          <w:noProof/>
        </w:rPr>
      </w:pPr>
      <w:r>
        <w:rPr>
          <w:noProof/>
        </w:rPr>
        <mc:AlternateContent>
          <mc:Choice Requires="wps">
            <w:drawing>
              <wp:anchor distT="45720" distB="45720" distL="114300" distR="114300" simplePos="0" relativeHeight="251805696" behindDoc="0" locked="0" layoutInCell="1" allowOverlap="1" wp14:anchorId="762D09B1" wp14:editId="6A676BB9">
                <wp:simplePos x="0" y="0"/>
                <wp:positionH relativeFrom="column">
                  <wp:posOffset>4220210</wp:posOffset>
                </wp:positionH>
                <wp:positionV relativeFrom="paragraph">
                  <wp:posOffset>5715</wp:posOffset>
                </wp:positionV>
                <wp:extent cx="1376045" cy="1674495"/>
                <wp:effectExtent l="0" t="0" r="8255"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3A5322CA" w14:textId="6AD6F019" w:rsidR="00B6103E" w:rsidRDefault="009517D7" w:rsidP="00B53BE9">
                            <w:pPr>
                              <w:pStyle w:val="ListParagraph"/>
                              <w:numPr>
                                <w:ilvl w:val="0"/>
                                <w:numId w:val="27"/>
                              </w:numPr>
                              <w:rPr>
                                <w:lang w:val="en-GB"/>
                              </w:rPr>
                            </w:pPr>
                            <w:r>
                              <w:rPr>
                                <w:lang w:val="en-GB"/>
                              </w:rPr>
                              <w:t>exported</w:t>
                            </w:r>
                          </w:p>
                          <w:p w14:paraId="56D8A8BD" w14:textId="0861F2B9" w:rsidR="009517D7" w:rsidRDefault="009517D7" w:rsidP="00B53BE9">
                            <w:pPr>
                              <w:pStyle w:val="ListParagraph"/>
                              <w:numPr>
                                <w:ilvl w:val="0"/>
                                <w:numId w:val="27"/>
                              </w:numPr>
                              <w:rPr>
                                <w:lang w:val="en-GB"/>
                              </w:rPr>
                            </w:pPr>
                            <w:r>
                              <w:rPr>
                                <w:lang w:val="en-GB"/>
                              </w:rPr>
                              <w:t>damaged</w:t>
                            </w:r>
                          </w:p>
                          <w:p w14:paraId="58713152" w14:textId="3652A034" w:rsidR="009517D7" w:rsidRDefault="009517D7" w:rsidP="00B53BE9">
                            <w:pPr>
                              <w:pStyle w:val="ListParagraph"/>
                              <w:numPr>
                                <w:ilvl w:val="0"/>
                                <w:numId w:val="27"/>
                              </w:numPr>
                              <w:rPr>
                                <w:lang w:val="en-GB"/>
                              </w:rPr>
                            </w:pPr>
                            <w:r>
                              <w:rPr>
                                <w:lang w:val="en-GB"/>
                              </w:rPr>
                              <w:t>mock</w:t>
                            </w:r>
                          </w:p>
                          <w:p w14:paraId="71305F0A" w14:textId="7BA9E3F4" w:rsidR="009517D7" w:rsidRDefault="009517D7" w:rsidP="00B53BE9">
                            <w:pPr>
                              <w:pStyle w:val="ListParagraph"/>
                              <w:numPr>
                                <w:ilvl w:val="0"/>
                                <w:numId w:val="27"/>
                              </w:numPr>
                              <w:rPr>
                                <w:lang w:val="en-GB"/>
                              </w:rPr>
                            </w:pPr>
                            <w:r>
                              <w:rPr>
                                <w:lang w:val="en-GB"/>
                              </w:rPr>
                              <w:t>rejoice</w:t>
                            </w:r>
                          </w:p>
                          <w:p w14:paraId="38DCC22E" w14:textId="3E4E216C" w:rsidR="009517D7" w:rsidRDefault="009517D7" w:rsidP="00B53BE9">
                            <w:pPr>
                              <w:pStyle w:val="ListParagraph"/>
                              <w:numPr>
                                <w:ilvl w:val="0"/>
                                <w:numId w:val="27"/>
                              </w:numPr>
                              <w:rPr>
                                <w:lang w:val="en-GB"/>
                              </w:rPr>
                            </w:pPr>
                            <w:r>
                              <w:rPr>
                                <w:lang w:val="en-GB"/>
                              </w:rPr>
                              <w:t>gliding</w:t>
                            </w:r>
                          </w:p>
                          <w:p w14:paraId="152768EF" w14:textId="11E73132" w:rsidR="009517D7" w:rsidRDefault="009517D7" w:rsidP="00B53BE9">
                            <w:pPr>
                              <w:pStyle w:val="ListParagraph"/>
                              <w:numPr>
                                <w:ilvl w:val="0"/>
                                <w:numId w:val="27"/>
                              </w:numPr>
                              <w:rPr>
                                <w:lang w:val="en-GB"/>
                              </w:rPr>
                            </w:pPr>
                            <w:r>
                              <w:rPr>
                                <w:lang w:val="en-GB"/>
                              </w:rPr>
                              <w:t>strategy</w:t>
                            </w:r>
                          </w:p>
                          <w:p w14:paraId="1CE1564E" w14:textId="24F56E84" w:rsidR="009517D7" w:rsidRDefault="009517D7" w:rsidP="00B53BE9">
                            <w:pPr>
                              <w:pStyle w:val="ListParagraph"/>
                              <w:numPr>
                                <w:ilvl w:val="0"/>
                                <w:numId w:val="27"/>
                              </w:numPr>
                              <w:rPr>
                                <w:lang w:val="en-GB"/>
                              </w:rPr>
                            </w:pPr>
                            <w:r>
                              <w:rPr>
                                <w:lang w:val="en-GB"/>
                              </w:rPr>
                              <w:t>predict</w:t>
                            </w:r>
                          </w:p>
                          <w:p w14:paraId="75F8B869" w14:textId="6B9AF669" w:rsidR="009517D7" w:rsidRPr="00B53BE9" w:rsidRDefault="009517D7" w:rsidP="00B53BE9">
                            <w:pPr>
                              <w:pStyle w:val="ListParagraph"/>
                              <w:numPr>
                                <w:ilvl w:val="0"/>
                                <w:numId w:val="27"/>
                              </w:numPr>
                              <w:rPr>
                                <w:lang w:val="en-GB"/>
                              </w:rPr>
                            </w:pPr>
                            <w:r>
                              <w:rPr>
                                <w:lang w:val="en-GB"/>
                              </w:rPr>
                              <w:t>originated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09B1" id="_x0000_s1036" type="#_x0000_t202" style="position:absolute;left:0;text-align:left;margin-left:332.3pt;margin-top:.45pt;width:108.35pt;height:131.8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">
                <v:textbox>
                  <w:txbxContent>
                    <w:p w14:paraId="3A5322CA" w14:textId="6AD6F019" w:rsidR="00B6103E" w:rsidRDefault="009517D7" w:rsidP="00B53BE9">
                      <w:pPr>
                        <w:pStyle w:val="ListParagraph"/>
                        <w:numPr>
                          <w:ilvl w:val="0"/>
                          <w:numId w:val="27"/>
                        </w:numPr>
                        <w:rPr>
                          <w:lang w:val="en-GB"/>
                        </w:rPr>
                      </w:pPr>
                      <w:r>
                        <w:rPr>
                          <w:lang w:val="en-GB"/>
                        </w:rPr>
                        <w:t>exported</w:t>
                      </w:r>
                    </w:p>
                    <w:p w14:paraId="56D8A8BD" w14:textId="0861F2B9" w:rsidR="009517D7" w:rsidRDefault="009517D7" w:rsidP="00B53BE9">
                      <w:pPr>
                        <w:pStyle w:val="ListParagraph"/>
                        <w:numPr>
                          <w:ilvl w:val="0"/>
                          <w:numId w:val="27"/>
                        </w:numPr>
                        <w:rPr>
                          <w:lang w:val="en-GB"/>
                        </w:rPr>
                      </w:pPr>
                      <w:r>
                        <w:rPr>
                          <w:lang w:val="en-GB"/>
                        </w:rPr>
                        <w:t>damaged</w:t>
                      </w:r>
                    </w:p>
                    <w:p w14:paraId="58713152" w14:textId="3652A034" w:rsidR="009517D7" w:rsidRDefault="009517D7" w:rsidP="00B53BE9">
                      <w:pPr>
                        <w:pStyle w:val="ListParagraph"/>
                        <w:numPr>
                          <w:ilvl w:val="0"/>
                          <w:numId w:val="27"/>
                        </w:numPr>
                        <w:rPr>
                          <w:lang w:val="en-GB"/>
                        </w:rPr>
                      </w:pPr>
                      <w:r>
                        <w:rPr>
                          <w:lang w:val="en-GB"/>
                        </w:rPr>
                        <w:t>mock</w:t>
                      </w:r>
                    </w:p>
                    <w:p w14:paraId="71305F0A" w14:textId="7BA9E3F4" w:rsidR="009517D7" w:rsidRDefault="009517D7" w:rsidP="00B53BE9">
                      <w:pPr>
                        <w:pStyle w:val="ListParagraph"/>
                        <w:numPr>
                          <w:ilvl w:val="0"/>
                          <w:numId w:val="27"/>
                        </w:numPr>
                        <w:rPr>
                          <w:lang w:val="en-GB"/>
                        </w:rPr>
                      </w:pPr>
                      <w:r>
                        <w:rPr>
                          <w:lang w:val="en-GB"/>
                        </w:rPr>
                        <w:t>rejoice</w:t>
                      </w:r>
                    </w:p>
                    <w:p w14:paraId="38DCC22E" w14:textId="3E4E216C" w:rsidR="009517D7" w:rsidRDefault="009517D7" w:rsidP="00B53BE9">
                      <w:pPr>
                        <w:pStyle w:val="ListParagraph"/>
                        <w:numPr>
                          <w:ilvl w:val="0"/>
                          <w:numId w:val="27"/>
                        </w:numPr>
                        <w:rPr>
                          <w:lang w:val="en-GB"/>
                        </w:rPr>
                      </w:pPr>
                      <w:r>
                        <w:rPr>
                          <w:lang w:val="en-GB"/>
                        </w:rPr>
                        <w:t>gliding</w:t>
                      </w:r>
                    </w:p>
                    <w:p w14:paraId="152768EF" w14:textId="11E73132" w:rsidR="009517D7" w:rsidRDefault="009517D7" w:rsidP="00B53BE9">
                      <w:pPr>
                        <w:pStyle w:val="ListParagraph"/>
                        <w:numPr>
                          <w:ilvl w:val="0"/>
                          <w:numId w:val="27"/>
                        </w:numPr>
                        <w:rPr>
                          <w:lang w:val="en-GB"/>
                        </w:rPr>
                      </w:pPr>
                      <w:r>
                        <w:rPr>
                          <w:lang w:val="en-GB"/>
                        </w:rPr>
                        <w:t>strategy</w:t>
                      </w:r>
                    </w:p>
                    <w:p w14:paraId="1CE1564E" w14:textId="24F56E84" w:rsidR="009517D7" w:rsidRDefault="009517D7" w:rsidP="00B53BE9">
                      <w:pPr>
                        <w:pStyle w:val="ListParagraph"/>
                        <w:numPr>
                          <w:ilvl w:val="0"/>
                          <w:numId w:val="27"/>
                        </w:numPr>
                        <w:rPr>
                          <w:lang w:val="en-GB"/>
                        </w:rPr>
                      </w:pPr>
                      <w:r>
                        <w:rPr>
                          <w:lang w:val="en-GB"/>
                        </w:rPr>
                        <w:t>predict</w:t>
                      </w:r>
                    </w:p>
                    <w:p w14:paraId="75F8B869" w14:textId="6B9AF669" w:rsidR="009517D7" w:rsidRPr="00B53BE9" w:rsidRDefault="009517D7" w:rsidP="00B53BE9">
                      <w:pPr>
                        <w:pStyle w:val="ListParagraph"/>
                        <w:numPr>
                          <w:ilvl w:val="0"/>
                          <w:numId w:val="27"/>
                        </w:numPr>
                        <w:rPr>
                          <w:lang w:val="en-GB"/>
                        </w:rPr>
                      </w:pPr>
                      <w:r>
                        <w:rPr>
                          <w:lang w:val="en-GB"/>
                        </w:rPr>
                        <w:t>originated</w:t>
                      </w:r>
                    </w:p>
                  </w:txbxContent>
                </v:textbox>
                <w10:wrap type="square"/>
              </v:shape>
            </w:pict>
          </mc:Fallback>
        </mc:AlternateContent>
      </w:r>
      <w:r w:rsidR="00B53BE9">
        <w:rPr>
          <w:noProof/>
        </w:rPr>
        <mc:AlternateContent>
          <mc:Choice Requires="wps">
            <w:drawing>
              <wp:anchor distT="45720" distB="45720" distL="114300" distR="114300" simplePos="0" relativeHeight="251804672" behindDoc="0" locked="0" layoutInCell="1" allowOverlap="1" wp14:anchorId="126193A7" wp14:editId="4AB507B7">
                <wp:simplePos x="0" y="0"/>
                <wp:positionH relativeFrom="margin">
                  <wp:align>center</wp:align>
                </wp:positionH>
                <wp:positionV relativeFrom="paragraph">
                  <wp:posOffset>3810</wp:posOffset>
                </wp:positionV>
                <wp:extent cx="1376045" cy="1674495"/>
                <wp:effectExtent l="0" t="0" r="14605"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333D3E39" w14:textId="0363E9F2" w:rsidR="00B6103E" w:rsidRDefault="00791CB7" w:rsidP="006052B9">
                            <w:pPr>
                              <w:spacing w:after="0"/>
                              <w:rPr>
                                <w:lang w:val="en-GB"/>
                              </w:rPr>
                            </w:pPr>
                            <w:r>
                              <w:rPr>
                                <w:lang w:val="en-GB"/>
                              </w:rPr>
                              <w:t xml:space="preserve">1. </w:t>
                            </w:r>
                            <w:r w:rsidR="006052B9">
                              <w:rPr>
                                <w:lang w:val="en-GB"/>
                              </w:rPr>
                              <w:t>harvested</w:t>
                            </w:r>
                          </w:p>
                          <w:p w14:paraId="2B12890F" w14:textId="172D5F97" w:rsidR="006052B9" w:rsidRDefault="006052B9" w:rsidP="006052B9">
                            <w:pPr>
                              <w:spacing w:after="0"/>
                              <w:rPr>
                                <w:lang w:val="en-GB"/>
                              </w:rPr>
                            </w:pPr>
                            <w:r>
                              <w:rPr>
                                <w:lang w:val="en-GB"/>
                              </w:rPr>
                              <w:t>2. segments</w:t>
                            </w:r>
                          </w:p>
                          <w:p w14:paraId="42B8DD07" w14:textId="0D089C49" w:rsidR="006052B9" w:rsidRDefault="006052B9" w:rsidP="006052B9">
                            <w:pPr>
                              <w:spacing w:after="0"/>
                              <w:rPr>
                                <w:lang w:val="en-GB"/>
                              </w:rPr>
                            </w:pPr>
                            <w:r>
                              <w:rPr>
                                <w:lang w:val="en-GB"/>
                              </w:rPr>
                              <w:t>3. ancestry</w:t>
                            </w:r>
                          </w:p>
                          <w:p w14:paraId="1E606341" w14:textId="7726DBDA" w:rsidR="006052B9" w:rsidRDefault="006052B9" w:rsidP="006052B9">
                            <w:pPr>
                              <w:spacing w:after="0"/>
                              <w:rPr>
                                <w:lang w:val="en-GB"/>
                              </w:rPr>
                            </w:pPr>
                            <w:r>
                              <w:rPr>
                                <w:lang w:val="en-GB"/>
                              </w:rPr>
                              <w:t>4. capers</w:t>
                            </w:r>
                          </w:p>
                          <w:p w14:paraId="28CD2558" w14:textId="3FFFAB4E" w:rsidR="006052B9" w:rsidRDefault="006052B9" w:rsidP="006052B9">
                            <w:pPr>
                              <w:spacing w:after="0"/>
                              <w:rPr>
                                <w:lang w:val="en-GB"/>
                              </w:rPr>
                            </w:pPr>
                            <w:r>
                              <w:rPr>
                                <w:lang w:val="en-GB"/>
                              </w:rPr>
                              <w:t>5. hind</w:t>
                            </w:r>
                          </w:p>
                          <w:p w14:paraId="4E5BA25B" w14:textId="12463B4C" w:rsidR="006052B9" w:rsidRDefault="006052B9" w:rsidP="006052B9">
                            <w:pPr>
                              <w:spacing w:after="0"/>
                              <w:rPr>
                                <w:lang w:val="en-GB"/>
                              </w:rPr>
                            </w:pPr>
                            <w:r>
                              <w:rPr>
                                <w:lang w:val="en-GB"/>
                              </w:rPr>
                              <w:t>6. soars</w:t>
                            </w:r>
                          </w:p>
                          <w:p w14:paraId="2B5D81E4" w14:textId="301AB384" w:rsidR="006052B9" w:rsidRDefault="006052B9" w:rsidP="006052B9">
                            <w:pPr>
                              <w:spacing w:after="0"/>
                              <w:rPr>
                                <w:lang w:val="en-GB"/>
                              </w:rPr>
                            </w:pPr>
                            <w:r>
                              <w:rPr>
                                <w:lang w:val="en-GB"/>
                              </w:rPr>
                              <w:t>7. canals</w:t>
                            </w:r>
                          </w:p>
                          <w:p w14:paraId="0B65ACC4" w14:textId="59F8D3D5" w:rsidR="006052B9" w:rsidRDefault="006052B9" w:rsidP="006052B9">
                            <w:pPr>
                              <w:spacing w:after="0"/>
                              <w:rPr>
                                <w:lang w:val="en-GB"/>
                              </w:rPr>
                            </w:pPr>
                            <w:r>
                              <w:rPr>
                                <w:lang w:val="en-GB"/>
                              </w:rPr>
                              <w:t>8. obstacles</w:t>
                            </w: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193A7" id="_x0000_s1037" type="#_x0000_t202" style="position:absolute;left:0;text-align:left;margin-left:0;margin-top:.3pt;width:108.35pt;height:131.85pt;z-index:251804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IlFg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">
                <v:textbox>
                  <w:txbxContent>
                    <w:p w14:paraId="333D3E39" w14:textId="0363E9F2" w:rsidR="00B6103E" w:rsidRDefault="00791CB7" w:rsidP="006052B9">
                      <w:pPr>
                        <w:spacing w:after="0"/>
                        <w:rPr>
                          <w:lang w:val="en-GB"/>
                        </w:rPr>
                      </w:pPr>
                      <w:r>
                        <w:rPr>
                          <w:lang w:val="en-GB"/>
                        </w:rPr>
                        <w:t xml:space="preserve">1. </w:t>
                      </w:r>
                      <w:r w:rsidR="006052B9">
                        <w:rPr>
                          <w:lang w:val="en-GB"/>
                        </w:rPr>
                        <w:t>harvested</w:t>
                      </w:r>
                    </w:p>
                    <w:p w14:paraId="2B12890F" w14:textId="172D5F97" w:rsidR="006052B9" w:rsidRDefault="006052B9" w:rsidP="006052B9">
                      <w:pPr>
                        <w:spacing w:after="0"/>
                        <w:rPr>
                          <w:lang w:val="en-GB"/>
                        </w:rPr>
                      </w:pPr>
                      <w:r>
                        <w:rPr>
                          <w:lang w:val="en-GB"/>
                        </w:rPr>
                        <w:t>2. segments</w:t>
                      </w:r>
                    </w:p>
                    <w:p w14:paraId="42B8DD07" w14:textId="0D089C49" w:rsidR="006052B9" w:rsidRDefault="006052B9" w:rsidP="006052B9">
                      <w:pPr>
                        <w:spacing w:after="0"/>
                        <w:rPr>
                          <w:lang w:val="en-GB"/>
                        </w:rPr>
                      </w:pPr>
                      <w:r>
                        <w:rPr>
                          <w:lang w:val="en-GB"/>
                        </w:rPr>
                        <w:t>3. ancestry</w:t>
                      </w:r>
                    </w:p>
                    <w:p w14:paraId="1E606341" w14:textId="7726DBDA" w:rsidR="006052B9" w:rsidRDefault="006052B9" w:rsidP="006052B9">
                      <w:pPr>
                        <w:spacing w:after="0"/>
                        <w:rPr>
                          <w:lang w:val="en-GB"/>
                        </w:rPr>
                      </w:pPr>
                      <w:r>
                        <w:rPr>
                          <w:lang w:val="en-GB"/>
                        </w:rPr>
                        <w:t>4. capers</w:t>
                      </w:r>
                    </w:p>
                    <w:p w14:paraId="28CD2558" w14:textId="3FFFAB4E" w:rsidR="006052B9" w:rsidRDefault="006052B9" w:rsidP="006052B9">
                      <w:pPr>
                        <w:spacing w:after="0"/>
                        <w:rPr>
                          <w:lang w:val="en-GB"/>
                        </w:rPr>
                      </w:pPr>
                      <w:r>
                        <w:rPr>
                          <w:lang w:val="en-GB"/>
                        </w:rPr>
                        <w:t>5. hind</w:t>
                      </w:r>
                    </w:p>
                    <w:p w14:paraId="4E5BA25B" w14:textId="12463B4C" w:rsidR="006052B9" w:rsidRDefault="006052B9" w:rsidP="006052B9">
                      <w:pPr>
                        <w:spacing w:after="0"/>
                        <w:rPr>
                          <w:lang w:val="en-GB"/>
                        </w:rPr>
                      </w:pPr>
                      <w:r>
                        <w:rPr>
                          <w:lang w:val="en-GB"/>
                        </w:rPr>
                        <w:t>6. soars</w:t>
                      </w:r>
                    </w:p>
                    <w:p w14:paraId="2B5D81E4" w14:textId="301AB384" w:rsidR="006052B9" w:rsidRDefault="006052B9" w:rsidP="006052B9">
                      <w:pPr>
                        <w:spacing w:after="0"/>
                        <w:rPr>
                          <w:lang w:val="en-GB"/>
                        </w:rPr>
                      </w:pPr>
                      <w:r>
                        <w:rPr>
                          <w:lang w:val="en-GB"/>
                        </w:rPr>
                        <w:t>7. canals</w:t>
                      </w:r>
                    </w:p>
                    <w:p w14:paraId="0B65ACC4" w14:textId="59F8D3D5" w:rsidR="006052B9" w:rsidRDefault="006052B9" w:rsidP="006052B9">
                      <w:pPr>
                        <w:spacing w:after="0"/>
                        <w:rPr>
                          <w:lang w:val="en-GB"/>
                        </w:rPr>
                      </w:pPr>
                      <w:r>
                        <w:rPr>
                          <w:lang w:val="en-GB"/>
                        </w:rPr>
                        <w:t>8. obstacles</w:t>
                      </w:r>
                    </w:p>
                    <w:p w14:paraId="0CC804FA" w14:textId="77777777" w:rsidR="00791CB7" w:rsidRPr="00791CB7" w:rsidRDefault="00791CB7" w:rsidP="00791CB7">
                      <w:pPr>
                        <w:spacing w:after="0"/>
                        <w:rPr>
                          <w:lang w:val="en-GB"/>
                        </w:rPr>
                      </w:pPr>
                    </w:p>
                    <w:p w14:paraId="36B20157" w14:textId="77777777" w:rsidR="00791CB7" w:rsidRDefault="00791CB7" w:rsidP="00791CB7">
                      <w:pPr>
                        <w:spacing w:after="0"/>
                      </w:pPr>
                    </w:p>
                    <w:p w14:paraId="1B261EA3" w14:textId="5DB660A1" w:rsidR="00E501FF" w:rsidRDefault="00E501FF" w:rsidP="00791CB7">
                      <w:pPr>
                        <w:pStyle w:val="ListParagraph"/>
                        <w:spacing w:after="0"/>
                      </w:pPr>
                    </w:p>
                    <w:p w14:paraId="757385A1" w14:textId="77777777" w:rsidR="00791CB7" w:rsidRDefault="00791CB7"/>
                  </w:txbxContent>
                </v:textbox>
                <w10:wrap type="square" anchorx="margin"/>
              </v:shape>
            </w:pict>
          </mc:Fallback>
        </mc:AlternateContent>
      </w:r>
    </w:p>
    <w:p w14:paraId="2A63A20B" w14:textId="77777777" w:rsidR="00B53BE9" w:rsidRDefault="00B53BE9" w:rsidP="00B53BE9">
      <w:pPr>
        <w:pStyle w:val="ListParagraph"/>
        <w:spacing w:before="3"/>
        <w:ind w:left="927"/>
        <w:jc w:val="center"/>
        <w:rPr>
          <w:noProof/>
        </w:rPr>
      </w:pPr>
    </w:p>
    <w:p w14:paraId="55B5FEAC" w14:textId="739670EB" w:rsidR="00B53BE9" w:rsidRDefault="00B53BE9" w:rsidP="00B53BE9">
      <w:pPr>
        <w:spacing w:before="3"/>
        <w:jc w:val="center"/>
        <w:rPr>
          <w:b/>
          <w:sz w:val="16"/>
        </w:rPr>
      </w:pPr>
    </w:p>
    <w:p w14:paraId="6D76D969" w14:textId="037F7CAC" w:rsidR="00B53BE9" w:rsidRDefault="00B53BE9" w:rsidP="00B53BE9">
      <w:pPr>
        <w:spacing w:before="3"/>
        <w:jc w:val="center"/>
        <w:rPr>
          <w:b/>
          <w:sz w:val="16"/>
        </w:rPr>
      </w:pPr>
    </w:p>
    <w:p w14:paraId="4CDE78C6" w14:textId="0DCC16CE" w:rsidR="00B53BE9" w:rsidRDefault="00B53BE9" w:rsidP="00B53BE9">
      <w:pPr>
        <w:spacing w:before="3"/>
        <w:jc w:val="center"/>
        <w:rPr>
          <w:b/>
          <w:sz w:val="16"/>
        </w:rPr>
      </w:pPr>
    </w:p>
    <w:p w14:paraId="69938C43" w14:textId="5C78E5B7" w:rsidR="00B53BE9" w:rsidRDefault="00B53BE9" w:rsidP="00B53BE9">
      <w:pPr>
        <w:spacing w:before="3"/>
        <w:jc w:val="center"/>
        <w:rPr>
          <w:b/>
          <w:sz w:val="16"/>
        </w:rPr>
      </w:pPr>
    </w:p>
    <w:p w14:paraId="25119598" w14:textId="2EA4A237" w:rsidR="00B53BE9" w:rsidRDefault="00B53BE9" w:rsidP="00B53BE9">
      <w:pPr>
        <w:spacing w:before="3"/>
        <w:jc w:val="center"/>
        <w:rPr>
          <w:b/>
          <w:sz w:val="16"/>
        </w:rPr>
      </w:pPr>
    </w:p>
    <w:p w14:paraId="7CEFE215" w14:textId="19C1321F" w:rsidR="00B53BE9" w:rsidRDefault="00B53BE9" w:rsidP="00B53BE9">
      <w:pPr>
        <w:spacing w:before="3"/>
        <w:jc w:val="center"/>
        <w:rPr>
          <w:b/>
          <w:sz w:val="16"/>
        </w:rPr>
      </w:pPr>
    </w:p>
    <w:p w14:paraId="23AC97B8" w14:textId="2F453A1F" w:rsidR="00B53BE9" w:rsidRDefault="00B53BE9" w:rsidP="004041A6">
      <w:pPr>
        <w:spacing w:before="3"/>
        <w:rPr>
          <w:b/>
          <w:sz w:val="16"/>
        </w:rPr>
      </w:pPr>
    </w:p>
    <w:p w14:paraId="40F79A4C" w14:textId="6350BF80" w:rsidR="00B53BE9" w:rsidRDefault="00B53BE9" w:rsidP="00B53BE9">
      <w:pPr>
        <w:spacing w:before="3"/>
        <w:jc w:val="center"/>
        <w:rPr>
          <w:b/>
          <w:bCs/>
          <w:sz w:val="48"/>
          <w:szCs w:val="48"/>
        </w:rPr>
      </w:pPr>
      <w:r>
        <w:rPr>
          <w:b/>
          <w:bCs/>
        </w:rPr>
        <w:t xml:space="preserve">So Many Mistakes </w:t>
      </w:r>
    </w:p>
    <w:p w14:paraId="75E7209C" w14:textId="65DB7BB0" w:rsidR="00B53BE9" w:rsidRDefault="00E75937" w:rsidP="00B53BE9">
      <w:pPr>
        <w:pStyle w:val="ListParagraph"/>
        <w:spacing w:before="3"/>
        <w:ind w:left="927"/>
        <w:rPr>
          <w:noProof/>
        </w:rPr>
      </w:pPr>
      <w:r>
        <w:rPr>
          <w:noProof/>
        </w:rPr>
        <mc:AlternateContent>
          <mc:Choice Requires="wps">
            <w:drawing>
              <wp:anchor distT="45720" distB="45720" distL="114300" distR="114300" simplePos="0" relativeHeight="251808768" behindDoc="0" locked="0" layoutInCell="1" allowOverlap="1" wp14:anchorId="332807A7" wp14:editId="177E0893">
                <wp:simplePos x="0" y="0"/>
                <wp:positionH relativeFrom="margin">
                  <wp:posOffset>2624455</wp:posOffset>
                </wp:positionH>
                <wp:positionV relativeFrom="paragraph">
                  <wp:posOffset>289560</wp:posOffset>
                </wp:positionV>
                <wp:extent cx="1376045" cy="1674495"/>
                <wp:effectExtent l="0" t="0" r="14605" b="209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74123AF7" w14:textId="6898C16D" w:rsidR="00196CDD" w:rsidRDefault="001D04D7" w:rsidP="009517D7">
                            <w:pPr>
                              <w:spacing w:after="0"/>
                              <w:rPr>
                                <w:lang w:val="en-GB"/>
                              </w:rPr>
                            </w:pPr>
                            <w:r>
                              <w:rPr>
                                <w:lang w:val="en-GB"/>
                              </w:rPr>
                              <w:t xml:space="preserve">1. </w:t>
                            </w:r>
                            <w:r w:rsidR="009517D7">
                              <w:rPr>
                                <w:lang w:val="en-GB"/>
                              </w:rPr>
                              <w:t>farmer</w:t>
                            </w:r>
                          </w:p>
                          <w:p w14:paraId="47416922" w14:textId="5AD893F7" w:rsidR="009517D7" w:rsidRDefault="009517D7" w:rsidP="009517D7">
                            <w:pPr>
                              <w:spacing w:after="0"/>
                              <w:rPr>
                                <w:lang w:val="en-GB"/>
                              </w:rPr>
                            </w:pPr>
                            <w:r>
                              <w:rPr>
                                <w:lang w:val="en-GB"/>
                              </w:rPr>
                              <w:t>2. which</w:t>
                            </w:r>
                          </w:p>
                          <w:p w14:paraId="41B1446B" w14:textId="31495B33" w:rsidR="009517D7" w:rsidRDefault="009517D7" w:rsidP="009517D7">
                            <w:pPr>
                              <w:spacing w:after="0"/>
                              <w:rPr>
                                <w:lang w:val="en-GB"/>
                              </w:rPr>
                            </w:pPr>
                            <w:r>
                              <w:rPr>
                                <w:lang w:val="en-GB"/>
                              </w:rPr>
                              <w:t>3. autumn</w:t>
                            </w:r>
                          </w:p>
                          <w:p w14:paraId="663C7ED4" w14:textId="49F628E5" w:rsidR="009517D7" w:rsidRDefault="009517D7" w:rsidP="009517D7">
                            <w:pPr>
                              <w:spacing w:after="0"/>
                              <w:rPr>
                                <w:lang w:val="en-GB"/>
                              </w:rPr>
                            </w:pPr>
                            <w:r>
                              <w:rPr>
                                <w:lang w:val="en-GB"/>
                              </w:rPr>
                              <w:t>4. fields</w:t>
                            </w:r>
                          </w:p>
                          <w:p w14:paraId="038BA82B" w14:textId="711EF3C5" w:rsidR="009517D7" w:rsidRDefault="009517D7" w:rsidP="009517D7">
                            <w:pPr>
                              <w:spacing w:after="0"/>
                              <w:rPr>
                                <w:lang w:val="en-GB"/>
                              </w:rPr>
                            </w:pPr>
                            <w:r>
                              <w:rPr>
                                <w:lang w:val="en-GB"/>
                              </w:rPr>
                              <w:t>5. been</w:t>
                            </w:r>
                          </w:p>
                          <w:p w14:paraId="4B7AAEA6" w14:textId="562B72D1" w:rsidR="009517D7" w:rsidRDefault="009517D7" w:rsidP="009517D7">
                            <w:pPr>
                              <w:spacing w:after="0"/>
                              <w:rPr>
                                <w:lang w:val="en-GB"/>
                              </w:rPr>
                            </w:pPr>
                            <w:r>
                              <w:rPr>
                                <w:lang w:val="en-GB"/>
                              </w:rPr>
                              <w:t>6. bare</w:t>
                            </w:r>
                          </w:p>
                          <w:p w14:paraId="5BE0AFD7" w14:textId="6808ED78" w:rsidR="009517D7" w:rsidRDefault="009517D7" w:rsidP="009517D7">
                            <w:pPr>
                              <w:spacing w:after="0"/>
                              <w:rPr>
                                <w:lang w:val="en-GB"/>
                              </w:rPr>
                            </w:pPr>
                            <w:r>
                              <w:rPr>
                                <w:lang w:val="en-GB"/>
                              </w:rPr>
                              <w:t>7. colourful</w:t>
                            </w:r>
                          </w:p>
                          <w:p w14:paraId="398B0B22" w14:textId="3CDDB30F" w:rsidR="009517D7" w:rsidRPr="001D04D7" w:rsidRDefault="009517D7" w:rsidP="009517D7">
                            <w:pPr>
                              <w:spacing w:after="0"/>
                              <w:rPr>
                                <w:lang w:val="en-GB"/>
                              </w:rPr>
                            </w:pPr>
                            <w:r>
                              <w:rPr>
                                <w:lang w:val="en-GB"/>
                              </w:rPr>
                              <w:t>8. seen</w:t>
                            </w:r>
                          </w:p>
                          <w:p w14:paraId="0EB32E3D" w14:textId="6300D235"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07A7" id="_x0000_s1038" type="#_x0000_t202" style="position:absolute;left:0;text-align:left;margin-left:206.65pt;margin-top:22.8pt;width:108.35pt;height:131.85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DkFw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">
                <v:textbox>
                  <w:txbxContent>
                    <w:p w14:paraId="74123AF7" w14:textId="6898C16D" w:rsidR="00196CDD" w:rsidRDefault="001D04D7" w:rsidP="009517D7">
                      <w:pPr>
                        <w:spacing w:after="0"/>
                        <w:rPr>
                          <w:lang w:val="en-GB"/>
                        </w:rPr>
                      </w:pPr>
                      <w:r>
                        <w:rPr>
                          <w:lang w:val="en-GB"/>
                        </w:rPr>
                        <w:t xml:space="preserve">1. </w:t>
                      </w:r>
                      <w:r w:rsidR="009517D7">
                        <w:rPr>
                          <w:lang w:val="en-GB"/>
                        </w:rPr>
                        <w:t>farmer</w:t>
                      </w:r>
                    </w:p>
                    <w:p w14:paraId="47416922" w14:textId="5AD893F7" w:rsidR="009517D7" w:rsidRDefault="009517D7" w:rsidP="009517D7">
                      <w:pPr>
                        <w:spacing w:after="0"/>
                        <w:rPr>
                          <w:lang w:val="en-GB"/>
                        </w:rPr>
                      </w:pPr>
                      <w:r>
                        <w:rPr>
                          <w:lang w:val="en-GB"/>
                        </w:rPr>
                        <w:t>2. which</w:t>
                      </w:r>
                    </w:p>
                    <w:p w14:paraId="41B1446B" w14:textId="31495B33" w:rsidR="009517D7" w:rsidRDefault="009517D7" w:rsidP="009517D7">
                      <w:pPr>
                        <w:spacing w:after="0"/>
                        <w:rPr>
                          <w:lang w:val="en-GB"/>
                        </w:rPr>
                      </w:pPr>
                      <w:r>
                        <w:rPr>
                          <w:lang w:val="en-GB"/>
                        </w:rPr>
                        <w:t>3. autumn</w:t>
                      </w:r>
                    </w:p>
                    <w:p w14:paraId="663C7ED4" w14:textId="49F628E5" w:rsidR="009517D7" w:rsidRDefault="009517D7" w:rsidP="009517D7">
                      <w:pPr>
                        <w:spacing w:after="0"/>
                        <w:rPr>
                          <w:lang w:val="en-GB"/>
                        </w:rPr>
                      </w:pPr>
                      <w:r>
                        <w:rPr>
                          <w:lang w:val="en-GB"/>
                        </w:rPr>
                        <w:t>4. fields</w:t>
                      </w:r>
                    </w:p>
                    <w:p w14:paraId="038BA82B" w14:textId="711EF3C5" w:rsidR="009517D7" w:rsidRDefault="009517D7" w:rsidP="009517D7">
                      <w:pPr>
                        <w:spacing w:after="0"/>
                        <w:rPr>
                          <w:lang w:val="en-GB"/>
                        </w:rPr>
                      </w:pPr>
                      <w:r>
                        <w:rPr>
                          <w:lang w:val="en-GB"/>
                        </w:rPr>
                        <w:t>5. been</w:t>
                      </w:r>
                    </w:p>
                    <w:p w14:paraId="4B7AAEA6" w14:textId="562B72D1" w:rsidR="009517D7" w:rsidRDefault="009517D7" w:rsidP="009517D7">
                      <w:pPr>
                        <w:spacing w:after="0"/>
                        <w:rPr>
                          <w:lang w:val="en-GB"/>
                        </w:rPr>
                      </w:pPr>
                      <w:r>
                        <w:rPr>
                          <w:lang w:val="en-GB"/>
                        </w:rPr>
                        <w:t>6. bare</w:t>
                      </w:r>
                    </w:p>
                    <w:p w14:paraId="5BE0AFD7" w14:textId="6808ED78" w:rsidR="009517D7" w:rsidRDefault="009517D7" w:rsidP="009517D7">
                      <w:pPr>
                        <w:spacing w:after="0"/>
                        <w:rPr>
                          <w:lang w:val="en-GB"/>
                        </w:rPr>
                      </w:pPr>
                      <w:r>
                        <w:rPr>
                          <w:lang w:val="en-GB"/>
                        </w:rPr>
                        <w:t>7. colourful</w:t>
                      </w:r>
                    </w:p>
                    <w:p w14:paraId="398B0B22" w14:textId="3CDDB30F" w:rsidR="009517D7" w:rsidRPr="001D04D7" w:rsidRDefault="009517D7" w:rsidP="009517D7">
                      <w:pPr>
                        <w:spacing w:after="0"/>
                        <w:rPr>
                          <w:lang w:val="en-GB"/>
                        </w:rPr>
                      </w:pPr>
                      <w:r>
                        <w:rPr>
                          <w:lang w:val="en-GB"/>
                        </w:rPr>
                        <w:t>8. seen</w:t>
                      </w:r>
                    </w:p>
                    <w:p w14:paraId="0EB32E3D" w14:textId="6300D235" w:rsidR="001D04D7" w:rsidRPr="001D04D7" w:rsidRDefault="001D04D7" w:rsidP="001D04D7">
                      <w:pPr>
                        <w:spacing w:after="0"/>
                        <w:rPr>
                          <w:lang w:val="en-GB"/>
                        </w:rPr>
                      </w:pPr>
                    </w:p>
                  </w:txbxContent>
                </v:textbox>
                <w10:wrap type="square" anchorx="margin"/>
              </v:shape>
            </w:pict>
          </mc:Fallback>
        </mc:AlternateContent>
      </w:r>
      <w:r w:rsidR="00B53BE9">
        <w:rPr>
          <w:noProof/>
        </w:rPr>
        <w:t xml:space="preserve">                                #1                                                 #2                                            </w:t>
      </w:r>
      <w:r w:rsidR="009517D7">
        <w:rPr>
          <w:noProof/>
        </w:rPr>
        <w:t>#3</w:t>
      </w:r>
    </w:p>
    <w:p w14:paraId="3EDAFA0E" w14:textId="34A0CA4F" w:rsidR="00B53BE9" w:rsidRDefault="009517D7" w:rsidP="00B53BE9">
      <w:pPr>
        <w:spacing w:before="3"/>
        <w:jc w:val="center"/>
        <w:rPr>
          <w:noProof/>
        </w:rPr>
      </w:pPr>
      <w:r>
        <w:rPr>
          <w:noProof/>
        </w:rPr>
        <mc:AlternateContent>
          <mc:Choice Requires="wps">
            <w:drawing>
              <wp:anchor distT="45720" distB="45720" distL="114300" distR="114300" simplePos="0" relativeHeight="251830272" behindDoc="0" locked="0" layoutInCell="1" allowOverlap="1" wp14:anchorId="55F05F98" wp14:editId="17E1F9C5">
                <wp:simplePos x="0" y="0"/>
                <wp:positionH relativeFrom="column">
                  <wp:posOffset>4219575</wp:posOffset>
                </wp:positionH>
                <wp:positionV relativeFrom="paragraph">
                  <wp:posOffset>3175</wp:posOffset>
                </wp:positionV>
                <wp:extent cx="1376045" cy="1680845"/>
                <wp:effectExtent l="0" t="0" r="1460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1028AC12" w14:textId="65AD8695" w:rsidR="009517D7" w:rsidRDefault="009517D7" w:rsidP="009517D7">
                            <w:pPr>
                              <w:spacing w:after="0"/>
                              <w:rPr>
                                <w:lang w:val="en-GB"/>
                              </w:rPr>
                            </w:pPr>
                            <w:r>
                              <w:rPr>
                                <w:lang w:val="en-GB"/>
                              </w:rPr>
                              <w:t>1. staff</w:t>
                            </w:r>
                          </w:p>
                          <w:p w14:paraId="4D10ED80" w14:textId="4526BB62" w:rsidR="009517D7" w:rsidRDefault="009517D7" w:rsidP="009517D7">
                            <w:pPr>
                              <w:spacing w:after="0"/>
                              <w:rPr>
                                <w:lang w:val="en-GB"/>
                              </w:rPr>
                            </w:pPr>
                            <w:r>
                              <w:rPr>
                                <w:lang w:val="en-GB"/>
                              </w:rPr>
                              <w:t>2. night</w:t>
                            </w:r>
                          </w:p>
                          <w:p w14:paraId="79EF89E5" w14:textId="7D138FE9" w:rsidR="009517D7" w:rsidRDefault="009517D7" w:rsidP="009517D7">
                            <w:pPr>
                              <w:spacing w:after="0"/>
                              <w:rPr>
                                <w:lang w:val="en-GB"/>
                              </w:rPr>
                            </w:pPr>
                            <w:r>
                              <w:rPr>
                                <w:lang w:val="en-GB"/>
                              </w:rPr>
                              <w:t xml:space="preserve">3. </w:t>
                            </w:r>
                            <w:proofErr w:type="gramStart"/>
                            <w:r>
                              <w:rPr>
                                <w:lang w:val="en-GB"/>
                              </w:rPr>
                              <w:t>their</w:t>
                            </w:r>
                            <w:proofErr w:type="gramEnd"/>
                          </w:p>
                          <w:p w14:paraId="7284D29B" w14:textId="2986CE95" w:rsidR="009517D7" w:rsidRDefault="009517D7" w:rsidP="009517D7">
                            <w:pPr>
                              <w:spacing w:after="0"/>
                              <w:rPr>
                                <w:lang w:val="en-GB"/>
                              </w:rPr>
                            </w:pPr>
                            <w:r>
                              <w:rPr>
                                <w:lang w:val="en-GB"/>
                              </w:rPr>
                              <w:t>4. doesn’t</w:t>
                            </w:r>
                          </w:p>
                          <w:p w14:paraId="33AFE818" w14:textId="79CA5558" w:rsidR="009517D7" w:rsidRDefault="009517D7" w:rsidP="009517D7">
                            <w:pPr>
                              <w:spacing w:after="0"/>
                              <w:rPr>
                                <w:lang w:val="en-GB"/>
                              </w:rPr>
                            </w:pPr>
                            <w:r>
                              <w:rPr>
                                <w:lang w:val="en-GB"/>
                              </w:rPr>
                              <w:t>5. chain</w:t>
                            </w:r>
                          </w:p>
                          <w:p w14:paraId="6238F78B" w14:textId="5E5B36AB" w:rsidR="009517D7" w:rsidRDefault="009517D7" w:rsidP="009517D7">
                            <w:pPr>
                              <w:spacing w:after="0"/>
                              <w:rPr>
                                <w:lang w:val="en-GB"/>
                              </w:rPr>
                            </w:pPr>
                            <w:r>
                              <w:rPr>
                                <w:lang w:val="en-GB"/>
                              </w:rPr>
                              <w:t>6. one</w:t>
                            </w:r>
                          </w:p>
                          <w:p w14:paraId="6C4D3687" w14:textId="19702D07" w:rsidR="009517D7" w:rsidRDefault="009517D7" w:rsidP="009517D7">
                            <w:pPr>
                              <w:spacing w:after="0"/>
                              <w:rPr>
                                <w:lang w:val="en-GB"/>
                              </w:rPr>
                            </w:pPr>
                            <w:r>
                              <w:rPr>
                                <w:lang w:val="en-GB"/>
                              </w:rPr>
                              <w:t>7. tea</w:t>
                            </w:r>
                          </w:p>
                          <w:p w14:paraId="7F7C23F4" w14:textId="20B42049" w:rsidR="009517D7" w:rsidRPr="001D04D7" w:rsidRDefault="009517D7" w:rsidP="009517D7">
                            <w:pPr>
                              <w:spacing w:after="0"/>
                              <w:rPr>
                                <w:lang w:val="en-GB"/>
                              </w:rPr>
                            </w:pPr>
                            <w:r>
                              <w:rPr>
                                <w:lang w:val="en-GB"/>
                              </w:rPr>
                              <w:t>8. was</w:t>
                            </w:r>
                          </w:p>
                          <w:p w14:paraId="035DDFC5" w14:textId="77777777" w:rsidR="009517D7" w:rsidRPr="001D04D7" w:rsidRDefault="009517D7" w:rsidP="009517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5F98" id="_x0000_s1039" type="#_x0000_t202" style="position:absolute;left:0;text-align:left;margin-left:332.25pt;margin-top:.25pt;width:108.35pt;height:132.3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OqEw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">
                <v:textbox>
                  <w:txbxContent>
                    <w:p w14:paraId="1028AC12" w14:textId="65AD8695" w:rsidR="009517D7" w:rsidRDefault="009517D7" w:rsidP="009517D7">
                      <w:pPr>
                        <w:spacing w:after="0"/>
                        <w:rPr>
                          <w:lang w:val="en-GB"/>
                        </w:rPr>
                      </w:pPr>
                      <w:r>
                        <w:rPr>
                          <w:lang w:val="en-GB"/>
                        </w:rPr>
                        <w:t xml:space="preserve">1. </w:t>
                      </w:r>
                      <w:r>
                        <w:rPr>
                          <w:lang w:val="en-GB"/>
                        </w:rPr>
                        <w:t>staff</w:t>
                      </w:r>
                    </w:p>
                    <w:p w14:paraId="4D10ED80" w14:textId="4526BB62" w:rsidR="009517D7" w:rsidRDefault="009517D7" w:rsidP="009517D7">
                      <w:pPr>
                        <w:spacing w:after="0"/>
                        <w:rPr>
                          <w:lang w:val="en-GB"/>
                        </w:rPr>
                      </w:pPr>
                      <w:r>
                        <w:rPr>
                          <w:lang w:val="en-GB"/>
                        </w:rPr>
                        <w:t>2. night</w:t>
                      </w:r>
                    </w:p>
                    <w:p w14:paraId="79EF89E5" w14:textId="7D138FE9" w:rsidR="009517D7" w:rsidRDefault="009517D7" w:rsidP="009517D7">
                      <w:pPr>
                        <w:spacing w:after="0"/>
                        <w:rPr>
                          <w:lang w:val="en-GB"/>
                        </w:rPr>
                      </w:pPr>
                      <w:r>
                        <w:rPr>
                          <w:lang w:val="en-GB"/>
                        </w:rPr>
                        <w:t xml:space="preserve">3. </w:t>
                      </w:r>
                      <w:proofErr w:type="gramStart"/>
                      <w:r>
                        <w:rPr>
                          <w:lang w:val="en-GB"/>
                        </w:rPr>
                        <w:t>their</w:t>
                      </w:r>
                      <w:proofErr w:type="gramEnd"/>
                    </w:p>
                    <w:p w14:paraId="7284D29B" w14:textId="2986CE95" w:rsidR="009517D7" w:rsidRDefault="009517D7" w:rsidP="009517D7">
                      <w:pPr>
                        <w:spacing w:after="0"/>
                        <w:rPr>
                          <w:lang w:val="en-GB"/>
                        </w:rPr>
                      </w:pPr>
                      <w:r>
                        <w:rPr>
                          <w:lang w:val="en-GB"/>
                        </w:rPr>
                        <w:t>4. doesn’t</w:t>
                      </w:r>
                    </w:p>
                    <w:p w14:paraId="33AFE818" w14:textId="79CA5558" w:rsidR="009517D7" w:rsidRDefault="009517D7" w:rsidP="009517D7">
                      <w:pPr>
                        <w:spacing w:after="0"/>
                        <w:rPr>
                          <w:lang w:val="en-GB"/>
                        </w:rPr>
                      </w:pPr>
                      <w:r>
                        <w:rPr>
                          <w:lang w:val="en-GB"/>
                        </w:rPr>
                        <w:t>5. chain</w:t>
                      </w:r>
                    </w:p>
                    <w:p w14:paraId="6238F78B" w14:textId="5E5B36AB" w:rsidR="009517D7" w:rsidRDefault="009517D7" w:rsidP="009517D7">
                      <w:pPr>
                        <w:spacing w:after="0"/>
                        <w:rPr>
                          <w:lang w:val="en-GB"/>
                        </w:rPr>
                      </w:pPr>
                      <w:r>
                        <w:rPr>
                          <w:lang w:val="en-GB"/>
                        </w:rPr>
                        <w:t>6. one</w:t>
                      </w:r>
                    </w:p>
                    <w:p w14:paraId="6C4D3687" w14:textId="19702D07" w:rsidR="009517D7" w:rsidRDefault="009517D7" w:rsidP="009517D7">
                      <w:pPr>
                        <w:spacing w:after="0"/>
                        <w:rPr>
                          <w:lang w:val="en-GB"/>
                        </w:rPr>
                      </w:pPr>
                      <w:r>
                        <w:rPr>
                          <w:lang w:val="en-GB"/>
                        </w:rPr>
                        <w:t>7. tea</w:t>
                      </w:r>
                    </w:p>
                    <w:p w14:paraId="7F7C23F4" w14:textId="20B42049" w:rsidR="009517D7" w:rsidRPr="001D04D7" w:rsidRDefault="009517D7" w:rsidP="009517D7">
                      <w:pPr>
                        <w:spacing w:after="0"/>
                        <w:rPr>
                          <w:lang w:val="en-GB"/>
                        </w:rPr>
                      </w:pPr>
                      <w:r>
                        <w:rPr>
                          <w:lang w:val="en-GB"/>
                        </w:rPr>
                        <w:t>8. was</w:t>
                      </w:r>
                    </w:p>
                    <w:p w14:paraId="035DDFC5" w14:textId="77777777" w:rsidR="009517D7" w:rsidRPr="001D04D7" w:rsidRDefault="009517D7" w:rsidP="009517D7">
                      <w:pPr>
                        <w:spacing w:after="0"/>
                        <w:rPr>
                          <w:lang w:val="en-GB"/>
                        </w:rPr>
                      </w:pPr>
                    </w:p>
                  </w:txbxContent>
                </v:textbox>
                <w10:wrap type="square"/>
              </v:shape>
            </w:pict>
          </mc:Fallback>
        </mc:AlternateContent>
      </w:r>
      <w:r w:rsidR="00B53BE9">
        <w:rPr>
          <w:noProof/>
        </w:rPr>
        <mc:AlternateContent>
          <mc:Choice Requires="wps">
            <w:drawing>
              <wp:anchor distT="45720" distB="45720" distL="114300" distR="114300" simplePos="0" relativeHeight="251807744" behindDoc="0" locked="0" layoutInCell="1" allowOverlap="1" wp14:anchorId="45DB9684" wp14:editId="3DBB2C3F">
                <wp:simplePos x="0" y="0"/>
                <wp:positionH relativeFrom="column">
                  <wp:posOffset>1047115</wp:posOffset>
                </wp:positionH>
                <wp:positionV relativeFrom="paragraph">
                  <wp:posOffset>3810</wp:posOffset>
                </wp:positionV>
                <wp:extent cx="1376045" cy="1680845"/>
                <wp:effectExtent l="0" t="0" r="14605" b="146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4CF36C6F" w14:textId="628FC45B" w:rsidR="00196CDD" w:rsidRDefault="001D04D7" w:rsidP="009517D7">
                            <w:pPr>
                              <w:spacing w:after="0"/>
                              <w:rPr>
                                <w:lang w:val="en-GB"/>
                              </w:rPr>
                            </w:pPr>
                            <w:r>
                              <w:rPr>
                                <w:lang w:val="en-GB"/>
                              </w:rPr>
                              <w:t>1.</w:t>
                            </w:r>
                            <w:r w:rsidR="009517D7">
                              <w:rPr>
                                <w:lang w:val="en-GB"/>
                              </w:rPr>
                              <w:t xml:space="preserve"> closed</w:t>
                            </w:r>
                          </w:p>
                          <w:p w14:paraId="406CBADD" w14:textId="30824F8E" w:rsidR="009517D7" w:rsidRDefault="009517D7" w:rsidP="009517D7">
                            <w:pPr>
                              <w:spacing w:after="0"/>
                              <w:rPr>
                                <w:lang w:val="en-GB"/>
                              </w:rPr>
                            </w:pPr>
                            <w:r>
                              <w:rPr>
                                <w:lang w:val="en-GB"/>
                              </w:rPr>
                              <w:t>2. four</w:t>
                            </w:r>
                          </w:p>
                          <w:p w14:paraId="31A1AC9B" w14:textId="7F819F58" w:rsidR="009517D7" w:rsidRDefault="009517D7" w:rsidP="009517D7">
                            <w:pPr>
                              <w:spacing w:after="0"/>
                              <w:rPr>
                                <w:lang w:val="en-GB"/>
                              </w:rPr>
                            </w:pPr>
                            <w:r>
                              <w:rPr>
                                <w:lang w:val="en-GB"/>
                              </w:rPr>
                              <w:t>3. asked</w:t>
                            </w:r>
                          </w:p>
                          <w:p w14:paraId="2ACAEFE0" w14:textId="0E3F00EB" w:rsidR="009517D7" w:rsidRDefault="009517D7" w:rsidP="009517D7">
                            <w:pPr>
                              <w:spacing w:after="0"/>
                              <w:rPr>
                                <w:lang w:val="en-GB"/>
                              </w:rPr>
                            </w:pPr>
                            <w:r>
                              <w:rPr>
                                <w:lang w:val="en-GB"/>
                              </w:rPr>
                              <w:t>4. when</w:t>
                            </w:r>
                          </w:p>
                          <w:p w14:paraId="2212F20B" w14:textId="62C54653" w:rsidR="009517D7" w:rsidRDefault="009517D7" w:rsidP="009517D7">
                            <w:pPr>
                              <w:spacing w:after="0"/>
                              <w:rPr>
                                <w:lang w:val="en-GB"/>
                              </w:rPr>
                            </w:pPr>
                            <w:r>
                              <w:rPr>
                                <w:lang w:val="en-GB"/>
                              </w:rPr>
                              <w:t>5. climbers</w:t>
                            </w:r>
                          </w:p>
                          <w:p w14:paraId="4527BDE9" w14:textId="27C65502" w:rsidR="009517D7" w:rsidRDefault="009517D7" w:rsidP="009517D7">
                            <w:pPr>
                              <w:spacing w:after="0"/>
                              <w:rPr>
                                <w:lang w:val="en-GB"/>
                              </w:rPr>
                            </w:pPr>
                            <w:r>
                              <w:rPr>
                                <w:lang w:val="en-GB"/>
                              </w:rPr>
                              <w:t>6. said</w:t>
                            </w:r>
                          </w:p>
                          <w:p w14:paraId="1B85FEF5" w14:textId="54C61FDA" w:rsidR="009517D7" w:rsidRDefault="009517D7" w:rsidP="009517D7">
                            <w:pPr>
                              <w:spacing w:after="0"/>
                              <w:rPr>
                                <w:lang w:val="en-GB"/>
                              </w:rPr>
                            </w:pPr>
                            <w:r>
                              <w:rPr>
                                <w:lang w:val="en-GB"/>
                              </w:rPr>
                              <w:t>7. three</w:t>
                            </w:r>
                          </w:p>
                          <w:p w14:paraId="4FC0E09C" w14:textId="183797C6" w:rsidR="009517D7" w:rsidRPr="001D04D7" w:rsidRDefault="009517D7" w:rsidP="009517D7">
                            <w:pPr>
                              <w:spacing w:after="0"/>
                              <w:rPr>
                                <w:lang w:val="en-GB"/>
                              </w:rPr>
                            </w:pPr>
                            <w:r>
                              <w:rPr>
                                <w:lang w:val="en-GB"/>
                              </w:rPr>
                              <w:t xml:space="preserve">8. </w:t>
                            </w:r>
                            <w:proofErr w:type="gramStart"/>
                            <w:r>
                              <w:rPr>
                                <w:lang w:val="en-GB"/>
                              </w:rPr>
                              <w:t>their</w:t>
                            </w:r>
                            <w:proofErr w:type="gramEnd"/>
                          </w:p>
                          <w:p w14:paraId="7D46C491" w14:textId="74B1D971" w:rsidR="001D04D7" w:rsidRPr="001D04D7" w:rsidRDefault="001D04D7" w:rsidP="001D04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B9684" id="_x0000_s1040" type="#_x0000_t202" style="position:absolute;left:0;text-align:left;margin-left:82.45pt;margin-top:.3pt;width:108.35pt;height:132.3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8kEFA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">
                <v:textbox>
                  <w:txbxContent>
                    <w:p w14:paraId="4CF36C6F" w14:textId="628FC45B" w:rsidR="00196CDD" w:rsidRDefault="001D04D7" w:rsidP="009517D7">
                      <w:pPr>
                        <w:spacing w:after="0"/>
                        <w:rPr>
                          <w:lang w:val="en-GB"/>
                        </w:rPr>
                      </w:pPr>
                      <w:r>
                        <w:rPr>
                          <w:lang w:val="en-GB"/>
                        </w:rPr>
                        <w:t>1.</w:t>
                      </w:r>
                      <w:r w:rsidR="009517D7">
                        <w:rPr>
                          <w:lang w:val="en-GB"/>
                        </w:rPr>
                        <w:t xml:space="preserve"> closed</w:t>
                      </w:r>
                    </w:p>
                    <w:p w14:paraId="406CBADD" w14:textId="30824F8E" w:rsidR="009517D7" w:rsidRDefault="009517D7" w:rsidP="009517D7">
                      <w:pPr>
                        <w:spacing w:after="0"/>
                        <w:rPr>
                          <w:lang w:val="en-GB"/>
                        </w:rPr>
                      </w:pPr>
                      <w:r>
                        <w:rPr>
                          <w:lang w:val="en-GB"/>
                        </w:rPr>
                        <w:t>2. four</w:t>
                      </w:r>
                    </w:p>
                    <w:p w14:paraId="31A1AC9B" w14:textId="7F819F58" w:rsidR="009517D7" w:rsidRDefault="009517D7" w:rsidP="009517D7">
                      <w:pPr>
                        <w:spacing w:after="0"/>
                        <w:rPr>
                          <w:lang w:val="en-GB"/>
                        </w:rPr>
                      </w:pPr>
                      <w:r>
                        <w:rPr>
                          <w:lang w:val="en-GB"/>
                        </w:rPr>
                        <w:t>3. asked</w:t>
                      </w:r>
                    </w:p>
                    <w:p w14:paraId="2ACAEFE0" w14:textId="0E3F00EB" w:rsidR="009517D7" w:rsidRDefault="009517D7" w:rsidP="009517D7">
                      <w:pPr>
                        <w:spacing w:after="0"/>
                        <w:rPr>
                          <w:lang w:val="en-GB"/>
                        </w:rPr>
                      </w:pPr>
                      <w:r>
                        <w:rPr>
                          <w:lang w:val="en-GB"/>
                        </w:rPr>
                        <w:t>4. when</w:t>
                      </w:r>
                    </w:p>
                    <w:p w14:paraId="2212F20B" w14:textId="62C54653" w:rsidR="009517D7" w:rsidRDefault="009517D7" w:rsidP="009517D7">
                      <w:pPr>
                        <w:spacing w:after="0"/>
                        <w:rPr>
                          <w:lang w:val="en-GB"/>
                        </w:rPr>
                      </w:pPr>
                      <w:r>
                        <w:rPr>
                          <w:lang w:val="en-GB"/>
                        </w:rPr>
                        <w:t>5. climbers</w:t>
                      </w:r>
                    </w:p>
                    <w:p w14:paraId="4527BDE9" w14:textId="27C65502" w:rsidR="009517D7" w:rsidRDefault="009517D7" w:rsidP="009517D7">
                      <w:pPr>
                        <w:spacing w:after="0"/>
                        <w:rPr>
                          <w:lang w:val="en-GB"/>
                        </w:rPr>
                      </w:pPr>
                      <w:r>
                        <w:rPr>
                          <w:lang w:val="en-GB"/>
                        </w:rPr>
                        <w:t>6. said</w:t>
                      </w:r>
                    </w:p>
                    <w:p w14:paraId="1B85FEF5" w14:textId="54C61FDA" w:rsidR="009517D7" w:rsidRDefault="009517D7" w:rsidP="009517D7">
                      <w:pPr>
                        <w:spacing w:after="0"/>
                        <w:rPr>
                          <w:lang w:val="en-GB"/>
                        </w:rPr>
                      </w:pPr>
                      <w:r>
                        <w:rPr>
                          <w:lang w:val="en-GB"/>
                        </w:rPr>
                        <w:t>7. three</w:t>
                      </w:r>
                    </w:p>
                    <w:p w14:paraId="4FC0E09C" w14:textId="183797C6" w:rsidR="009517D7" w:rsidRPr="001D04D7" w:rsidRDefault="009517D7" w:rsidP="009517D7">
                      <w:pPr>
                        <w:spacing w:after="0"/>
                        <w:rPr>
                          <w:lang w:val="en-GB"/>
                        </w:rPr>
                      </w:pPr>
                      <w:r>
                        <w:rPr>
                          <w:lang w:val="en-GB"/>
                        </w:rPr>
                        <w:t xml:space="preserve">8. </w:t>
                      </w:r>
                      <w:proofErr w:type="gramStart"/>
                      <w:r>
                        <w:rPr>
                          <w:lang w:val="en-GB"/>
                        </w:rPr>
                        <w:t>their</w:t>
                      </w:r>
                      <w:proofErr w:type="gramEnd"/>
                    </w:p>
                    <w:p w14:paraId="7D46C491" w14:textId="74B1D971" w:rsidR="001D04D7" w:rsidRPr="001D04D7" w:rsidRDefault="001D04D7" w:rsidP="001D04D7">
                      <w:pPr>
                        <w:spacing w:after="0"/>
                        <w:rPr>
                          <w:lang w:val="en-GB"/>
                        </w:rPr>
                      </w:pPr>
                    </w:p>
                  </w:txbxContent>
                </v:textbox>
                <w10:wrap type="square"/>
              </v:shape>
            </w:pict>
          </mc:Fallback>
        </mc:AlternateContent>
      </w:r>
      <w:r>
        <w:rPr>
          <w:noProof/>
        </w:rPr>
        <w:tab/>
      </w:r>
      <w:r>
        <w:rPr>
          <w:noProof/>
        </w:rPr>
        <w:tab/>
      </w:r>
      <w:r>
        <w:rPr>
          <w:noProof/>
        </w:rPr>
        <w:tab/>
      </w:r>
    </w:p>
    <w:p w14:paraId="71B7CED0" w14:textId="445040E7" w:rsidR="00B53BE9" w:rsidRDefault="00B53BE9" w:rsidP="00B53BE9">
      <w:pPr>
        <w:pStyle w:val="ListParagraph"/>
        <w:spacing w:before="3"/>
        <w:ind w:left="927"/>
        <w:jc w:val="center"/>
        <w:rPr>
          <w:noProof/>
        </w:rPr>
      </w:pPr>
    </w:p>
    <w:p w14:paraId="3385F8B3" w14:textId="77777777" w:rsidR="00B53BE9" w:rsidRDefault="00B53BE9" w:rsidP="00B53BE9">
      <w:pPr>
        <w:spacing w:before="3"/>
        <w:jc w:val="center"/>
        <w:rPr>
          <w:b/>
          <w:sz w:val="16"/>
        </w:rPr>
      </w:pPr>
    </w:p>
    <w:p w14:paraId="35A2BDAD" w14:textId="77777777" w:rsidR="00B53BE9" w:rsidRDefault="00B53BE9" w:rsidP="00B53BE9">
      <w:pPr>
        <w:spacing w:before="3"/>
        <w:jc w:val="center"/>
        <w:rPr>
          <w:b/>
          <w:sz w:val="16"/>
        </w:rPr>
      </w:pPr>
    </w:p>
    <w:p w14:paraId="3F5356BC" w14:textId="77777777" w:rsidR="00B53BE9" w:rsidRDefault="00B53BE9" w:rsidP="00B53BE9">
      <w:pPr>
        <w:spacing w:before="3"/>
        <w:jc w:val="center"/>
        <w:rPr>
          <w:b/>
          <w:sz w:val="16"/>
        </w:rPr>
      </w:pPr>
    </w:p>
    <w:p w14:paraId="7B334FAC" w14:textId="77777777" w:rsidR="00B53BE9" w:rsidRDefault="00B53BE9" w:rsidP="00B53BE9">
      <w:pPr>
        <w:spacing w:before="3"/>
        <w:jc w:val="center"/>
        <w:rPr>
          <w:b/>
          <w:sz w:val="16"/>
        </w:rPr>
      </w:pPr>
    </w:p>
    <w:p w14:paraId="7A847078" w14:textId="77777777" w:rsidR="00B53BE9" w:rsidRDefault="00B53BE9" w:rsidP="00B53BE9">
      <w:pPr>
        <w:spacing w:before="3"/>
        <w:jc w:val="center"/>
        <w:rPr>
          <w:b/>
          <w:sz w:val="16"/>
        </w:rPr>
      </w:pPr>
    </w:p>
    <w:p w14:paraId="0DD38DA8" w14:textId="5A9C78E5" w:rsidR="00B53BE9" w:rsidRDefault="00B53BE9" w:rsidP="004041A6">
      <w:pPr>
        <w:spacing w:before="3"/>
        <w:rPr>
          <w:b/>
          <w:sz w:val="16"/>
        </w:rPr>
      </w:pPr>
    </w:p>
    <w:p w14:paraId="0ECA8457" w14:textId="6D337803" w:rsidR="00B53BE9" w:rsidRDefault="00B53BE9" w:rsidP="00B53BE9">
      <w:pPr>
        <w:spacing w:before="3"/>
        <w:jc w:val="center"/>
        <w:rPr>
          <w:b/>
          <w:bCs/>
          <w:sz w:val="48"/>
          <w:szCs w:val="48"/>
        </w:rPr>
      </w:pPr>
      <w:r>
        <w:rPr>
          <w:b/>
          <w:bCs/>
        </w:rPr>
        <w:t xml:space="preserve">Fill in the Blanks </w:t>
      </w:r>
    </w:p>
    <w:p w14:paraId="0A43BECC" w14:textId="30250C25" w:rsidR="00B53BE9" w:rsidRDefault="009517D7" w:rsidP="00B53BE9">
      <w:pPr>
        <w:pStyle w:val="ListParagraph"/>
        <w:spacing w:before="3"/>
        <w:ind w:left="927"/>
        <w:rPr>
          <w:noProof/>
        </w:rPr>
      </w:pPr>
      <w:r>
        <w:rPr>
          <w:noProof/>
        </w:rPr>
        <mc:AlternateContent>
          <mc:Choice Requires="wps">
            <w:drawing>
              <wp:anchor distT="45720" distB="45720" distL="114300" distR="114300" simplePos="0" relativeHeight="251832320" behindDoc="0" locked="0" layoutInCell="1" allowOverlap="1" wp14:anchorId="0210326E" wp14:editId="60D2CA2B">
                <wp:simplePos x="0" y="0"/>
                <wp:positionH relativeFrom="column">
                  <wp:posOffset>4219663</wp:posOffset>
                </wp:positionH>
                <wp:positionV relativeFrom="paragraph">
                  <wp:posOffset>288779</wp:posOffset>
                </wp:positionV>
                <wp:extent cx="1376045" cy="1680845"/>
                <wp:effectExtent l="0" t="0" r="1460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80845"/>
                        </a:xfrm>
                        <a:prstGeom prst="rect">
                          <a:avLst/>
                        </a:prstGeom>
                        <a:solidFill>
                          <a:srgbClr val="FFFFFF"/>
                        </a:solidFill>
                        <a:ln w="9525">
                          <a:solidFill>
                            <a:srgbClr val="000000"/>
                          </a:solidFill>
                          <a:miter lim="800000"/>
                          <a:headEnd/>
                          <a:tailEnd/>
                        </a:ln>
                      </wps:spPr>
                      <wps:txbx>
                        <w:txbxContent>
                          <w:p w14:paraId="7534A59E" w14:textId="0AF2A33C" w:rsidR="009517D7" w:rsidRDefault="009517D7" w:rsidP="00A95535">
                            <w:pPr>
                              <w:spacing w:after="0"/>
                              <w:rPr>
                                <w:lang w:val="en-GB"/>
                              </w:rPr>
                            </w:pPr>
                            <w:r>
                              <w:rPr>
                                <w:lang w:val="en-GB"/>
                              </w:rPr>
                              <w:t xml:space="preserve">1. </w:t>
                            </w:r>
                            <w:r w:rsidR="00A95535">
                              <w:rPr>
                                <w:lang w:val="en-GB"/>
                              </w:rPr>
                              <w:t>posing</w:t>
                            </w:r>
                          </w:p>
                          <w:p w14:paraId="196CF8C2" w14:textId="7DC70970" w:rsidR="00A95535" w:rsidRDefault="00A95535" w:rsidP="00A95535">
                            <w:pPr>
                              <w:spacing w:after="0"/>
                              <w:rPr>
                                <w:lang w:val="en-GB"/>
                              </w:rPr>
                            </w:pPr>
                            <w:r>
                              <w:rPr>
                                <w:lang w:val="en-GB"/>
                              </w:rPr>
                              <w:t>2. country</w:t>
                            </w:r>
                          </w:p>
                          <w:p w14:paraId="211DB94B" w14:textId="21E3FC9B" w:rsidR="00A95535" w:rsidRDefault="00A95535" w:rsidP="00A95535">
                            <w:pPr>
                              <w:spacing w:after="0"/>
                              <w:rPr>
                                <w:lang w:val="en-GB"/>
                              </w:rPr>
                            </w:pPr>
                            <w:r>
                              <w:rPr>
                                <w:lang w:val="en-GB"/>
                              </w:rPr>
                              <w:t>3. public</w:t>
                            </w:r>
                          </w:p>
                          <w:p w14:paraId="425E8626" w14:textId="512071C0" w:rsidR="00A95535" w:rsidRDefault="00A95535" w:rsidP="00A95535">
                            <w:pPr>
                              <w:spacing w:after="0"/>
                              <w:rPr>
                                <w:lang w:val="en-GB"/>
                              </w:rPr>
                            </w:pPr>
                            <w:r>
                              <w:rPr>
                                <w:lang w:val="en-GB"/>
                              </w:rPr>
                              <w:t>4. walking</w:t>
                            </w:r>
                          </w:p>
                          <w:p w14:paraId="64B8B3DB" w14:textId="2D6D0C0B" w:rsidR="00A95535" w:rsidRDefault="00A95535" w:rsidP="00A95535">
                            <w:pPr>
                              <w:spacing w:after="0"/>
                              <w:rPr>
                                <w:lang w:val="en-GB"/>
                              </w:rPr>
                            </w:pPr>
                            <w:r>
                              <w:rPr>
                                <w:lang w:val="en-GB"/>
                              </w:rPr>
                              <w:t>5. woman</w:t>
                            </w:r>
                          </w:p>
                          <w:p w14:paraId="4B73DF82" w14:textId="6E62225E" w:rsidR="00A95535" w:rsidRDefault="00A95535" w:rsidP="00A95535">
                            <w:pPr>
                              <w:spacing w:after="0"/>
                              <w:rPr>
                                <w:lang w:val="en-GB"/>
                              </w:rPr>
                            </w:pPr>
                            <w:r>
                              <w:rPr>
                                <w:lang w:val="en-GB"/>
                              </w:rPr>
                              <w:t>6. sunny</w:t>
                            </w:r>
                          </w:p>
                          <w:p w14:paraId="45CD6111" w14:textId="506E763D" w:rsidR="00A95535" w:rsidRDefault="00A95535" w:rsidP="00A95535">
                            <w:pPr>
                              <w:spacing w:after="0"/>
                              <w:rPr>
                                <w:lang w:val="en-GB"/>
                              </w:rPr>
                            </w:pPr>
                            <w:r>
                              <w:rPr>
                                <w:lang w:val="en-GB"/>
                              </w:rPr>
                              <w:t>7. picture</w:t>
                            </w:r>
                          </w:p>
                          <w:p w14:paraId="38BAD4BB" w14:textId="3DAA2C2A" w:rsidR="00A95535" w:rsidRPr="001D04D7" w:rsidRDefault="00A95535" w:rsidP="00A95535">
                            <w:pPr>
                              <w:spacing w:after="0"/>
                              <w:rPr>
                                <w:lang w:val="en-GB"/>
                              </w:rPr>
                            </w:pPr>
                            <w:r>
                              <w:rPr>
                                <w:lang w:val="en-GB"/>
                              </w:rPr>
                              <w:t>8. mask</w:t>
                            </w:r>
                          </w:p>
                          <w:p w14:paraId="7FC2A019" w14:textId="77777777" w:rsidR="009517D7" w:rsidRPr="001D04D7" w:rsidRDefault="009517D7" w:rsidP="009517D7">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0326E" id="_x0000_s1041" type="#_x0000_t202" style="position:absolute;left:0;text-align:left;margin-left:332.25pt;margin-top:22.75pt;width:108.35pt;height:132.3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">
                <v:textbox>
                  <w:txbxContent>
                    <w:p w14:paraId="7534A59E" w14:textId="0AF2A33C" w:rsidR="009517D7" w:rsidRDefault="009517D7" w:rsidP="00A95535">
                      <w:pPr>
                        <w:spacing w:after="0"/>
                        <w:rPr>
                          <w:lang w:val="en-GB"/>
                        </w:rPr>
                      </w:pPr>
                      <w:r>
                        <w:rPr>
                          <w:lang w:val="en-GB"/>
                        </w:rPr>
                        <w:t xml:space="preserve">1. </w:t>
                      </w:r>
                      <w:r w:rsidR="00A95535">
                        <w:rPr>
                          <w:lang w:val="en-GB"/>
                        </w:rPr>
                        <w:t>posing</w:t>
                      </w:r>
                    </w:p>
                    <w:p w14:paraId="196CF8C2" w14:textId="7DC70970" w:rsidR="00A95535" w:rsidRDefault="00A95535" w:rsidP="00A95535">
                      <w:pPr>
                        <w:spacing w:after="0"/>
                        <w:rPr>
                          <w:lang w:val="en-GB"/>
                        </w:rPr>
                      </w:pPr>
                      <w:r>
                        <w:rPr>
                          <w:lang w:val="en-GB"/>
                        </w:rPr>
                        <w:t>2. country</w:t>
                      </w:r>
                    </w:p>
                    <w:p w14:paraId="211DB94B" w14:textId="21E3FC9B" w:rsidR="00A95535" w:rsidRDefault="00A95535" w:rsidP="00A95535">
                      <w:pPr>
                        <w:spacing w:after="0"/>
                        <w:rPr>
                          <w:lang w:val="en-GB"/>
                        </w:rPr>
                      </w:pPr>
                      <w:r>
                        <w:rPr>
                          <w:lang w:val="en-GB"/>
                        </w:rPr>
                        <w:t>3. public</w:t>
                      </w:r>
                    </w:p>
                    <w:p w14:paraId="425E8626" w14:textId="512071C0" w:rsidR="00A95535" w:rsidRDefault="00A95535" w:rsidP="00A95535">
                      <w:pPr>
                        <w:spacing w:after="0"/>
                        <w:rPr>
                          <w:lang w:val="en-GB"/>
                        </w:rPr>
                      </w:pPr>
                      <w:r>
                        <w:rPr>
                          <w:lang w:val="en-GB"/>
                        </w:rPr>
                        <w:t>4. walking</w:t>
                      </w:r>
                    </w:p>
                    <w:p w14:paraId="64B8B3DB" w14:textId="2D6D0C0B" w:rsidR="00A95535" w:rsidRDefault="00A95535" w:rsidP="00A95535">
                      <w:pPr>
                        <w:spacing w:after="0"/>
                        <w:rPr>
                          <w:lang w:val="en-GB"/>
                        </w:rPr>
                      </w:pPr>
                      <w:r>
                        <w:rPr>
                          <w:lang w:val="en-GB"/>
                        </w:rPr>
                        <w:t>5. woman</w:t>
                      </w:r>
                    </w:p>
                    <w:p w14:paraId="4B73DF82" w14:textId="6E62225E" w:rsidR="00A95535" w:rsidRDefault="00A95535" w:rsidP="00A95535">
                      <w:pPr>
                        <w:spacing w:after="0"/>
                        <w:rPr>
                          <w:lang w:val="en-GB"/>
                        </w:rPr>
                      </w:pPr>
                      <w:r>
                        <w:rPr>
                          <w:lang w:val="en-GB"/>
                        </w:rPr>
                        <w:t>6. sunny</w:t>
                      </w:r>
                    </w:p>
                    <w:p w14:paraId="45CD6111" w14:textId="506E763D" w:rsidR="00A95535" w:rsidRDefault="00A95535" w:rsidP="00A95535">
                      <w:pPr>
                        <w:spacing w:after="0"/>
                        <w:rPr>
                          <w:lang w:val="en-GB"/>
                        </w:rPr>
                      </w:pPr>
                      <w:r>
                        <w:rPr>
                          <w:lang w:val="en-GB"/>
                        </w:rPr>
                        <w:t>7. picture</w:t>
                      </w:r>
                    </w:p>
                    <w:p w14:paraId="38BAD4BB" w14:textId="3DAA2C2A" w:rsidR="00A95535" w:rsidRPr="001D04D7" w:rsidRDefault="00A95535" w:rsidP="00A95535">
                      <w:pPr>
                        <w:spacing w:after="0"/>
                        <w:rPr>
                          <w:lang w:val="en-GB"/>
                        </w:rPr>
                      </w:pPr>
                      <w:r>
                        <w:rPr>
                          <w:lang w:val="en-GB"/>
                        </w:rPr>
                        <w:t>8. mask</w:t>
                      </w:r>
                    </w:p>
                    <w:p w14:paraId="7FC2A019" w14:textId="77777777" w:rsidR="009517D7" w:rsidRPr="001D04D7" w:rsidRDefault="009517D7" w:rsidP="009517D7">
                      <w:pPr>
                        <w:spacing w:after="0"/>
                        <w:rPr>
                          <w:lang w:val="en-GB"/>
                        </w:rPr>
                      </w:pPr>
                    </w:p>
                  </w:txbxContent>
                </v:textbox>
                <w10:wrap type="square"/>
              </v:shape>
            </w:pict>
          </mc:Fallback>
        </mc:AlternateContent>
      </w:r>
      <w:r w:rsidR="006E068A">
        <w:rPr>
          <w:noProof/>
        </w:rPr>
        <mc:AlternateContent>
          <mc:Choice Requires="wps">
            <w:drawing>
              <wp:anchor distT="45720" distB="45720" distL="114300" distR="114300" simplePos="0" relativeHeight="251811840" behindDoc="0" locked="0" layoutInCell="1" allowOverlap="1" wp14:anchorId="24D7CC0F" wp14:editId="3E4A472D">
                <wp:simplePos x="0" y="0"/>
                <wp:positionH relativeFrom="column">
                  <wp:posOffset>1047750</wp:posOffset>
                </wp:positionH>
                <wp:positionV relativeFrom="paragraph">
                  <wp:posOffset>281940</wp:posOffset>
                </wp:positionV>
                <wp:extent cx="1376045" cy="1671320"/>
                <wp:effectExtent l="0" t="0" r="14605" b="2413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1320"/>
                        </a:xfrm>
                        <a:prstGeom prst="rect">
                          <a:avLst/>
                        </a:prstGeom>
                        <a:solidFill>
                          <a:srgbClr val="FFFFFF"/>
                        </a:solidFill>
                        <a:ln w="9525">
                          <a:solidFill>
                            <a:srgbClr val="000000"/>
                          </a:solidFill>
                          <a:miter lim="800000"/>
                          <a:headEnd/>
                          <a:tailEnd/>
                        </a:ln>
                      </wps:spPr>
                      <wps:txbx>
                        <w:txbxContent>
                          <w:p w14:paraId="170FCAE8" w14:textId="0BC80F37" w:rsidR="00854FAB" w:rsidRDefault="0045749C" w:rsidP="009517D7">
                            <w:pPr>
                              <w:pStyle w:val="NoSpacing"/>
                            </w:pPr>
                            <w:r>
                              <w:t xml:space="preserve">1. </w:t>
                            </w:r>
                            <w:r w:rsidR="009517D7">
                              <w:t>escape</w:t>
                            </w:r>
                          </w:p>
                          <w:p w14:paraId="14FC7578" w14:textId="2F71B2E7" w:rsidR="009517D7" w:rsidRDefault="009517D7" w:rsidP="009517D7">
                            <w:pPr>
                              <w:pStyle w:val="NoSpacing"/>
                            </w:pPr>
                            <w:r>
                              <w:t>2. neighbours</w:t>
                            </w:r>
                          </w:p>
                          <w:p w14:paraId="37E90908" w14:textId="70135C90" w:rsidR="009517D7" w:rsidRDefault="009517D7" w:rsidP="009517D7">
                            <w:pPr>
                              <w:pStyle w:val="NoSpacing"/>
                            </w:pPr>
                            <w:r>
                              <w:t>3. clearing</w:t>
                            </w:r>
                          </w:p>
                          <w:p w14:paraId="31D3035D" w14:textId="1326ADB3" w:rsidR="009517D7" w:rsidRDefault="009517D7" w:rsidP="009517D7">
                            <w:pPr>
                              <w:pStyle w:val="NoSpacing"/>
                            </w:pPr>
                            <w:r>
                              <w:t>4. brigade</w:t>
                            </w:r>
                          </w:p>
                          <w:p w14:paraId="4DE268B8" w14:textId="7A494F74" w:rsidR="009517D7" w:rsidRDefault="009517D7" w:rsidP="009517D7">
                            <w:pPr>
                              <w:pStyle w:val="NoSpacing"/>
                            </w:pPr>
                            <w:r>
                              <w:t>5. rebuilding</w:t>
                            </w:r>
                          </w:p>
                          <w:p w14:paraId="697A17E3" w14:textId="279C9EC1" w:rsidR="009517D7" w:rsidRDefault="009517D7" w:rsidP="009517D7">
                            <w:pPr>
                              <w:pStyle w:val="NoSpacing"/>
                            </w:pPr>
                            <w:r>
                              <w:t>6. provided</w:t>
                            </w:r>
                          </w:p>
                          <w:p w14:paraId="3E832B47" w14:textId="2684DD18" w:rsidR="009517D7" w:rsidRDefault="009517D7" w:rsidP="009517D7">
                            <w:pPr>
                              <w:pStyle w:val="NoSpacing"/>
                            </w:pPr>
                            <w:r>
                              <w:t>7. thankful</w:t>
                            </w:r>
                          </w:p>
                          <w:p w14:paraId="52229EDC" w14:textId="30B6FB97" w:rsidR="009517D7" w:rsidRDefault="009517D7" w:rsidP="009517D7">
                            <w:pPr>
                              <w:pStyle w:val="NoSpacing"/>
                            </w:pPr>
                            <w:r>
                              <w:t>8. home</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CC0F" id="_x0000_s1042" type="#_x0000_t202" style="position:absolute;left:0;text-align:left;margin-left:82.5pt;margin-top:22.2pt;width:108.35pt;height:131.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">
                <v:textbox>
                  <w:txbxContent>
                    <w:p w14:paraId="170FCAE8" w14:textId="0BC80F37" w:rsidR="00854FAB" w:rsidRDefault="0045749C" w:rsidP="009517D7">
                      <w:pPr>
                        <w:pStyle w:val="NoSpacing"/>
                      </w:pPr>
                      <w:r>
                        <w:t xml:space="preserve">1. </w:t>
                      </w:r>
                      <w:r w:rsidR="009517D7">
                        <w:t>escape</w:t>
                      </w:r>
                    </w:p>
                    <w:p w14:paraId="14FC7578" w14:textId="2F71B2E7" w:rsidR="009517D7" w:rsidRDefault="009517D7" w:rsidP="009517D7">
                      <w:pPr>
                        <w:pStyle w:val="NoSpacing"/>
                      </w:pPr>
                      <w:r>
                        <w:t>2. neighbours</w:t>
                      </w:r>
                    </w:p>
                    <w:p w14:paraId="37E90908" w14:textId="70135C90" w:rsidR="009517D7" w:rsidRDefault="009517D7" w:rsidP="009517D7">
                      <w:pPr>
                        <w:pStyle w:val="NoSpacing"/>
                      </w:pPr>
                      <w:r>
                        <w:t>3. clearing</w:t>
                      </w:r>
                    </w:p>
                    <w:p w14:paraId="31D3035D" w14:textId="1326ADB3" w:rsidR="009517D7" w:rsidRDefault="009517D7" w:rsidP="009517D7">
                      <w:pPr>
                        <w:pStyle w:val="NoSpacing"/>
                      </w:pPr>
                      <w:r>
                        <w:t>4. brigade</w:t>
                      </w:r>
                    </w:p>
                    <w:p w14:paraId="4DE268B8" w14:textId="7A494F74" w:rsidR="009517D7" w:rsidRDefault="009517D7" w:rsidP="009517D7">
                      <w:pPr>
                        <w:pStyle w:val="NoSpacing"/>
                      </w:pPr>
                      <w:r>
                        <w:t>5. rebuilding</w:t>
                      </w:r>
                    </w:p>
                    <w:p w14:paraId="697A17E3" w14:textId="279C9EC1" w:rsidR="009517D7" w:rsidRDefault="009517D7" w:rsidP="009517D7">
                      <w:pPr>
                        <w:pStyle w:val="NoSpacing"/>
                      </w:pPr>
                      <w:r>
                        <w:t>6. provided</w:t>
                      </w:r>
                    </w:p>
                    <w:p w14:paraId="3E832B47" w14:textId="2684DD18" w:rsidR="009517D7" w:rsidRDefault="009517D7" w:rsidP="009517D7">
                      <w:pPr>
                        <w:pStyle w:val="NoSpacing"/>
                      </w:pPr>
                      <w:r>
                        <w:t>7. thankful</w:t>
                      </w:r>
                    </w:p>
                    <w:p w14:paraId="52229EDC" w14:textId="30B6FB97" w:rsidR="009517D7" w:rsidRDefault="009517D7" w:rsidP="009517D7">
                      <w:pPr>
                        <w:pStyle w:val="NoSpacing"/>
                      </w:pPr>
                      <w:r>
                        <w:t>8. home</w:t>
                      </w:r>
                    </w:p>
                    <w:p w14:paraId="574D0CD0" w14:textId="77777777" w:rsidR="006E068A" w:rsidRDefault="006E068A" w:rsidP="006E068A">
                      <w:pPr>
                        <w:pStyle w:val="NoSpacing"/>
                        <w:jc w:val="center"/>
                      </w:pPr>
                    </w:p>
                    <w:p w14:paraId="68430F46" w14:textId="77777777" w:rsidR="006E068A" w:rsidRDefault="006E068A" w:rsidP="006E068A">
                      <w:pPr>
                        <w:pStyle w:val="NoSpacing"/>
                        <w:jc w:val="center"/>
                      </w:pPr>
                    </w:p>
                    <w:p w14:paraId="79CB0403" w14:textId="77777777" w:rsidR="006E068A" w:rsidRDefault="006E068A" w:rsidP="006E068A">
                      <w:pPr>
                        <w:pStyle w:val="NoSpacing"/>
                        <w:jc w:val="center"/>
                      </w:pPr>
                    </w:p>
                    <w:p w14:paraId="68FD214E" w14:textId="77777777" w:rsidR="006E068A" w:rsidRDefault="006E068A" w:rsidP="006E068A">
                      <w:pPr>
                        <w:pStyle w:val="NoSpacing"/>
                        <w:jc w:val="center"/>
                      </w:pPr>
                    </w:p>
                    <w:p w14:paraId="0B586430" w14:textId="77777777" w:rsidR="006E068A" w:rsidRDefault="006E068A" w:rsidP="006E068A">
                      <w:pPr>
                        <w:pStyle w:val="NoSpacing"/>
                        <w:jc w:val="center"/>
                      </w:pPr>
                    </w:p>
                    <w:p w14:paraId="2E05DD74" w14:textId="77777777" w:rsidR="006E068A" w:rsidRDefault="006E068A" w:rsidP="006E068A">
                      <w:pPr>
                        <w:pStyle w:val="NoSpacing"/>
                        <w:jc w:val="center"/>
                      </w:pPr>
                    </w:p>
                    <w:p w14:paraId="1E7B000F" w14:textId="77777777" w:rsidR="00B53BE9" w:rsidRPr="00B53BE9" w:rsidRDefault="00B53BE9" w:rsidP="00B53BE9">
                      <w:pPr>
                        <w:pStyle w:val="ListParagraph"/>
                        <w:rPr>
                          <w:lang w:val="en-GB"/>
                        </w:rPr>
                      </w:pPr>
                    </w:p>
                  </w:txbxContent>
                </v:textbox>
                <w10:wrap type="square"/>
              </v:shape>
            </w:pict>
          </mc:Fallback>
        </mc:AlternateContent>
      </w:r>
      <w:r w:rsidR="00B53BE9">
        <w:rPr>
          <w:noProof/>
        </w:rPr>
        <w:t xml:space="preserve">                                #1                                                 #2                                           </w:t>
      </w:r>
      <w:r>
        <w:rPr>
          <w:noProof/>
        </w:rPr>
        <w:t>#3</w:t>
      </w:r>
    </w:p>
    <w:p w14:paraId="63FB4CA2" w14:textId="0DDF6B1D" w:rsidR="00B53BE9" w:rsidRDefault="00B53BE9" w:rsidP="00B53BE9">
      <w:pPr>
        <w:spacing w:before="3"/>
        <w:jc w:val="center"/>
        <w:rPr>
          <w:noProof/>
        </w:rPr>
      </w:pPr>
      <w:r>
        <w:rPr>
          <w:noProof/>
        </w:rPr>
        <mc:AlternateContent>
          <mc:Choice Requires="wps">
            <w:drawing>
              <wp:anchor distT="45720" distB="45720" distL="114300" distR="114300" simplePos="0" relativeHeight="251812864" behindDoc="0" locked="0" layoutInCell="1" allowOverlap="1" wp14:anchorId="27538B73" wp14:editId="488D81B7">
                <wp:simplePos x="0" y="0"/>
                <wp:positionH relativeFrom="margin">
                  <wp:align>center</wp:align>
                </wp:positionH>
                <wp:positionV relativeFrom="paragraph">
                  <wp:posOffset>3810</wp:posOffset>
                </wp:positionV>
                <wp:extent cx="1376045" cy="1674495"/>
                <wp:effectExtent l="0" t="0" r="14605" b="2095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674495"/>
                        </a:xfrm>
                        <a:prstGeom prst="rect">
                          <a:avLst/>
                        </a:prstGeom>
                        <a:solidFill>
                          <a:srgbClr val="FFFFFF"/>
                        </a:solidFill>
                        <a:ln w="9525">
                          <a:solidFill>
                            <a:srgbClr val="000000"/>
                          </a:solidFill>
                          <a:miter lim="800000"/>
                          <a:headEnd/>
                          <a:tailEnd/>
                        </a:ln>
                      </wps:spPr>
                      <wps:txbx>
                        <w:txbxContent>
                          <w:p w14:paraId="0F2B6F4E" w14:textId="12F8EBD8" w:rsidR="00854FAB" w:rsidRDefault="0045749C" w:rsidP="009517D7">
                            <w:pPr>
                              <w:spacing w:after="0"/>
                              <w:rPr>
                                <w:lang w:val="en-GB"/>
                              </w:rPr>
                            </w:pPr>
                            <w:r>
                              <w:rPr>
                                <w:lang w:val="en-GB"/>
                              </w:rPr>
                              <w:t xml:space="preserve">1. </w:t>
                            </w:r>
                            <w:r w:rsidR="009517D7">
                              <w:rPr>
                                <w:lang w:val="en-GB"/>
                              </w:rPr>
                              <w:t>year</w:t>
                            </w:r>
                          </w:p>
                          <w:p w14:paraId="727C7AAF" w14:textId="08E1D8D1" w:rsidR="009517D7" w:rsidRDefault="009517D7" w:rsidP="009517D7">
                            <w:pPr>
                              <w:spacing w:after="0"/>
                              <w:rPr>
                                <w:lang w:val="en-GB"/>
                              </w:rPr>
                            </w:pPr>
                            <w:r>
                              <w:rPr>
                                <w:lang w:val="en-GB"/>
                              </w:rPr>
                              <w:t>2. special</w:t>
                            </w:r>
                          </w:p>
                          <w:p w14:paraId="5B477CBA" w14:textId="0ECDD65C" w:rsidR="009517D7" w:rsidRDefault="009517D7" w:rsidP="009517D7">
                            <w:pPr>
                              <w:spacing w:after="0"/>
                              <w:rPr>
                                <w:lang w:val="en-GB"/>
                              </w:rPr>
                            </w:pPr>
                            <w:r>
                              <w:rPr>
                                <w:lang w:val="en-GB"/>
                              </w:rPr>
                              <w:t>3. sunrise</w:t>
                            </w:r>
                          </w:p>
                          <w:p w14:paraId="09A55281" w14:textId="7A0C7D4D" w:rsidR="009517D7" w:rsidRDefault="009517D7" w:rsidP="009517D7">
                            <w:pPr>
                              <w:spacing w:after="0"/>
                              <w:rPr>
                                <w:lang w:val="en-GB"/>
                              </w:rPr>
                            </w:pPr>
                            <w:r>
                              <w:rPr>
                                <w:lang w:val="en-GB"/>
                              </w:rPr>
                              <w:t xml:space="preserve">4. </w:t>
                            </w:r>
                            <w:r w:rsidR="00A95535">
                              <w:rPr>
                                <w:lang w:val="en-GB"/>
                              </w:rPr>
                              <w:t>doorway</w:t>
                            </w:r>
                          </w:p>
                          <w:p w14:paraId="4C2FDE32" w14:textId="2DB5383B" w:rsidR="00A95535" w:rsidRDefault="00A95535" w:rsidP="009517D7">
                            <w:pPr>
                              <w:spacing w:after="0"/>
                              <w:rPr>
                                <w:lang w:val="en-GB"/>
                              </w:rPr>
                            </w:pPr>
                            <w:r>
                              <w:rPr>
                                <w:lang w:val="en-GB"/>
                              </w:rPr>
                              <w:t>5. chamber</w:t>
                            </w:r>
                          </w:p>
                          <w:p w14:paraId="1C3AF472" w14:textId="04455FB2" w:rsidR="00A95535" w:rsidRDefault="00A95535" w:rsidP="009517D7">
                            <w:pPr>
                              <w:spacing w:after="0"/>
                              <w:rPr>
                                <w:lang w:val="en-GB"/>
                              </w:rPr>
                            </w:pPr>
                            <w:r>
                              <w:rPr>
                                <w:lang w:val="en-GB"/>
                              </w:rPr>
                              <w:t>6. event</w:t>
                            </w:r>
                          </w:p>
                          <w:p w14:paraId="7474E2D6" w14:textId="44C85860" w:rsidR="00A95535" w:rsidRDefault="00A95535" w:rsidP="009517D7">
                            <w:pPr>
                              <w:spacing w:after="0"/>
                              <w:rPr>
                                <w:lang w:val="en-GB"/>
                              </w:rPr>
                            </w:pPr>
                            <w:r>
                              <w:rPr>
                                <w:lang w:val="en-GB"/>
                              </w:rPr>
                              <w:t>7. online</w:t>
                            </w:r>
                          </w:p>
                          <w:p w14:paraId="54F33E9B" w14:textId="04E9E39A" w:rsidR="00A95535" w:rsidRPr="0045749C" w:rsidRDefault="00A95535" w:rsidP="009517D7">
                            <w:pPr>
                              <w:spacing w:after="0"/>
                              <w:rPr>
                                <w:lang w:val="en-GB"/>
                              </w:rPr>
                            </w:pPr>
                            <w:r>
                              <w:rPr>
                                <w:lang w:val="en-GB"/>
                              </w:rPr>
                              <w:t>8. world</w:t>
                            </w:r>
                          </w:p>
                          <w:p w14:paraId="5F8CCD91" w14:textId="32B4845A" w:rsidR="0045749C" w:rsidRPr="0045749C" w:rsidRDefault="0045749C" w:rsidP="0045749C">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38B73" id="_x0000_s1043" type="#_x0000_t202" style="position:absolute;left:0;text-align:left;margin-left:0;margin-top:.3pt;width:108.35pt;height:131.85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">
                <v:textbox>
                  <w:txbxContent>
                    <w:p w14:paraId="0F2B6F4E" w14:textId="12F8EBD8" w:rsidR="00854FAB" w:rsidRDefault="0045749C" w:rsidP="009517D7">
                      <w:pPr>
                        <w:spacing w:after="0"/>
                        <w:rPr>
                          <w:lang w:val="en-GB"/>
                        </w:rPr>
                      </w:pPr>
                      <w:r>
                        <w:rPr>
                          <w:lang w:val="en-GB"/>
                        </w:rPr>
                        <w:t xml:space="preserve">1. </w:t>
                      </w:r>
                      <w:r w:rsidR="009517D7">
                        <w:rPr>
                          <w:lang w:val="en-GB"/>
                        </w:rPr>
                        <w:t>year</w:t>
                      </w:r>
                    </w:p>
                    <w:p w14:paraId="727C7AAF" w14:textId="08E1D8D1" w:rsidR="009517D7" w:rsidRDefault="009517D7" w:rsidP="009517D7">
                      <w:pPr>
                        <w:spacing w:after="0"/>
                        <w:rPr>
                          <w:lang w:val="en-GB"/>
                        </w:rPr>
                      </w:pPr>
                      <w:r>
                        <w:rPr>
                          <w:lang w:val="en-GB"/>
                        </w:rPr>
                        <w:t>2. special</w:t>
                      </w:r>
                    </w:p>
                    <w:p w14:paraId="5B477CBA" w14:textId="0ECDD65C" w:rsidR="009517D7" w:rsidRDefault="009517D7" w:rsidP="009517D7">
                      <w:pPr>
                        <w:spacing w:after="0"/>
                        <w:rPr>
                          <w:lang w:val="en-GB"/>
                        </w:rPr>
                      </w:pPr>
                      <w:r>
                        <w:rPr>
                          <w:lang w:val="en-GB"/>
                        </w:rPr>
                        <w:t>3. sunrise</w:t>
                      </w:r>
                    </w:p>
                    <w:p w14:paraId="09A55281" w14:textId="7A0C7D4D" w:rsidR="009517D7" w:rsidRDefault="009517D7" w:rsidP="009517D7">
                      <w:pPr>
                        <w:spacing w:after="0"/>
                        <w:rPr>
                          <w:lang w:val="en-GB"/>
                        </w:rPr>
                      </w:pPr>
                      <w:r>
                        <w:rPr>
                          <w:lang w:val="en-GB"/>
                        </w:rPr>
                        <w:t xml:space="preserve">4. </w:t>
                      </w:r>
                      <w:r w:rsidR="00A95535">
                        <w:rPr>
                          <w:lang w:val="en-GB"/>
                        </w:rPr>
                        <w:t>doorway</w:t>
                      </w:r>
                    </w:p>
                    <w:p w14:paraId="4C2FDE32" w14:textId="2DB5383B" w:rsidR="00A95535" w:rsidRDefault="00A95535" w:rsidP="009517D7">
                      <w:pPr>
                        <w:spacing w:after="0"/>
                        <w:rPr>
                          <w:lang w:val="en-GB"/>
                        </w:rPr>
                      </w:pPr>
                      <w:r>
                        <w:rPr>
                          <w:lang w:val="en-GB"/>
                        </w:rPr>
                        <w:t>5. chamber</w:t>
                      </w:r>
                    </w:p>
                    <w:p w14:paraId="1C3AF472" w14:textId="04455FB2" w:rsidR="00A95535" w:rsidRDefault="00A95535" w:rsidP="009517D7">
                      <w:pPr>
                        <w:spacing w:after="0"/>
                        <w:rPr>
                          <w:lang w:val="en-GB"/>
                        </w:rPr>
                      </w:pPr>
                      <w:r>
                        <w:rPr>
                          <w:lang w:val="en-GB"/>
                        </w:rPr>
                        <w:t>6. event</w:t>
                      </w:r>
                    </w:p>
                    <w:p w14:paraId="7474E2D6" w14:textId="44C85860" w:rsidR="00A95535" w:rsidRDefault="00A95535" w:rsidP="009517D7">
                      <w:pPr>
                        <w:spacing w:after="0"/>
                        <w:rPr>
                          <w:lang w:val="en-GB"/>
                        </w:rPr>
                      </w:pPr>
                      <w:r>
                        <w:rPr>
                          <w:lang w:val="en-GB"/>
                        </w:rPr>
                        <w:t>7. online</w:t>
                      </w:r>
                    </w:p>
                    <w:p w14:paraId="54F33E9B" w14:textId="04E9E39A" w:rsidR="00A95535" w:rsidRPr="0045749C" w:rsidRDefault="00A95535" w:rsidP="009517D7">
                      <w:pPr>
                        <w:spacing w:after="0"/>
                        <w:rPr>
                          <w:lang w:val="en-GB"/>
                        </w:rPr>
                      </w:pPr>
                      <w:r>
                        <w:rPr>
                          <w:lang w:val="en-GB"/>
                        </w:rPr>
                        <w:t>8. world</w:t>
                      </w:r>
                    </w:p>
                    <w:p w14:paraId="5F8CCD91" w14:textId="32B4845A" w:rsidR="0045749C" w:rsidRPr="0045749C" w:rsidRDefault="0045749C" w:rsidP="0045749C">
                      <w:pPr>
                        <w:spacing w:after="0"/>
                        <w:rPr>
                          <w:lang w:val="en-GB"/>
                        </w:rPr>
                      </w:pPr>
                    </w:p>
                  </w:txbxContent>
                </v:textbox>
                <w10:wrap type="square" anchorx="margin"/>
              </v:shape>
            </w:pict>
          </mc:Fallback>
        </mc:AlternateContent>
      </w:r>
    </w:p>
    <w:p w14:paraId="3AB7C95B" w14:textId="4EED3F39" w:rsidR="00B53BE9" w:rsidRDefault="00B53BE9" w:rsidP="00B53BE9">
      <w:pPr>
        <w:pStyle w:val="ListParagraph"/>
        <w:spacing w:before="3"/>
        <w:ind w:left="927"/>
        <w:jc w:val="center"/>
        <w:rPr>
          <w:noProof/>
        </w:rPr>
      </w:pPr>
    </w:p>
    <w:p w14:paraId="37B46E1E" w14:textId="77777777" w:rsidR="00B53BE9" w:rsidRDefault="00B53BE9" w:rsidP="00B53BE9">
      <w:pPr>
        <w:spacing w:before="3"/>
        <w:jc w:val="center"/>
        <w:rPr>
          <w:b/>
          <w:sz w:val="16"/>
        </w:rPr>
      </w:pPr>
    </w:p>
    <w:p w14:paraId="1FF1485F" w14:textId="77777777" w:rsidR="00B53BE9" w:rsidRDefault="00B53BE9" w:rsidP="00B53BE9">
      <w:pPr>
        <w:spacing w:before="3"/>
        <w:jc w:val="center"/>
        <w:rPr>
          <w:b/>
          <w:sz w:val="16"/>
        </w:rPr>
      </w:pPr>
    </w:p>
    <w:p w14:paraId="06722554" w14:textId="77777777" w:rsidR="00B53BE9" w:rsidRDefault="00B53BE9" w:rsidP="00B53BE9">
      <w:pPr>
        <w:spacing w:before="3"/>
        <w:jc w:val="center"/>
        <w:rPr>
          <w:b/>
          <w:sz w:val="16"/>
        </w:rPr>
      </w:pPr>
    </w:p>
    <w:p w14:paraId="640EBF8F" w14:textId="77777777" w:rsidR="00B53BE9" w:rsidRDefault="00B53BE9" w:rsidP="00B53BE9">
      <w:pPr>
        <w:spacing w:before="3"/>
        <w:jc w:val="center"/>
        <w:rPr>
          <w:b/>
          <w:sz w:val="16"/>
        </w:rPr>
      </w:pPr>
    </w:p>
    <w:p w14:paraId="3FD6D563" w14:textId="77777777" w:rsidR="00B53BE9" w:rsidRDefault="00B53BE9" w:rsidP="004041A6">
      <w:pPr>
        <w:spacing w:before="3"/>
        <w:rPr>
          <w:b/>
          <w:sz w:val="16"/>
        </w:rPr>
      </w:pPr>
    </w:p>
    <w:p w14:paraId="78FD69F4" w14:textId="2CD6A450" w:rsidR="00B53BE9" w:rsidRDefault="00B53BE9" w:rsidP="004041A6">
      <w:pPr>
        <w:spacing w:before="3"/>
        <w:rPr>
          <w:b/>
          <w:sz w:val="16"/>
        </w:rPr>
      </w:pPr>
    </w:p>
    <w:p w14:paraId="263774D0" w14:textId="77777777" w:rsidR="00A95535" w:rsidRPr="00530908" w:rsidRDefault="00A95535" w:rsidP="00530908">
      <w:pPr>
        <w:spacing w:before="3"/>
        <w:rPr>
          <w:b/>
          <w:bCs/>
          <w:sz w:val="48"/>
          <w:szCs w:val="48"/>
        </w:rPr>
      </w:pPr>
    </w:p>
    <w:p w14:paraId="798FC964" w14:textId="446D0A78" w:rsidR="00B53BE9" w:rsidRPr="00EF02BB" w:rsidRDefault="00B53BE9" w:rsidP="00B53BE9">
      <w:pPr>
        <w:pStyle w:val="ListParagraph"/>
        <w:spacing w:before="3"/>
        <w:ind w:left="927"/>
        <w:jc w:val="center"/>
        <w:rPr>
          <w:b/>
          <w:bCs/>
          <w:sz w:val="48"/>
          <w:szCs w:val="48"/>
        </w:rPr>
      </w:pPr>
      <w:r w:rsidRPr="00EF02BB">
        <w:rPr>
          <w:b/>
          <w:bCs/>
          <w:sz w:val="48"/>
          <w:szCs w:val="48"/>
        </w:rPr>
        <w:lastRenderedPageBreak/>
        <w:t xml:space="preserve">THE </w:t>
      </w:r>
      <w:r>
        <w:rPr>
          <w:b/>
          <w:bCs/>
          <w:sz w:val="48"/>
          <w:szCs w:val="48"/>
        </w:rPr>
        <w:t>NEWS FLASH</w:t>
      </w:r>
      <w:r w:rsidRPr="00EB1F19">
        <w:rPr>
          <w:b/>
          <w:bCs/>
          <w:sz w:val="48"/>
          <w:szCs w:val="48"/>
        </w:rPr>
        <w:t xml:space="preserve"> </w:t>
      </w:r>
      <w:r w:rsidRPr="00EF02BB">
        <w:rPr>
          <w:b/>
          <w:bCs/>
          <w:sz w:val="48"/>
          <w:szCs w:val="48"/>
        </w:rPr>
        <w:t>RESOURCE PACK</w:t>
      </w:r>
    </w:p>
    <w:p w14:paraId="1C2DEA15" w14:textId="77777777" w:rsidR="00B53BE9" w:rsidRDefault="00B53BE9" w:rsidP="00B53BE9">
      <w:pPr>
        <w:spacing w:before="3"/>
        <w:jc w:val="center"/>
        <w:rPr>
          <w:b/>
          <w:bCs/>
          <w:sz w:val="48"/>
          <w:szCs w:val="48"/>
        </w:rPr>
      </w:pPr>
      <w:r>
        <w:rPr>
          <w:b/>
          <w:bCs/>
          <w:sz w:val="48"/>
          <w:szCs w:val="48"/>
        </w:rPr>
        <w:t xml:space="preserve"> </w:t>
      </w:r>
    </w:p>
    <w:p w14:paraId="03564A73" w14:textId="6A45BCDB" w:rsidR="00B53BE9" w:rsidRDefault="00B53BE9" w:rsidP="00B53BE9">
      <w:pPr>
        <w:spacing w:before="3"/>
        <w:jc w:val="center"/>
        <w:rPr>
          <w:b/>
          <w:bCs/>
          <w:sz w:val="48"/>
          <w:szCs w:val="48"/>
        </w:rPr>
      </w:pPr>
      <w:r>
        <w:rPr>
          <w:b/>
          <w:bCs/>
        </w:rPr>
        <w:t xml:space="preserve">Quiz 24 </w:t>
      </w:r>
    </w:p>
    <w:p w14:paraId="2072D394" w14:textId="0A3D3C7A" w:rsidR="00B53BE9" w:rsidRDefault="00076B73" w:rsidP="00B53BE9">
      <w:pPr>
        <w:pStyle w:val="ListParagraph"/>
        <w:spacing w:before="3"/>
        <w:ind w:left="927"/>
        <w:rPr>
          <w:noProof/>
        </w:rPr>
      </w:pPr>
      <w:r>
        <w:rPr>
          <w:noProof/>
        </w:rPr>
        <mc:AlternateContent>
          <mc:Choice Requires="wps">
            <w:drawing>
              <wp:anchor distT="45720" distB="45720" distL="114300" distR="114300" simplePos="0" relativeHeight="251817984" behindDoc="0" locked="0" layoutInCell="1" allowOverlap="1" wp14:anchorId="74E22C5A" wp14:editId="742BA402">
                <wp:simplePos x="0" y="0"/>
                <wp:positionH relativeFrom="column">
                  <wp:posOffset>4216400</wp:posOffset>
                </wp:positionH>
                <wp:positionV relativeFrom="paragraph">
                  <wp:posOffset>20320</wp:posOffset>
                </wp:positionV>
                <wp:extent cx="1684020" cy="1837690"/>
                <wp:effectExtent l="0" t="0" r="17780"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1837690"/>
                        </a:xfrm>
                        <a:prstGeom prst="rect">
                          <a:avLst/>
                        </a:prstGeom>
                        <a:solidFill>
                          <a:srgbClr val="FFFFFF"/>
                        </a:solidFill>
                        <a:ln w="9525">
                          <a:solidFill>
                            <a:srgbClr val="000000"/>
                          </a:solidFill>
                          <a:miter lim="800000"/>
                          <a:headEnd/>
                          <a:tailEnd/>
                        </a:ln>
                      </wps:spPr>
                      <wps:txbx>
                        <w:txbxContent>
                          <w:p w14:paraId="16AB967B" w14:textId="436FF907" w:rsidR="00A95535" w:rsidRDefault="00076B73" w:rsidP="00A95535">
                            <w:pPr>
                              <w:spacing w:after="0"/>
                              <w:rPr>
                                <w:lang w:val="en-GB"/>
                              </w:rPr>
                            </w:pPr>
                            <w:r>
                              <w:rPr>
                                <w:lang w:val="en-GB"/>
                              </w:rPr>
                              <w:t>17.</w:t>
                            </w:r>
                            <w:r w:rsidR="00854FAB">
                              <w:rPr>
                                <w:lang w:val="en-GB"/>
                              </w:rPr>
                              <w:t xml:space="preserve"> </w:t>
                            </w:r>
                            <w:r w:rsidR="00A95535">
                              <w:rPr>
                                <w:lang w:val="en-GB"/>
                              </w:rPr>
                              <w:t>the letter ‘e’</w:t>
                            </w:r>
                          </w:p>
                          <w:p w14:paraId="39B15D55" w14:textId="3D96D8D4" w:rsidR="00A95535" w:rsidRDefault="00A95535" w:rsidP="00A95535">
                            <w:pPr>
                              <w:spacing w:after="0"/>
                              <w:rPr>
                                <w:lang w:val="en-GB"/>
                              </w:rPr>
                            </w:pPr>
                            <w:r>
                              <w:rPr>
                                <w:lang w:val="en-GB"/>
                              </w:rPr>
                              <w:t>18. primate</w:t>
                            </w:r>
                          </w:p>
                          <w:p w14:paraId="5F09234B" w14:textId="4CFEDCCD" w:rsidR="00A95535" w:rsidRDefault="00A95535" w:rsidP="00A95535">
                            <w:pPr>
                              <w:spacing w:after="0"/>
                              <w:rPr>
                                <w:lang w:val="en-GB"/>
                              </w:rPr>
                            </w:pPr>
                            <w:r>
                              <w:rPr>
                                <w:lang w:val="en-GB"/>
                              </w:rPr>
                              <w:t>19. fun</w:t>
                            </w:r>
                          </w:p>
                          <w:p w14:paraId="68697FBC" w14:textId="6EB8EA4C" w:rsidR="00A95535" w:rsidRDefault="00A95535" w:rsidP="00A95535">
                            <w:pPr>
                              <w:spacing w:after="0"/>
                              <w:rPr>
                                <w:lang w:val="en-GB"/>
                              </w:rPr>
                            </w:pPr>
                            <w:r>
                              <w:rPr>
                                <w:lang w:val="en-GB"/>
                              </w:rPr>
                              <w:t>20. temple</w:t>
                            </w:r>
                          </w:p>
                          <w:p w14:paraId="47016A4F" w14:textId="69864F36" w:rsidR="00A95535" w:rsidRDefault="00A95535" w:rsidP="00A95535">
                            <w:pPr>
                              <w:spacing w:after="0"/>
                              <w:rPr>
                                <w:lang w:val="en-GB"/>
                              </w:rPr>
                            </w:pPr>
                            <w:r>
                              <w:rPr>
                                <w:lang w:val="en-GB"/>
                              </w:rPr>
                              <w:t>21. 85</w:t>
                            </w:r>
                          </w:p>
                          <w:p w14:paraId="6099AC8C" w14:textId="729970BD" w:rsidR="00A95535" w:rsidRDefault="00A95535" w:rsidP="00A95535">
                            <w:pPr>
                              <w:spacing w:after="0"/>
                              <w:rPr>
                                <w:lang w:val="en-GB"/>
                              </w:rPr>
                            </w:pPr>
                            <w:r>
                              <w:rPr>
                                <w:lang w:val="en-GB"/>
                              </w:rPr>
                              <w:t>22. Cameroon</w:t>
                            </w:r>
                          </w:p>
                          <w:p w14:paraId="0386E7D1" w14:textId="782F5AC5" w:rsidR="00A95535" w:rsidRDefault="00A95535" w:rsidP="00A95535">
                            <w:pPr>
                              <w:spacing w:after="0"/>
                              <w:rPr>
                                <w:lang w:val="en-GB"/>
                              </w:rPr>
                            </w:pPr>
                            <w:r>
                              <w:rPr>
                                <w:lang w:val="en-GB"/>
                              </w:rPr>
                              <w:t>23. Sligo</w:t>
                            </w:r>
                          </w:p>
                          <w:p w14:paraId="4BBA2449" w14:textId="794267E2" w:rsidR="00A95535" w:rsidRPr="00C46EC8" w:rsidRDefault="00A95535" w:rsidP="00A95535">
                            <w:pPr>
                              <w:spacing w:after="0"/>
                              <w:rPr>
                                <w:lang w:val="en-GB"/>
                              </w:rPr>
                            </w:pPr>
                            <w:r>
                              <w:rPr>
                                <w:lang w:val="en-GB"/>
                              </w:rPr>
                              <w:t>24. Sweden</w:t>
                            </w:r>
                          </w:p>
                          <w:p w14:paraId="651C9824" w14:textId="2E74AC86" w:rsidR="00270E60" w:rsidRPr="00C46EC8" w:rsidRDefault="00270E60" w:rsidP="00C46EC8">
                            <w:pPr>
                              <w:spacing w:after="0"/>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22C5A" id="_x0000_s1044" type="#_x0000_t202" style="position:absolute;left:0;text-align:left;margin-left:332pt;margin-top:1.6pt;width:132.6pt;height:14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">
                <v:textbox>
                  <w:txbxContent>
                    <w:p w14:paraId="16AB967B" w14:textId="436FF907" w:rsidR="00A95535" w:rsidRDefault="00076B73" w:rsidP="00A95535">
                      <w:pPr>
                        <w:spacing w:after="0"/>
                        <w:rPr>
                          <w:lang w:val="en-GB"/>
                        </w:rPr>
                      </w:pPr>
                      <w:r>
                        <w:rPr>
                          <w:lang w:val="en-GB"/>
                        </w:rPr>
                        <w:t>17.</w:t>
                      </w:r>
                      <w:r w:rsidR="00854FAB">
                        <w:rPr>
                          <w:lang w:val="en-GB"/>
                        </w:rPr>
                        <w:t xml:space="preserve"> </w:t>
                      </w:r>
                      <w:r w:rsidR="00A95535">
                        <w:rPr>
                          <w:lang w:val="en-GB"/>
                        </w:rPr>
                        <w:t>the letter ‘e’</w:t>
                      </w:r>
                    </w:p>
                    <w:p w14:paraId="39B15D55" w14:textId="3D96D8D4" w:rsidR="00A95535" w:rsidRDefault="00A95535" w:rsidP="00A95535">
                      <w:pPr>
                        <w:spacing w:after="0"/>
                        <w:rPr>
                          <w:lang w:val="en-GB"/>
                        </w:rPr>
                      </w:pPr>
                      <w:r>
                        <w:rPr>
                          <w:lang w:val="en-GB"/>
                        </w:rPr>
                        <w:t>18. primate</w:t>
                      </w:r>
                    </w:p>
                    <w:p w14:paraId="5F09234B" w14:textId="4CFEDCCD" w:rsidR="00A95535" w:rsidRDefault="00A95535" w:rsidP="00A95535">
                      <w:pPr>
                        <w:spacing w:after="0"/>
                        <w:rPr>
                          <w:lang w:val="en-GB"/>
                        </w:rPr>
                      </w:pPr>
                      <w:r>
                        <w:rPr>
                          <w:lang w:val="en-GB"/>
                        </w:rPr>
                        <w:t>19. fun</w:t>
                      </w:r>
                    </w:p>
                    <w:p w14:paraId="68697FBC" w14:textId="6EB8EA4C" w:rsidR="00A95535" w:rsidRDefault="00A95535" w:rsidP="00A95535">
                      <w:pPr>
                        <w:spacing w:after="0"/>
                        <w:rPr>
                          <w:lang w:val="en-GB"/>
                        </w:rPr>
                      </w:pPr>
                      <w:r>
                        <w:rPr>
                          <w:lang w:val="en-GB"/>
                        </w:rPr>
                        <w:t>20. temple</w:t>
                      </w:r>
                    </w:p>
                    <w:p w14:paraId="47016A4F" w14:textId="69864F36" w:rsidR="00A95535" w:rsidRDefault="00A95535" w:rsidP="00A95535">
                      <w:pPr>
                        <w:spacing w:after="0"/>
                        <w:rPr>
                          <w:lang w:val="en-GB"/>
                        </w:rPr>
                      </w:pPr>
                      <w:r>
                        <w:rPr>
                          <w:lang w:val="en-GB"/>
                        </w:rPr>
                        <w:t>21. 85</w:t>
                      </w:r>
                    </w:p>
                    <w:p w14:paraId="6099AC8C" w14:textId="729970BD" w:rsidR="00A95535" w:rsidRDefault="00A95535" w:rsidP="00A95535">
                      <w:pPr>
                        <w:spacing w:after="0"/>
                        <w:rPr>
                          <w:lang w:val="en-GB"/>
                        </w:rPr>
                      </w:pPr>
                      <w:r>
                        <w:rPr>
                          <w:lang w:val="en-GB"/>
                        </w:rPr>
                        <w:t>22. Cameroon</w:t>
                      </w:r>
                    </w:p>
                    <w:p w14:paraId="0386E7D1" w14:textId="782F5AC5" w:rsidR="00A95535" w:rsidRDefault="00A95535" w:rsidP="00A95535">
                      <w:pPr>
                        <w:spacing w:after="0"/>
                        <w:rPr>
                          <w:lang w:val="en-GB"/>
                        </w:rPr>
                      </w:pPr>
                      <w:r>
                        <w:rPr>
                          <w:lang w:val="en-GB"/>
                        </w:rPr>
                        <w:t>23. Sligo</w:t>
                      </w:r>
                    </w:p>
                    <w:p w14:paraId="4BBA2449" w14:textId="794267E2" w:rsidR="00A95535" w:rsidRPr="00C46EC8" w:rsidRDefault="00A95535" w:rsidP="00A95535">
                      <w:pPr>
                        <w:spacing w:after="0"/>
                        <w:rPr>
                          <w:lang w:val="en-GB"/>
                        </w:rPr>
                      </w:pPr>
                      <w:r>
                        <w:rPr>
                          <w:lang w:val="en-GB"/>
                        </w:rPr>
                        <w:t>24. Sweden</w:t>
                      </w:r>
                    </w:p>
                    <w:p w14:paraId="651C9824" w14:textId="2E74AC86" w:rsidR="00270E60" w:rsidRPr="00C46EC8" w:rsidRDefault="00270E60" w:rsidP="00C46EC8">
                      <w:pPr>
                        <w:spacing w:after="0"/>
                        <w:rPr>
                          <w:lang w:val="en-GB"/>
                        </w:rPr>
                      </w:pPr>
                    </w:p>
                  </w:txbxContent>
                </v:textbox>
                <w10:wrap type="square"/>
              </v:shape>
            </w:pict>
          </mc:Fallback>
        </mc:AlternateContent>
      </w:r>
      <w:r w:rsidR="00404737">
        <w:rPr>
          <w:noProof/>
        </w:rPr>
        <mc:AlternateContent>
          <mc:Choice Requires="wps">
            <w:drawing>
              <wp:anchor distT="45720" distB="45720" distL="114300" distR="114300" simplePos="0" relativeHeight="251816960" behindDoc="0" locked="0" layoutInCell="1" allowOverlap="1" wp14:anchorId="74F3B08F" wp14:editId="26E9F34F">
                <wp:simplePos x="0" y="0"/>
                <wp:positionH relativeFrom="margin">
                  <wp:posOffset>2624455</wp:posOffset>
                </wp:positionH>
                <wp:positionV relativeFrom="paragraph">
                  <wp:posOffset>37465</wp:posOffset>
                </wp:positionV>
                <wp:extent cx="1510665" cy="1821180"/>
                <wp:effectExtent l="0" t="0" r="13335" b="762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821180"/>
                        </a:xfrm>
                        <a:prstGeom prst="rect">
                          <a:avLst/>
                        </a:prstGeom>
                        <a:solidFill>
                          <a:srgbClr val="FFFFFF"/>
                        </a:solidFill>
                        <a:ln w="9525">
                          <a:solidFill>
                            <a:srgbClr val="000000"/>
                          </a:solidFill>
                          <a:miter lim="800000"/>
                          <a:headEnd/>
                          <a:tailEnd/>
                        </a:ln>
                      </wps:spPr>
                      <wps:txbx>
                        <w:txbxContent>
                          <w:p w14:paraId="1B8D68E6" w14:textId="2EE67118" w:rsidR="00854FAB" w:rsidRDefault="00076B73" w:rsidP="00A95535">
                            <w:pPr>
                              <w:spacing w:after="0"/>
                              <w:jc w:val="both"/>
                              <w:rPr>
                                <w:lang w:val="en-GB"/>
                              </w:rPr>
                            </w:pPr>
                            <w:r>
                              <w:rPr>
                                <w:lang w:val="en-GB"/>
                              </w:rPr>
                              <w:t xml:space="preserve">9. </w:t>
                            </w:r>
                            <w:r w:rsidR="00A95535">
                              <w:rPr>
                                <w:lang w:val="en-GB"/>
                              </w:rPr>
                              <w:t>pumpkin</w:t>
                            </w:r>
                          </w:p>
                          <w:p w14:paraId="598D6DE0" w14:textId="6B770107" w:rsidR="00A95535" w:rsidRDefault="00A95535" w:rsidP="00A95535">
                            <w:pPr>
                              <w:spacing w:after="0"/>
                              <w:jc w:val="both"/>
                              <w:rPr>
                                <w:lang w:val="en-GB"/>
                              </w:rPr>
                            </w:pPr>
                            <w:r>
                              <w:rPr>
                                <w:lang w:val="en-GB"/>
                              </w:rPr>
                              <w:t>10. a l e x</w:t>
                            </w:r>
                          </w:p>
                          <w:p w14:paraId="4F6F48A0" w14:textId="036757D5" w:rsidR="00A95535" w:rsidRDefault="00A95535" w:rsidP="00A95535">
                            <w:pPr>
                              <w:spacing w:after="0"/>
                              <w:jc w:val="both"/>
                              <w:rPr>
                                <w:lang w:val="en-GB"/>
                              </w:rPr>
                            </w:pPr>
                            <w:r>
                              <w:rPr>
                                <w:lang w:val="en-GB"/>
                              </w:rPr>
                              <w:t xml:space="preserve">11. 12 </w:t>
                            </w:r>
                          </w:p>
                          <w:p w14:paraId="2EA13A9B" w14:textId="40C80DA5" w:rsidR="00A95535" w:rsidRDefault="00A95535" w:rsidP="00A95535">
                            <w:pPr>
                              <w:spacing w:after="0"/>
                              <w:jc w:val="both"/>
                              <w:rPr>
                                <w:lang w:val="en-GB"/>
                              </w:rPr>
                            </w:pPr>
                            <w:r>
                              <w:rPr>
                                <w:lang w:val="en-GB"/>
                              </w:rPr>
                              <w:t>12. 100</w:t>
                            </w:r>
                            <w:r w:rsidRPr="00A95535">
                              <w:rPr>
                                <w:vertAlign w:val="superscript"/>
                                <w:lang w:val="en-GB"/>
                              </w:rPr>
                              <w:t>th</w:t>
                            </w:r>
                          </w:p>
                          <w:p w14:paraId="55C053F9" w14:textId="1175EE1C" w:rsidR="00A95535" w:rsidRDefault="00A95535" w:rsidP="00A95535">
                            <w:pPr>
                              <w:spacing w:after="0"/>
                              <w:jc w:val="both"/>
                              <w:rPr>
                                <w:lang w:val="en-GB"/>
                              </w:rPr>
                            </w:pPr>
                            <w:r>
                              <w:rPr>
                                <w:lang w:val="en-GB"/>
                              </w:rPr>
                              <w:t>13. Held in the summer</w:t>
                            </w:r>
                          </w:p>
                          <w:p w14:paraId="05DB8093" w14:textId="6E34879E" w:rsidR="00A95535" w:rsidRDefault="00A95535" w:rsidP="00A95535">
                            <w:pPr>
                              <w:spacing w:after="0"/>
                              <w:jc w:val="both"/>
                              <w:rPr>
                                <w:lang w:val="en-GB"/>
                              </w:rPr>
                            </w:pPr>
                            <w:r>
                              <w:rPr>
                                <w:lang w:val="en-GB"/>
                              </w:rPr>
                              <w:t>14. Qatar</w:t>
                            </w:r>
                          </w:p>
                          <w:p w14:paraId="7043B7D9" w14:textId="7883B593" w:rsidR="00A95535" w:rsidRDefault="00A95535" w:rsidP="00A95535">
                            <w:pPr>
                              <w:spacing w:after="0"/>
                              <w:jc w:val="both"/>
                              <w:rPr>
                                <w:lang w:val="en-GB"/>
                              </w:rPr>
                            </w:pPr>
                            <w:r>
                              <w:rPr>
                                <w:lang w:val="en-GB"/>
                              </w:rPr>
                              <w:t>15. They eat it</w:t>
                            </w:r>
                          </w:p>
                          <w:p w14:paraId="12C23EEA" w14:textId="7A9E7AA5" w:rsidR="00A95535" w:rsidRDefault="00A95535" w:rsidP="00A95535">
                            <w:pPr>
                              <w:spacing w:after="0"/>
                              <w:jc w:val="both"/>
                              <w:rPr>
                                <w:lang w:val="en-GB"/>
                              </w:rPr>
                            </w:pPr>
                            <w:r>
                              <w:rPr>
                                <w:lang w:val="en-GB"/>
                              </w:rPr>
                              <w:t>16. rabbits</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3B08F" id="_x0000_s1045" type="#_x0000_t202" style="position:absolute;left:0;text-align:left;margin-left:206.65pt;margin-top:2.95pt;width:118.95pt;height:143.4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">
                <v:textbox>
                  <w:txbxContent>
                    <w:p w14:paraId="1B8D68E6" w14:textId="2EE67118" w:rsidR="00854FAB" w:rsidRDefault="00076B73" w:rsidP="00A95535">
                      <w:pPr>
                        <w:spacing w:after="0"/>
                        <w:jc w:val="both"/>
                        <w:rPr>
                          <w:lang w:val="en-GB"/>
                        </w:rPr>
                      </w:pPr>
                      <w:r>
                        <w:rPr>
                          <w:lang w:val="en-GB"/>
                        </w:rPr>
                        <w:t xml:space="preserve">9. </w:t>
                      </w:r>
                      <w:r w:rsidR="00A95535">
                        <w:rPr>
                          <w:lang w:val="en-GB"/>
                        </w:rPr>
                        <w:t>pumpkin</w:t>
                      </w:r>
                    </w:p>
                    <w:p w14:paraId="598D6DE0" w14:textId="6B770107" w:rsidR="00A95535" w:rsidRDefault="00A95535" w:rsidP="00A95535">
                      <w:pPr>
                        <w:spacing w:after="0"/>
                        <w:jc w:val="both"/>
                        <w:rPr>
                          <w:lang w:val="en-GB"/>
                        </w:rPr>
                      </w:pPr>
                      <w:r>
                        <w:rPr>
                          <w:lang w:val="en-GB"/>
                        </w:rPr>
                        <w:t>10. a l e x</w:t>
                      </w:r>
                    </w:p>
                    <w:p w14:paraId="4F6F48A0" w14:textId="036757D5" w:rsidR="00A95535" w:rsidRDefault="00A95535" w:rsidP="00A95535">
                      <w:pPr>
                        <w:spacing w:after="0"/>
                        <w:jc w:val="both"/>
                        <w:rPr>
                          <w:lang w:val="en-GB"/>
                        </w:rPr>
                      </w:pPr>
                      <w:r>
                        <w:rPr>
                          <w:lang w:val="en-GB"/>
                        </w:rPr>
                        <w:t xml:space="preserve">11. 12 </w:t>
                      </w:r>
                    </w:p>
                    <w:p w14:paraId="2EA13A9B" w14:textId="40C80DA5" w:rsidR="00A95535" w:rsidRDefault="00A95535" w:rsidP="00A95535">
                      <w:pPr>
                        <w:spacing w:after="0"/>
                        <w:jc w:val="both"/>
                        <w:rPr>
                          <w:lang w:val="en-GB"/>
                        </w:rPr>
                      </w:pPr>
                      <w:r>
                        <w:rPr>
                          <w:lang w:val="en-GB"/>
                        </w:rPr>
                        <w:t>12. 100</w:t>
                      </w:r>
                      <w:r w:rsidRPr="00A95535">
                        <w:rPr>
                          <w:vertAlign w:val="superscript"/>
                          <w:lang w:val="en-GB"/>
                        </w:rPr>
                        <w:t>th</w:t>
                      </w:r>
                    </w:p>
                    <w:p w14:paraId="55C053F9" w14:textId="1175EE1C" w:rsidR="00A95535" w:rsidRDefault="00A95535" w:rsidP="00A95535">
                      <w:pPr>
                        <w:spacing w:after="0"/>
                        <w:jc w:val="both"/>
                        <w:rPr>
                          <w:lang w:val="en-GB"/>
                        </w:rPr>
                      </w:pPr>
                      <w:r>
                        <w:rPr>
                          <w:lang w:val="en-GB"/>
                        </w:rPr>
                        <w:t>13. Held in the summer</w:t>
                      </w:r>
                    </w:p>
                    <w:p w14:paraId="05DB8093" w14:textId="6E34879E" w:rsidR="00A95535" w:rsidRDefault="00A95535" w:rsidP="00A95535">
                      <w:pPr>
                        <w:spacing w:after="0"/>
                        <w:jc w:val="both"/>
                        <w:rPr>
                          <w:lang w:val="en-GB"/>
                        </w:rPr>
                      </w:pPr>
                      <w:r>
                        <w:rPr>
                          <w:lang w:val="en-GB"/>
                        </w:rPr>
                        <w:t>14. Qatar</w:t>
                      </w:r>
                    </w:p>
                    <w:p w14:paraId="7043B7D9" w14:textId="7883B593" w:rsidR="00A95535" w:rsidRDefault="00A95535" w:rsidP="00A95535">
                      <w:pPr>
                        <w:spacing w:after="0"/>
                        <w:jc w:val="both"/>
                        <w:rPr>
                          <w:lang w:val="en-GB"/>
                        </w:rPr>
                      </w:pPr>
                      <w:r>
                        <w:rPr>
                          <w:lang w:val="en-GB"/>
                        </w:rPr>
                        <w:t>15. They eat it</w:t>
                      </w:r>
                    </w:p>
                    <w:p w14:paraId="12C23EEA" w14:textId="7A9E7AA5" w:rsidR="00A95535" w:rsidRDefault="00A95535" w:rsidP="00A95535">
                      <w:pPr>
                        <w:spacing w:after="0"/>
                        <w:jc w:val="both"/>
                        <w:rPr>
                          <w:lang w:val="en-GB"/>
                        </w:rPr>
                      </w:pPr>
                      <w:r>
                        <w:rPr>
                          <w:lang w:val="en-GB"/>
                        </w:rPr>
                        <w:t>16. rabbits</w:t>
                      </w:r>
                    </w:p>
                    <w:p w14:paraId="239DCB58" w14:textId="77777777" w:rsidR="00854FAB" w:rsidRPr="00C46EC8" w:rsidRDefault="00854FAB" w:rsidP="00854FAB">
                      <w:pPr>
                        <w:spacing w:after="0"/>
                        <w:jc w:val="both"/>
                        <w:rPr>
                          <w:lang w:val="en-GB"/>
                        </w:rPr>
                      </w:pPr>
                    </w:p>
                    <w:p w14:paraId="21B60D30" w14:textId="4D3C900C" w:rsidR="00C46EC8" w:rsidRPr="00CE2462" w:rsidRDefault="00C46EC8" w:rsidP="00C46EC8">
                      <w:pPr>
                        <w:pStyle w:val="ListParagraph"/>
                        <w:rPr>
                          <w:lang w:val="en-GB"/>
                        </w:rPr>
                      </w:pPr>
                    </w:p>
                    <w:p w14:paraId="0FF5BB02" w14:textId="4439EC1F" w:rsidR="00CE2462" w:rsidRPr="00CE2462" w:rsidRDefault="00CE2462" w:rsidP="00CE2462">
                      <w:pPr>
                        <w:pStyle w:val="ListParagraph"/>
                        <w:rPr>
                          <w:lang w:val="en-GB"/>
                        </w:rPr>
                      </w:pPr>
                    </w:p>
                  </w:txbxContent>
                </v:textbox>
                <w10:wrap type="square" anchorx="margin"/>
              </v:shape>
            </w:pict>
          </mc:Fallback>
        </mc:AlternateContent>
      </w:r>
      <w:r w:rsidR="00404737">
        <w:rPr>
          <w:noProof/>
        </w:rPr>
        <mc:AlternateContent>
          <mc:Choice Requires="wps">
            <w:drawing>
              <wp:anchor distT="45720" distB="45720" distL="114300" distR="114300" simplePos="0" relativeHeight="251815936" behindDoc="0" locked="0" layoutInCell="1" allowOverlap="1" wp14:anchorId="1257373A" wp14:editId="437AE383">
                <wp:simplePos x="0" y="0"/>
                <wp:positionH relativeFrom="column">
                  <wp:posOffset>524510</wp:posOffset>
                </wp:positionH>
                <wp:positionV relativeFrom="paragraph">
                  <wp:posOffset>22225</wp:posOffset>
                </wp:positionV>
                <wp:extent cx="2030095" cy="1838325"/>
                <wp:effectExtent l="0" t="0" r="14605" b="158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838325"/>
                        </a:xfrm>
                        <a:prstGeom prst="rect">
                          <a:avLst/>
                        </a:prstGeom>
                        <a:solidFill>
                          <a:srgbClr val="FFFFFF"/>
                        </a:solidFill>
                        <a:ln w="9525">
                          <a:solidFill>
                            <a:srgbClr val="000000"/>
                          </a:solidFill>
                          <a:miter lim="800000"/>
                          <a:headEnd/>
                          <a:tailEnd/>
                        </a:ln>
                      </wps:spPr>
                      <wps:txbx>
                        <w:txbxContent>
                          <w:p w14:paraId="755B8AF0" w14:textId="45C8D965" w:rsidR="00A95535" w:rsidRDefault="00A95535" w:rsidP="00A95535">
                            <w:pPr>
                              <w:pStyle w:val="ListParagraph"/>
                              <w:numPr>
                                <w:ilvl w:val="0"/>
                                <w:numId w:val="34"/>
                              </w:numPr>
                              <w:rPr>
                                <w:lang w:val="en-GB"/>
                              </w:rPr>
                            </w:pPr>
                            <w:r>
                              <w:rPr>
                                <w:lang w:val="en-GB"/>
                              </w:rPr>
                              <w:t>Pages 12-14</w:t>
                            </w:r>
                          </w:p>
                          <w:p w14:paraId="02D1CD97" w14:textId="07DDA704" w:rsidR="00A95535" w:rsidRDefault="00A95535" w:rsidP="00A95535">
                            <w:pPr>
                              <w:pStyle w:val="ListParagraph"/>
                              <w:numPr>
                                <w:ilvl w:val="0"/>
                                <w:numId w:val="34"/>
                              </w:numPr>
                              <w:rPr>
                                <w:lang w:val="en-GB"/>
                              </w:rPr>
                            </w:pPr>
                            <w:r>
                              <w:rPr>
                                <w:lang w:val="en-GB"/>
                              </w:rPr>
                              <w:t>Gaming zone</w:t>
                            </w:r>
                          </w:p>
                          <w:p w14:paraId="5D5D07F6" w14:textId="0415E260" w:rsidR="00A95535" w:rsidRDefault="00A95535" w:rsidP="00A95535">
                            <w:pPr>
                              <w:pStyle w:val="ListParagraph"/>
                              <w:numPr>
                                <w:ilvl w:val="0"/>
                                <w:numId w:val="34"/>
                              </w:numPr>
                              <w:rPr>
                                <w:lang w:val="en-GB"/>
                              </w:rPr>
                            </w:pPr>
                            <w:r>
                              <w:rPr>
                                <w:lang w:val="en-GB"/>
                              </w:rPr>
                              <w:t>Little snow / cotton flower</w:t>
                            </w:r>
                          </w:p>
                          <w:p w14:paraId="569A3B37" w14:textId="5D46662F" w:rsidR="00A95535" w:rsidRDefault="00A95535" w:rsidP="00A95535">
                            <w:pPr>
                              <w:pStyle w:val="ListParagraph"/>
                              <w:numPr>
                                <w:ilvl w:val="0"/>
                                <w:numId w:val="34"/>
                              </w:numPr>
                              <w:rPr>
                                <w:lang w:val="en-GB"/>
                              </w:rPr>
                            </w:pPr>
                            <w:r>
                              <w:rPr>
                                <w:lang w:val="en-GB"/>
                              </w:rPr>
                              <w:t>Seattle</w:t>
                            </w:r>
                          </w:p>
                          <w:p w14:paraId="7A2ACC23" w14:textId="7F53EB66" w:rsidR="00A95535" w:rsidRDefault="00A95535" w:rsidP="00A95535">
                            <w:pPr>
                              <w:pStyle w:val="ListParagraph"/>
                              <w:numPr>
                                <w:ilvl w:val="0"/>
                                <w:numId w:val="34"/>
                              </w:numPr>
                              <w:rPr>
                                <w:lang w:val="en-GB"/>
                              </w:rPr>
                            </w:pPr>
                            <w:r>
                              <w:rPr>
                                <w:lang w:val="en-GB"/>
                              </w:rPr>
                              <w:t>Nissans</w:t>
                            </w:r>
                          </w:p>
                          <w:p w14:paraId="52462BE6" w14:textId="37F68983" w:rsidR="00A95535" w:rsidRDefault="00A95535" w:rsidP="00A95535">
                            <w:pPr>
                              <w:pStyle w:val="ListParagraph"/>
                              <w:numPr>
                                <w:ilvl w:val="0"/>
                                <w:numId w:val="34"/>
                              </w:numPr>
                              <w:rPr>
                                <w:lang w:val="en-GB"/>
                              </w:rPr>
                            </w:pPr>
                            <w:r>
                              <w:rPr>
                                <w:lang w:val="en-GB"/>
                              </w:rPr>
                              <w:t xml:space="preserve">19 </w:t>
                            </w:r>
                            <w:proofErr w:type="spellStart"/>
                            <w:r>
                              <w:rPr>
                                <w:lang w:val="en-GB"/>
                              </w:rPr>
                              <w:t>yrs</w:t>
                            </w:r>
                            <w:proofErr w:type="spellEnd"/>
                            <w:r>
                              <w:rPr>
                                <w:lang w:val="en-GB"/>
                              </w:rPr>
                              <w:t xml:space="preserve"> old</w:t>
                            </w:r>
                          </w:p>
                          <w:p w14:paraId="08063D5C" w14:textId="11B362E6" w:rsidR="00A95535" w:rsidRPr="00076B73" w:rsidRDefault="00A95535" w:rsidP="00A95535">
                            <w:pPr>
                              <w:pStyle w:val="ListParagraph"/>
                              <w:numPr>
                                <w:ilvl w:val="0"/>
                                <w:numId w:val="34"/>
                              </w:numPr>
                              <w:rPr>
                                <w:lang w:val="en-GB"/>
                              </w:rPr>
                            </w:pPr>
                            <w:r>
                              <w:rPr>
                                <w:lang w:val="en-GB"/>
                              </w:rPr>
                              <w:t>1881</w:t>
                            </w:r>
                          </w:p>
                          <w:p w14:paraId="2FB80D35" w14:textId="4D7A02B9" w:rsidR="00854FAB" w:rsidRPr="00076B73" w:rsidRDefault="00A95535" w:rsidP="00076B73">
                            <w:pPr>
                              <w:pStyle w:val="ListParagraph"/>
                              <w:numPr>
                                <w:ilvl w:val="0"/>
                                <w:numId w:val="34"/>
                              </w:numPr>
                              <w:rPr>
                                <w:lang w:val="en-GB"/>
                              </w:rPr>
                            </w:pPr>
                            <w:r>
                              <w:rPr>
                                <w:lang w:val="en-GB"/>
                              </w:rPr>
                              <w:t>Over 250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7373A" id="_x0000_s1046" type="#_x0000_t202" style="position:absolute;left:0;text-align:left;margin-left:41.3pt;margin-top:1.75pt;width:159.85pt;height:144.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">
                <v:textbox>
                  <w:txbxContent>
                    <w:p w14:paraId="755B8AF0" w14:textId="45C8D965" w:rsidR="00A95535" w:rsidRDefault="00A95535" w:rsidP="00A95535">
                      <w:pPr>
                        <w:pStyle w:val="ListParagraph"/>
                        <w:numPr>
                          <w:ilvl w:val="0"/>
                          <w:numId w:val="34"/>
                        </w:numPr>
                        <w:rPr>
                          <w:lang w:val="en-GB"/>
                        </w:rPr>
                      </w:pPr>
                      <w:r>
                        <w:rPr>
                          <w:lang w:val="en-GB"/>
                        </w:rPr>
                        <w:t>Pages 12-14</w:t>
                      </w:r>
                    </w:p>
                    <w:p w14:paraId="02D1CD97" w14:textId="07DDA704" w:rsidR="00A95535" w:rsidRDefault="00A95535" w:rsidP="00A95535">
                      <w:pPr>
                        <w:pStyle w:val="ListParagraph"/>
                        <w:numPr>
                          <w:ilvl w:val="0"/>
                          <w:numId w:val="34"/>
                        </w:numPr>
                        <w:rPr>
                          <w:lang w:val="en-GB"/>
                        </w:rPr>
                      </w:pPr>
                      <w:r>
                        <w:rPr>
                          <w:lang w:val="en-GB"/>
                        </w:rPr>
                        <w:t>Gaming zone</w:t>
                      </w:r>
                    </w:p>
                    <w:p w14:paraId="5D5D07F6" w14:textId="0415E260" w:rsidR="00A95535" w:rsidRDefault="00A95535" w:rsidP="00A95535">
                      <w:pPr>
                        <w:pStyle w:val="ListParagraph"/>
                        <w:numPr>
                          <w:ilvl w:val="0"/>
                          <w:numId w:val="34"/>
                        </w:numPr>
                        <w:rPr>
                          <w:lang w:val="en-GB"/>
                        </w:rPr>
                      </w:pPr>
                      <w:r>
                        <w:rPr>
                          <w:lang w:val="en-GB"/>
                        </w:rPr>
                        <w:t>Little snow / cotton flower</w:t>
                      </w:r>
                    </w:p>
                    <w:p w14:paraId="569A3B37" w14:textId="5D46662F" w:rsidR="00A95535" w:rsidRDefault="00A95535" w:rsidP="00A95535">
                      <w:pPr>
                        <w:pStyle w:val="ListParagraph"/>
                        <w:numPr>
                          <w:ilvl w:val="0"/>
                          <w:numId w:val="34"/>
                        </w:numPr>
                        <w:rPr>
                          <w:lang w:val="en-GB"/>
                        </w:rPr>
                      </w:pPr>
                      <w:r>
                        <w:rPr>
                          <w:lang w:val="en-GB"/>
                        </w:rPr>
                        <w:t>Seattle</w:t>
                      </w:r>
                    </w:p>
                    <w:p w14:paraId="7A2ACC23" w14:textId="7F53EB66" w:rsidR="00A95535" w:rsidRDefault="00A95535" w:rsidP="00A95535">
                      <w:pPr>
                        <w:pStyle w:val="ListParagraph"/>
                        <w:numPr>
                          <w:ilvl w:val="0"/>
                          <w:numId w:val="34"/>
                        </w:numPr>
                        <w:rPr>
                          <w:lang w:val="en-GB"/>
                        </w:rPr>
                      </w:pPr>
                      <w:r>
                        <w:rPr>
                          <w:lang w:val="en-GB"/>
                        </w:rPr>
                        <w:t>Nissans</w:t>
                      </w:r>
                    </w:p>
                    <w:p w14:paraId="52462BE6" w14:textId="37F68983" w:rsidR="00A95535" w:rsidRDefault="00A95535" w:rsidP="00A95535">
                      <w:pPr>
                        <w:pStyle w:val="ListParagraph"/>
                        <w:numPr>
                          <w:ilvl w:val="0"/>
                          <w:numId w:val="34"/>
                        </w:numPr>
                        <w:rPr>
                          <w:lang w:val="en-GB"/>
                        </w:rPr>
                      </w:pPr>
                      <w:r>
                        <w:rPr>
                          <w:lang w:val="en-GB"/>
                        </w:rPr>
                        <w:t xml:space="preserve">19 </w:t>
                      </w:r>
                      <w:proofErr w:type="spellStart"/>
                      <w:r>
                        <w:rPr>
                          <w:lang w:val="en-GB"/>
                        </w:rPr>
                        <w:t>yrs</w:t>
                      </w:r>
                      <w:proofErr w:type="spellEnd"/>
                      <w:r>
                        <w:rPr>
                          <w:lang w:val="en-GB"/>
                        </w:rPr>
                        <w:t xml:space="preserve"> old</w:t>
                      </w:r>
                    </w:p>
                    <w:p w14:paraId="08063D5C" w14:textId="11B362E6" w:rsidR="00A95535" w:rsidRPr="00076B73" w:rsidRDefault="00A95535" w:rsidP="00A95535">
                      <w:pPr>
                        <w:pStyle w:val="ListParagraph"/>
                        <w:numPr>
                          <w:ilvl w:val="0"/>
                          <w:numId w:val="34"/>
                        </w:numPr>
                        <w:rPr>
                          <w:lang w:val="en-GB"/>
                        </w:rPr>
                      </w:pPr>
                      <w:r>
                        <w:rPr>
                          <w:lang w:val="en-GB"/>
                        </w:rPr>
                        <w:t>1881</w:t>
                      </w:r>
                    </w:p>
                    <w:p w14:paraId="2FB80D35" w14:textId="4D7A02B9" w:rsidR="00854FAB" w:rsidRPr="00076B73" w:rsidRDefault="00A95535" w:rsidP="00076B73">
                      <w:pPr>
                        <w:pStyle w:val="ListParagraph"/>
                        <w:numPr>
                          <w:ilvl w:val="0"/>
                          <w:numId w:val="34"/>
                        </w:numPr>
                        <w:rPr>
                          <w:lang w:val="en-GB"/>
                        </w:rPr>
                      </w:pPr>
                      <w:r>
                        <w:rPr>
                          <w:lang w:val="en-GB"/>
                        </w:rPr>
                        <w:t>Over 250</w:t>
                      </w:r>
                    </w:p>
                  </w:txbxContent>
                </v:textbox>
                <w10:wrap type="square"/>
              </v:shape>
            </w:pict>
          </mc:Fallback>
        </mc:AlternateContent>
      </w:r>
      <w:r w:rsidR="00B53BE9">
        <w:rPr>
          <w:noProof/>
        </w:rPr>
        <w:t xml:space="preserve">                                                                                                                             </w:t>
      </w:r>
    </w:p>
    <w:p w14:paraId="702B9846" w14:textId="325F78CB" w:rsidR="00B53BE9" w:rsidRDefault="00B53BE9" w:rsidP="00B53BE9">
      <w:pPr>
        <w:spacing w:before="3"/>
        <w:jc w:val="center"/>
        <w:rPr>
          <w:noProof/>
        </w:rPr>
      </w:pPr>
    </w:p>
    <w:p w14:paraId="537DA885" w14:textId="77777777" w:rsidR="00B53BE9" w:rsidRDefault="00B53BE9" w:rsidP="00B53BE9">
      <w:pPr>
        <w:pStyle w:val="ListParagraph"/>
        <w:spacing w:before="3"/>
        <w:ind w:left="927"/>
        <w:jc w:val="center"/>
        <w:rPr>
          <w:noProof/>
        </w:rPr>
      </w:pPr>
    </w:p>
    <w:p w14:paraId="16B6D029" w14:textId="77777777" w:rsidR="00B53BE9" w:rsidRDefault="00B53BE9" w:rsidP="00B53BE9">
      <w:pPr>
        <w:spacing w:before="3"/>
        <w:jc w:val="center"/>
        <w:rPr>
          <w:b/>
          <w:sz w:val="16"/>
        </w:rPr>
      </w:pPr>
    </w:p>
    <w:p w14:paraId="7E5C6033" w14:textId="77777777" w:rsidR="00B53BE9" w:rsidRDefault="00B53BE9" w:rsidP="00B53BE9">
      <w:pPr>
        <w:spacing w:before="3"/>
        <w:jc w:val="center"/>
        <w:rPr>
          <w:b/>
          <w:sz w:val="16"/>
        </w:rPr>
      </w:pPr>
    </w:p>
    <w:p w14:paraId="38E38448" w14:textId="77777777" w:rsidR="00B53BE9" w:rsidRDefault="00B53BE9" w:rsidP="00B53BE9">
      <w:pPr>
        <w:spacing w:before="3"/>
        <w:jc w:val="center"/>
        <w:rPr>
          <w:b/>
          <w:sz w:val="16"/>
        </w:rPr>
      </w:pPr>
    </w:p>
    <w:p w14:paraId="0B568C76" w14:textId="77777777" w:rsidR="00B53BE9" w:rsidRDefault="00B53BE9" w:rsidP="00B53BE9">
      <w:pPr>
        <w:spacing w:before="3"/>
        <w:jc w:val="center"/>
        <w:rPr>
          <w:b/>
          <w:sz w:val="16"/>
        </w:rPr>
      </w:pPr>
    </w:p>
    <w:p w14:paraId="0C7EDA77" w14:textId="03FD8D28" w:rsidR="00B53BE9" w:rsidRDefault="00B53BE9" w:rsidP="004041A6">
      <w:pPr>
        <w:spacing w:before="3"/>
        <w:rPr>
          <w:b/>
          <w:sz w:val="16"/>
        </w:rPr>
      </w:pPr>
    </w:p>
    <w:p w14:paraId="311CEA8F" w14:textId="1CAD6C6C" w:rsidR="00B53BE9" w:rsidRDefault="00B53BE9" w:rsidP="004041A6">
      <w:pPr>
        <w:spacing w:before="3"/>
        <w:rPr>
          <w:b/>
          <w:sz w:val="16"/>
        </w:rPr>
      </w:pPr>
    </w:p>
    <w:p w14:paraId="44251A84" w14:textId="7B081441" w:rsidR="00B53BE9" w:rsidRPr="00B53BE9" w:rsidRDefault="00B53BE9" w:rsidP="00B53BE9">
      <w:pPr>
        <w:spacing w:before="3"/>
        <w:jc w:val="center"/>
        <w:rPr>
          <w:b/>
          <w:szCs w:val="32"/>
        </w:rPr>
      </w:pPr>
      <w:r w:rsidRPr="00B53BE9">
        <w:rPr>
          <w:b/>
          <w:szCs w:val="32"/>
        </w:rPr>
        <w:t xml:space="preserve">Sudoku </w:t>
      </w:r>
    </w:p>
    <w:p w14:paraId="09E1101B" w14:textId="1A33816D" w:rsidR="00B53BE9" w:rsidRDefault="00B53BE9" w:rsidP="004041A6">
      <w:pPr>
        <w:spacing w:before="3"/>
        <w:rPr>
          <w:b/>
          <w:sz w:val="16"/>
        </w:rPr>
      </w:pPr>
    </w:p>
    <w:p w14:paraId="056EF75D" w14:textId="22460E2D" w:rsidR="00B53BE9" w:rsidRDefault="00530908" w:rsidP="00B53BE9">
      <w:pPr>
        <w:spacing w:before="3"/>
        <w:jc w:val="center"/>
        <w:rPr>
          <w:noProof/>
        </w:rPr>
      </w:pPr>
      <w:r>
        <w:rPr>
          <w:noProof/>
        </w:rPr>
        <w:drawing>
          <wp:inline distT="0" distB="0" distL="0" distR="0" wp14:anchorId="693F51DE" wp14:editId="35B3BF1E">
            <wp:extent cx="2352675" cy="2352675"/>
            <wp:effectExtent l="0" t="0" r="952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2352694" cy="2352694"/>
                    </a:xfrm>
                    <a:prstGeom prst="rect">
                      <a:avLst/>
                    </a:prstGeom>
                  </pic:spPr>
                </pic:pic>
              </a:graphicData>
            </a:graphic>
          </wp:inline>
        </w:drawing>
      </w:r>
      <w:r>
        <w:rPr>
          <w:noProof/>
        </w:rPr>
        <w:t xml:space="preserve">   </w:t>
      </w:r>
      <w:r>
        <w:rPr>
          <w:noProof/>
        </w:rPr>
        <w:drawing>
          <wp:inline distT="0" distB="0" distL="0" distR="0" wp14:anchorId="749A9D40" wp14:editId="233BDD99">
            <wp:extent cx="2343150" cy="234315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a:stretch>
                      <a:fillRect/>
                    </a:stretch>
                  </pic:blipFill>
                  <pic:spPr>
                    <a:xfrm>
                      <a:off x="0" y="0"/>
                      <a:ext cx="2343166" cy="2343166"/>
                    </a:xfrm>
                    <a:prstGeom prst="rect">
                      <a:avLst/>
                    </a:prstGeom>
                  </pic:spPr>
                </pic:pic>
              </a:graphicData>
            </a:graphic>
          </wp:inline>
        </w:drawing>
      </w:r>
    </w:p>
    <w:p w14:paraId="1DBBD311" w14:textId="3F360972" w:rsidR="00B53BE9" w:rsidRDefault="00D62782" w:rsidP="00B53BE9">
      <w:pPr>
        <w:pStyle w:val="ListParagraph"/>
        <w:spacing w:before="3"/>
        <w:ind w:left="927"/>
        <w:rPr>
          <w:noProof/>
        </w:rPr>
      </w:pPr>
      <w:r>
        <w:rPr>
          <w:noProof/>
        </w:rPr>
        <mc:AlternateContent>
          <mc:Choice Requires="wps">
            <w:drawing>
              <wp:anchor distT="45720" distB="45720" distL="114300" distR="114300" simplePos="0" relativeHeight="251820032" behindDoc="0" locked="0" layoutInCell="1" allowOverlap="1" wp14:anchorId="32A1A741" wp14:editId="21F96379">
                <wp:simplePos x="0" y="0"/>
                <wp:positionH relativeFrom="column">
                  <wp:posOffset>523875</wp:posOffset>
                </wp:positionH>
                <wp:positionV relativeFrom="paragraph">
                  <wp:posOffset>282575</wp:posOffset>
                </wp:positionV>
                <wp:extent cx="2099310" cy="1283335"/>
                <wp:effectExtent l="0" t="0" r="8890" b="1206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283335"/>
                        </a:xfrm>
                        <a:prstGeom prst="rect">
                          <a:avLst/>
                        </a:prstGeom>
                        <a:solidFill>
                          <a:srgbClr val="FFFFFF"/>
                        </a:solidFill>
                        <a:ln w="9525">
                          <a:solidFill>
                            <a:srgbClr val="000000"/>
                          </a:solidFill>
                          <a:miter lim="800000"/>
                          <a:headEnd/>
                          <a:tailEnd/>
                        </a:ln>
                      </wps:spPr>
                      <wps:txbx>
                        <w:txbxContent>
                          <w:p w14:paraId="52AF6416" w14:textId="3F11AE98" w:rsidR="00270E60" w:rsidRDefault="00D62782" w:rsidP="00A95535">
                            <w:pPr>
                              <w:spacing w:after="0"/>
                              <w:rPr>
                                <w:lang w:val="en-GB"/>
                              </w:rPr>
                            </w:pPr>
                            <w:r>
                              <w:rPr>
                                <w:lang w:val="en-GB"/>
                              </w:rPr>
                              <w:t xml:space="preserve">1. </w:t>
                            </w:r>
                            <w:r w:rsidR="00A95535">
                              <w:rPr>
                                <w:lang w:val="en-GB"/>
                              </w:rPr>
                              <w:t>Maine, USA</w:t>
                            </w:r>
                          </w:p>
                          <w:p w14:paraId="2463DB68" w14:textId="288CBD22" w:rsidR="00A95535" w:rsidRDefault="00A95535" w:rsidP="00A95535">
                            <w:pPr>
                              <w:spacing w:after="0"/>
                              <w:rPr>
                                <w:lang w:val="en-GB"/>
                              </w:rPr>
                            </w:pPr>
                            <w:r>
                              <w:rPr>
                                <w:lang w:val="en-GB"/>
                              </w:rPr>
                              <w:t>2. 2001</w:t>
                            </w:r>
                          </w:p>
                          <w:p w14:paraId="3A409293" w14:textId="27D730DA" w:rsidR="00A95535" w:rsidRDefault="00A95535" w:rsidP="00A95535">
                            <w:pPr>
                              <w:spacing w:after="0"/>
                              <w:rPr>
                                <w:lang w:val="en-GB"/>
                              </w:rPr>
                            </w:pPr>
                            <w:r>
                              <w:rPr>
                                <w:lang w:val="en-GB"/>
                              </w:rPr>
                              <w:t>3. Bees &amp; Pheasants</w:t>
                            </w:r>
                          </w:p>
                          <w:p w14:paraId="0579F4E3" w14:textId="6A1776D4" w:rsidR="00A95535" w:rsidRDefault="00A95535" w:rsidP="00A95535">
                            <w:pPr>
                              <w:spacing w:after="0"/>
                              <w:rPr>
                                <w:lang w:val="en-GB"/>
                              </w:rPr>
                            </w:pPr>
                            <w:r>
                              <w:rPr>
                                <w:lang w:val="en-GB"/>
                              </w:rPr>
                              <w:t>4. €25 million</w:t>
                            </w:r>
                          </w:p>
                          <w:p w14:paraId="21369D9A" w14:textId="4E5F57CE" w:rsidR="00A95535" w:rsidRDefault="00A95535" w:rsidP="00A95535">
                            <w:pPr>
                              <w:spacing w:after="0"/>
                              <w:rPr>
                                <w:lang w:val="en-GB"/>
                              </w:rPr>
                            </w:pPr>
                            <w:r>
                              <w:rPr>
                                <w:lang w:val="en-GB"/>
                              </w:rPr>
                              <w:t>5. sows</w:t>
                            </w:r>
                          </w:p>
                          <w:p w14:paraId="3AB85F5D" w14:textId="0610EE8F" w:rsidR="00A95535" w:rsidRDefault="00A95535" w:rsidP="00A95535">
                            <w:pPr>
                              <w:spacing w:after="0"/>
                              <w:rPr>
                                <w:lang w:val="en-GB"/>
                              </w:rPr>
                            </w:pPr>
                            <w:r>
                              <w:rPr>
                                <w:lang w:val="en-GB"/>
                              </w:rPr>
                              <w:t>6. 1306 legs</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1A741" id="_x0000_s1047" type="#_x0000_t202" style="position:absolute;left:0;text-align:left;margin-left:41.25pt;margin-top:22.25pt;width:165.3pt;height:101.0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">
                <v:textbox>
                  <w:txbxContent>
                    <w:p w14:paraId="52AF6416" w14:textId="3F11AE98" w:rsidR="00270E60" w:rsidRDefault="00D62782" w:rsidP="00A95535">
                      <w:pPr>
                        <w:spacing w:after="0"/>
                        <w:rPr>
                          <w:lang w:val="en-GB"/>
                        </w:rPr>
                      </w:pPr>
                      <w:r>
                        <w:rPr>
                          <w:lang w:val="en-GB"/>
                        </w:rPr>
                        <w:t xml:space="preserve">1. </w:t>
                      </w:r>
                      <w:r w:rsidR="00A95535">
                        <w:rPr>
                          <w:lang w:val="en-GB"/>
                        </w:rPr>
                        <w:t>Maine, USA</w:t>
                      </w:r>
                    </w:p>
                    <w:p w14:paraId="2463DB68" w14:textId="288CBD22" w:rsidR="00A95535" w:rsidRDefault="00A95535" w:rsidP="00A95535">
                      <w:pPr>
                        <w:spacing w:after="0"/>
                        <w:rPr>
                          <w:lang w:val="en-GB"/>
                        </w:rPr>
                      </w:pPr>
                      <w:r>
                        <w:rPr>
                          <w:lang w:val="en-GB"/>
                        </w:rPr>
                        <w:t>2. 2001</w:t>
                      </w:r>
                    </w:p>
                    <w:p w14:paraId="3A409293" w14:textId="27D730DA" w:rsidR="00A95535" w:rsidRDefault="00A95535" w:rsidP="00A95535">
                      <w:pPr>
                        <w:spacing w:after="0"/>
                        <w:rPr>
                          <w:lang w:val="en-GB"/>
                        </w:rPr>
                      </w:pPr>
                      <w:r>
                        <w:rPr>
                          <w:lang w:val="en-GB"/>
                        </w:rPr>
                        <w:t>3. Bees &amp; Pheasants</w:t>
                      </w:r>
                    </w:p>
                    <w:p w14:paraId="0579F4E3" w14:textId="6A1776D4" w:rsidR="00A95535" w:rsidRDefault="00A95535" w:rsidP="00A95535">
                      <w:pPr>
                        <w:spacing w:after="0"/>
                        <w:rPr>
                          <w:lang w:val="en-GB"/>
                        </w:rPr>
                      </w:pPr>
                      <w:r>
                        <w:rPr>
                          <w:lang w:val="en-GB"/>
                        </w:rPr>
                        <w:t>4. €25 million</w:t>
                      </w:r>
                    </w:p>
                    <w:p w14:paraId="21369D9A" w14:textId="4E5F57CE" w:rsidR="00A95535" w:rsidRDefault="00A95535" w:rsidP="00A95535">
                      <w:pPr>
                        <w:spacing w:after="0"/>
                        <w:rPr>
                          <w:lang w:val="en-GB"/>
                        </w:rPr>
                      </w:pPr>
                      <w:r>
                        <w:rPr>
                          <w:lang w:val="en-GB"/>
                        </w:rPr>
                        <w:t>5. sows</w:t>
                      </w:r>
                    </w:p>
                    <w:p w14:paraId="3AB85F5D" w14:textId="0610EE8F" w:rsidR="00A95535" w:rsidRDefault="00A95535" w:rsidP="00A95535">
                      <w:pPr>
                        <w:spacing w:after="0"/>
                        <w:rPr>
                          <w:lang w:val="en-GB"/>
                        </w:rPr>
                      </w:pPr>
                      <w:r>
                        <w:rPr>
                          <w:lang w:val="en-GB"/>
                        </w:rPr>
                        <w:t>6. 1306 legs</w:t>
                      </w:r>
                    </w:p>
                    <w:p w14:paraId="754877B6" w14:textId="77777777" w:rsidR="00270E60" w:rsidRDefault="00270E60" w:rsidP="00270E60">
                      <w:pPr>
                        <w:spacing w:after="0"/>
                        <w:rPr>
                          <w:lang w:val="en-GB"/>
                        </w:rPr>
                      </w:pPr>
                    </w:p>
                    <w:p w14:paraId="3497E45A" w14:textId="77777777" w:rsidR="00D62782" w:rsidRDefault="00D62782" w:rsidP="00D62782">
                      <w:pPr>
                        <w:spacing w:after="0"/>
                        <w:rPr>
                          <w:lang w:val="en-GB"/>
                        </w:rPr>
                      </w:pPr>
                    </w:p>
                    <w:p w14:paraId="42905695" w14:textId="36567AF5" w:rsidR="00D62782" w:rsidRDefault="00D62782" w:rsidP="00D62782">
                      <w:pPr>
                        <w:spacing w:after="0"/>
                        <w:rPr>
                          <w:lang w:val="en-GB"/>
                        </w:rPr>
                      </w:pPr>
                    </w:p>
                    <w:p w14:paraId="2EB7D7E8" w14:textId="5DE29D05" w:rsidR="00D62782" w:rsidRDefault="00D62782" w:rsidP="00D62782">
                      <w:pPr>
                        <w:spacing w:after="0"/>
                        <w:rPr>
                          <w:lang w:val="en-GB"/>
                        </w:rPr>
                      </w:pPr>
                    </w:p>
                    <w:p w14:paraId="59AEBC6E" w14:textId="1F7FAC38" w:rsidR="00D62782" w:rsidRDefault="00D62782" w:rsidP="00D62782">
                      <w:pPr>
                        <w:spacing w:after="0"/>
                        <w:rPr>
                          <w:lang w:val="en-GB"/>
                        </w:rPr>
                      </w:pPr>
                    </w:p>
                    <w:p w14:paraId="7FFE952A" w14:textId="77777777" w:rsidR="00D62782" w:rsidRPr="00D62782" w:rsidRDefault="00D62782" w:rsidP="00D62782">
                      <w:pPr>
                        <w:rPr>
                          <w:lang w:val="en-GB"/>
                        </w:rPr>
                      </w:pPr>
                    </w:p>
                  </w:txbxContent>
                </v:textbox>
                <w10:wrap type="square"/>
              </v:shape>
            </w:pict>
          </mc:Fallback>
        </mc:AlternateContent>
      </w:r>
      <w:r w:rsidR="00B53BE9" w:rsidRPr="006E068A">
        <w:rPr>
          <w:b/>
          <w:bCs/>
          <w:noProof/>
        </w:rPr>
        <w:t xml:space="preserve">What’s in the News?                                         </w:t>
      </w:r>
      <w:r w:rsidR="00270E60">
        <w:rPr>
          <w:b/>
          <w:bCs/>
          <w:noProof/>
        </w:rPr>
        <w:t xml:space="preserve">                     </w:t>
      </w:r>
      <w:r w:rsidR="00B53BE9" w:rsidRPr="006E068A">
        <w:rPr>
          <w:b/>
          <w:bCs/>
          <w:noProof/>
        </w:rPr>
        <w:t xml:space="preserve">                     Know Your Sport</w:t>
      </w:r>
      <w:r w:rsidR="00B53BE9">
        <w:rPr>
          <w:noProof/>
        </w:rPr>
        <w:t xml:space="preserve"> </w:t>
      </w:r>
    </w:p>
    <w:p w14:paraId="499CFA5B" w14:textId="17151E74" w:rsidR="00B53BE9" w:rsidRDefault="00270E60" w:rsidP="00B53BE9">
      <w:pPr>
        <w:spacing w:before="3"/>
        <w:jc w:val="center"/>
        <w:rPr>
          <w:noProof/>
        </w:rPr>
      </w:pPr>
      <w:r w:rsidRPr="006E068A">
        <w:rPr>
          <w:b/>
          <w:bCs/>
          <w:noProof/>
        </w:rPr>
        <mc:AlternateContent>
          <mc:Choice Requires="wps">
            <w:drawing>
              <wp:anchor distT="45720" distB="45720" distL="114300" distR="114300" simplePos="0" relativeHeight="251822080" behindDoc="0" locked="0" layoutInCell="1" allowOverlap="1" wp14:anchorId="7B1A3A2B" wp14:editId="141A99F0">
                <wp:simplePos x="0" y="0"/>
                <wp:positionH relativeFrom="column">
                  <wp:posOffset>4131310</wp:posOffset>
                </wp:positionH>
                <wp:positionV relativeFrom="paragraph">
                  <wp:posOffset>6985</wp:posOffset>
                </wp:positionV>
                <wp:extent cx="2057400" cy="1404620"/>
                <wp:effectExtent l="0" t="0" r="12700" b="825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FFFF"/>
                        </a:solidFill>
                        <a:ln w="9525">
                          <a:solidFill>
                            <a:srgbClr val="000000"/>
                          </a:solidFill>
                          <a:miter lim="800000"/>
                          <a:headEnd/>
                          <a:tailEnd/>
                        </a:ln>
                      </wps:spPr>
                      <wps:txbx>
                        <w:txbxContent>
                          <w:p w14:paraId="512B8A60" w14:textId="7FD83847" w:rsidR="00A95535" w:rsidRDefault="00A95535" w:rsidP="00A95535">
                            <w:pPr>
                              <w:pStyle w:val="ListParagraph"/>
                              <w:numPr>
                                <w:ilvl w:val="0"/>
                                <w:numId w:val="38"/>
                              </w:numPr>
                              <w:rPr>
                                <w:lang w:val="en-GB"/>
                              </w:rPr>
                            </w:pPr>
                            <w:r>
                              <w:rPr>
                                <w:lang w:val="en-GB"/>
                              </w:rPr>
                              <w:t>Algeria</w:t>
                            </w:r>
                          </w:p>
                          <w:p w14:paraId="24F3E5BE" w14:textId="47CE5A96" w:rsidR="00A95535" w:rsidRDefault="00A95535" w:rsidP="00A95535">
                            <w:pPr>
                              <w:pStyle w:val="ListParagraph"/>
                              <w:numPr>
                                <w:ilvl w:val="0"/>
                                <w:numId w:val="38"/>
                              </w:numPr>
                              <w:rPr>
                                <w:lang w:val="en-GB"/>
                              </w:rPr>
                            </w:pPr>
                            <w:r>
                              <w:rPr>
                                <w:lang w:val="en-GB"/>
                              </w:rPr>
                              <w:t>Twice</w:t>
                            </w:r>
                          </w:p>
                          <w:p w14:paraId="64316C78" w14:textId="3DCACB18" w:rsidR="00A95535" w:rsidRDefault="00A95535" w:rsidP="00A95535">
                            <w:pPr>
                              <w:pStyle w:val="ListParagraph"/>
                              <w:numPr>
                                <w:ilvl w:val="0"/>
                                <w:numId w:val="38"/>
                              </w:numPr>
                              <w:rPr>
                                <w:lang w:val="en-GB"/>
                              </w:rPr>
                            </w:pPr>
                            <w:r>
                              <w:rPr>
                                <w:lang w:val="en-GB"/>
                              </w:rPr>
                              <w:t>Paris Saint Germain</w:t>
                            </w:r>
                          </w:p>
                          <w:p w14:paraId="27DE3D06" w14:textId="3CB17954" w:rsidR="00A95535" w:rsidRDefault="00B46CA7" w:rsidP="00A95535">
                            <w:pPr>
                              <w:pStyle w:val="ListParagraph"/>
                              <w:numPr>
                                <w:ilvl w:val="0"/>
                                <w:numId w:val="38"/>
                              </w:numPr>
                              <w:rPr>
                                <w:lang w:val="en-GB"/>
                              </w:rPr>
                            </w:pPr>
                            <w:r>
                              <w:rPr>
                                <w:lang w:val="en-GB"/>
                              </w:rPr>
                              <w:t>Centre forward</w:t>
                            </w:r>
                          </w:p>
                          <w:p w14:paraId="7F886055" w14:textId="00CB6BD2" w:rsidR="00B46CA7" w:rsidRDefault="00B46CA7" w:rsidP="00A95535">
                            <w:pPr>
                              <w:pStyle w:val="ListParagraph"/>
                              <w:numPr>
                                <w:ilvl w:val="0"/>
                                <w:numId w:val="38"/>
                              </w:numPr>
                              <w:rPr>
                                <w:lang w:val="en-GB"/>
                              </w:rPr>
                            </w:pPr>
                            <w:r>
                              <w:rPr>
                                <w:lang w:val="en-GB"/>
                              </w:rPr>
                              <w:t>Tyrone</w:t>
                            </w:r>
                          </w:p>
                          <w:p w14:paraId="114BAC55" w14:textId="28A53C2B" w:rsidR="00B46CA7" w:rsidRDefault="00B46CA7" w:rsidP="00A95535">
                            <w:pPr>
                              <w:pStyle w:val="ListParagraph"/>
                              <w:numPr>
                                <w:ilvl w:val="0"/>
                                <w:numId w:val="38"/>
                              </w:numPr>
                              <w:rPr>
                                <w:lang w:val="en-GB"/>
                              </w:rPr>
                            </w:pPr>
                            <w:r>
                              <w:rPr>
                                <w:lang w:val="en-GB"/>
                              </w:rPr>
                              <w:t>600 km</w:t>
                            </w:r>
                          </w:p>
                          <w:p w14:paraId="66021536" w14:textId="2448BE15" w:rsidR="00B46CA7" w:rsidRPr="00270E60" w:rsidRDefault="00B46CA7" w:rsidP="00A95535">
                            <w:pPr>
                              <w:pStyle w:val="ListParagraph"/>
                              <w:numPr>
                                <w:ilvl w:val="0"/>
                                <w:numId w:val="38"/>
                              </w:numPr>
                              <w:rPr>
                                <w:lang w:val="en-GB"/>
                              </w:rPr>
                            </w:pPr>
                            <w:r>
                              <w:rPr>
                                <w:lang w:val="en-GB"/>
                              </w:rPr>
                              <w:t>Dublin</w:t>
                            </w:r>
                          </w:p>
                          <w:p w14:paraId="61CC178C" w14:textId="3F490B03" w:rsidR="00270E60" w:rsidRPr="00270E60" w:rsidRDefault="00B46CA7" w:rsidP="00270E60">
                            <w:pPr>
                              <w:pStyle w:val="ListParagraph"/>
                              <w:numPr>
                                <w:ilvl w:val="0"/>
                                <w:numId w:val="38"/>
                              </w:numPr>
                              <w:rPr>
                                <w:lang w:val="en-GB"/>
                              </w:rPr>
                            </w:pPr>
                            <w:r>
                              <w:rPr>
                                <w:lang w:val="en-GB"/>
                              </w:rPr>
                              <w:t xml:space="preserve">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A3A2B" id="_x0000_s1048" type="#_x0000_t202" style="position:absolute;left:0;text-align:left;margin-left:325.3pt;margin-top:.55pt;width:162pt;height:110.6pt;z-index:25182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">
                <v:textbox style="mso-fit-shape-to-text:t">
                  <w:txbxContent>
                    <w:p w14:paraId="512B8A60" w14:textId="7FD83847" w:rsidR="00A95535" w:rsidRDefault="00A95535" w:rsidP="00A95535">
                      <w:pPr>
                        <w:pStyle w:val="ListParagraph"/>
                        <w:numPr>
                          <w:ilvl w:val="0"/>
                          <w:numId w:val="38"/>
                        </w:numPr>
                        <w:rPr>
                          <w:lang w:val="en-GB"/>
                        </w:rPr>
                      </w:pPr>
                      <w:r>
                        <w:rPr>
                          <w:lang w:val="en-GB"/>
                        </w:rPr>
                        <w:t>Algeria</w:t>
                      </w:r>
                    </w:p>
                    <w:p w14:paraId="24F3E5BE" w14:textId="47CE5A96" w:rsidR="00A95535" w:rsidRDefault="00A95535" w:rsidP="00A95535">
                      <w:pPr>
                        <w:pStyle w:val="ListParagraph"/>
                        <w:numPr>
                          <w:ilvl w:val="0"/>
                          <w:numId w:val="38"/>
                        </w:numPr>
                        <w:rPr>
                          <w:lang w:val="en-GB"/>
                        </w:rPr>
                      </w:pPr>
                      <w:r>
                        <w:rPr>
                          <w:lang w:val="en-GB"/>
                        </w:rPr>
                        <w:t>Twice</w:t>
                      </w:r>
                    </w:p>
                    <w:p w14:paraId="64316C78" w14:textId="3DCACB18" w:rsidR="00A95535" w:rsidRDefault="00A95535" w:rsidP="00A95535">
                      <w:pPr>
                        <w:pStyle w:val="ListParagraph"/>
                        <w:numPr>
                          <w:ilvl w:val="0"/>
                          <w:numId w:val="38"/>
                        </w:numPr>
                        <w:rPr>
                          <w:lang w:val="en-GB"/>
                        </w:rPr>
                      </w:pPr>
                      <w:r>
                        <w:rPr>
                          <w:lang w:val="en-GB"/>
                        </w:rPr>
                        <w:t>Paris Saint Germain</w:t>
                      </w:r>
                    </w:p>
                    <w:p w14:paraId="27DE3D06" w14:textId="3CB17954" w:rsidR="00A95535" w:rsidRDefault="00B46CA7" w:rsidP="00A95535">
                      <w:pPr>
                        <w:pStyle w:val="ListParagraph"/>
                        <w:numPr>
                          <w:ilvl w:val="0"/>
                          <w:numId w:val="38"/>
                        </w:numPr>
                        <w:rPr>
                          <w:lang w:val="en-GB"/>
                        </w:rPr>
                      </w:pPr>
                      <w:r>
                        <w:rPr>
                          <w:lang w:val="en-GB"/>
                        </w:rPr>
                        <w:t>Centre forward</w:t>
                      </w:r>
                    </w:p>
                    <w:p w14:paraId="7F886055" w14:textId="00CB6BD2" w:rsidR="00B46CA7" w:rsidRDefault="00B46CA7" w:rsidP="00A95535">
                      <w:pPr>
                        <w:pStyle w:val="ListParagraph"/>
                        <w:numPr>
                          <w:ilvl w:val="0"/>
                          <w:numId w:val="38"/>
                        </w:numPr>
                        <w:rPr>
                          <w:lang w:val="en-GB"/>
                        </w:rPr>
                      </w:pPr>
                      <w:r>
                        <w:rPr>
                          <w:lang w:val="en-GB"/>
                        </w:rPr>
                        <w:t>Tyrone</w:t>
                      </w:r>
                    </w:p>
                    <w:p w14:paraId="114BAC55" w14:textId="28A53C2B" w:rsidR="00B46CA7" w:rsidRDefault="00B46CA7" w:rsidP="00A95535">
                      <w:pPr>
                        <w:pStyle w:val="ListParagraph"/>
                        <w:numPr>
                          <w:ilvl w:val="0"/>
                          <w:numId w:val="38"/>
                        </w:numPr>
                        <w:rPr>
                          <w:lang w:val="en-GB"/>
                        </w:rPr>
                      </w:pPr>
                      <w:r>
                        <w:rPr>
                          <w:lang w:val="en-GB"/>
                        </w:rPr>
                        <w:t>600 km</w:t>
                      </w:r>
                    </w:p>
                    <w:p w14:paraId="66021536" w14:textId="2448BE15" w:rsidR="00B46CA7" w:rsidRPr="00270E60" w:rsidRDefault="00B46CA7" w:rsidP="00A95535">
                      <w:pPr>
                        <w:pStyle w:val="ListParagraph"/>
                        <w:numPr>
                          <w:ilvl w:val="0"/>
                          <w:numId w:val="38"/>
                        </w:numPr>
                        <w:rPr>
                          <w:lang w:val="en-GB"/>
                        </w:rPr>
                      </w:pPr>
                      <w:r>
                        <w:rPr>
                          <w:lang w:val="en-GB"/>
                        </w:rPr>
                        <w:t>Dublin</w:t>
                      </w:r>
                    </w:p>
                    <w:p w14:paraId="61CC178C" w14:textId="3F490B03" w:rsidR="00270E60" w:rsidRPr="00270E60" w:rsidRDefault="00B46CA7" w:rsidP="00270E60">
                      <w:pPr>
                        <w:pStyle w:val="ListParagraph"/>
                        <w:numPr>
                          <w:ilvl w:val="0"/>
                          <w:numId w:val="38"/>
                        </w:numPr>
                        <w:rPr>
                          <w:lang w:val="en-GB"/>
                        </w:rPr>
                      </w:pPr>
                      <w:r>
                        <w:rPr>
                          <w:lang w:val="en-GB"/>
                        </w:rPr>
                        <w:t xml:space="preserve">2 </w:t>
                      </w:r>
                    </w:p>
                  </w:txbxContent>
                </v:textbox>
                <w10:wrap type="square"/>
              </v:shape>
            </w:pict>
          </mc:Fallback>
        </mc:AlternateContent>
      </w:r>
    </w:p>
    <w:p w14:paraId="263D6454" w14:textId="77777777" w:rsidR="00B53BE9" w:rsidRDefault="00B53BE9" w:rsidP="00B53BE9">
      <w:pPr>
        <w:pStyle w:val="ListParagraph"/>
        <w:spacing w:before="3"/>
        <w:ind w:left="927"/>
        <w:jc w:val="center"/>
        <w:rPr>
          <w:noProof/>
        </w:rPr>
      </w:pPr>
    </w:p>
    <w:p w14:paraId="1C3EBA3E" w14:textId="77777777" w:rsidR="00B53BE9" w:rsidRDefault="00B53BE9" w:rsidP="00B53BE9">
      <w:pPr>
        <w:spacing w:before="3"/>
        <w:jc w:val="center"/>
        <w:rPr>
          <w:b/>
          <w:sz w:val="16"/>
        </w:rPr>
      </w:pPr>
    </w:p>
    <w:p w14:paraId="2D7B9A31" w14:textId="77777777" w:rsidR="00B53BE9" w:rsidRDefault="00B53BE9" w:rsidP="00B53BE9">
      <w:pPr>
        <w:spacing w:before="3"/>
        <w:jc w:val="center"/>
        <w:rPr>
          <w:b/>
          <w:sz w:val="16"/>
        </w:rPr>
      </w:pPr>
    </w:p>
    <w:p w14:paraId="79D71015" w14:textId="77777777" w:rsidR="00B53BE9" w:rsidRDefault="00B53BE9" w:rsidP="00B53BE9">
      <w:pPr>
        <w:spacing w:before="3"/>
        <w:jc w:val="center"/>
        <w:rPr>
          <w:b/>
          <w:sz w:val="16"/>
        </w:rPr>
      </w:pPr>
    </w:p>
    <w:p w14:paraId="4A90DE01" w14:textId="77777777" w:rsidR="00B53BE9" w:rsidRDefault="00B53BE9" w:rsidP="00B53BE9">
      <w:pPr>
        <w:spacing w:before="3"/>
        <w:jc w:val="center"/>
        <w:rPr>
          <w:b/>
          <w:sz w:val="16"/>
        </w:rPr>
      </w:pPr>
    </w:p>
    <w:p w14:paraId="63FB4D93" w14:textId="3E2AE6CA" w:rsidR="00B53BE9" w:rsidRDefault="00B53BE9" w:rsidP="00B53BE9">
      <w:pPr>
        <w:spacing w:before="3"/>
        <w:jc w:val="center"/>
        <w:rPr>
          <w:b/>
          <w:sz w:val="16"/>
        </w:rPr>
      </w:pPr>
    </w:p>
    <w:p w14:paraId="0EE4B578" w14:textId="77126726" w:rsidR="006E068A" w:rsidRDefault="006E068A" w:rsidP="00B53BE9">
      <w:pPr>
        <w:spacing w:before="3"/>
        <w:jc w:val="center"/>
        <w:rPr>
          <w:b/>
          <w:sz w:val="16"/>
        </w:rPr>
      </w:pPr>
    </w:p>
    <w:p w14:paraId="1E25CDF1" w14:textId="7DBCD65F" w:rsidR="006E068A" w:rsidRDefault="006E068A" w:rsidP="00530908">
      <w:pPr>
        <w:spacing w:before="3"/>
        <w:rPr>
          <w:b/>
          <w:sz w:val="16"/>
        </w:rPr>
      </w:pPr>
    </w:p>
    <w:p w14:paraId="5079056E" w14:textId="77777777" w:rsidR="00530908" w:rsidRDefault="00530908" w:rsidP="00530908">
      <w:pPr>
        <w:spacing w:before="3"/>
        <w:rPr>
          <w:b/>
          <w:sz w:val="16"/>
        </w:rPr>
      </w:pPr>
    </w:p>
    <w:p w14:paraId="2058E66B" w14:textId="0D8C4FAC" w:rsidR="006E068A" w:rsidRDefault="006E068A" w:rsidP="00B53BE9">
      <w:pPr>
        <w:spacing w:before="3"/>
        <w:jc w:val="center"/>
        <w:rPr>
          <w:b/>
          <w:sz w:val="16"/>
        </w:rPr>
      </w:pPr>
    </w:p>
    <w:p w14:paraId="02BE0E30" w14:textId="1DB77455" w:rsidR="006E068A" w:rsidRPr="00EF02BB" w:rsidRDefault="006E068A" w:rsidP="006E068A">
      <w:pPr>
        <w:pStyle w:val="ListParagraph"/>
        <w:spacing w:before="3"/>
        <w:ind w:left="927"/>
        <w:jc w:val="center"/>
        <w:rPr>
          <w:b/>
          <w:bCs/>
          <w:sz w:val="48"/>
          <w:szCs w:val="48"/>
        </w:rPr>
      </w:pPr>
      <w:r w:rsidRPr="00EF02BB">
        <w:rPr>
          <w:b/>
          <w:bCs/>
          <w:sz w:val="48"/>
          <w:szCs w:val="48"/>
        </w:rPr>
        <w:lastRenderedPageBreak/>
        <w:t xml:space="preserve">THE </w:t>
      </w:r>
      <w:r>
        <w:rPr>
          <w:b/>
          <w:bCs/>
          <w:sz w:val="48"/>
          <w:szCs w:val="48"/>
        </w:rPr>
        <w:t>NEWS FLASH</w:t>
      </w:r>
      <w:r w:rsidRPr="00EB1F19">
        <w:rPr>
          <w:b/>
          <w:bCs/>
          <w:sz w:val="48"/>
          <w:szCs w:val="48"/>
        </w:rPr>
        <w:t xml:space="preserve"> </w:t>
      </w:r>
      <w:r w:rsidRPr="00EF02BB">
        <w:rPr>
          <w:b/>
          <w:bCs/>
          <w:sz w:val="48"/>
          <w:szCs w:val="48"/>
        </w:rPr>
        <w:t>RESOURCE PACK</w:t>
      </w:r>
    </w:p>
    <w:p w14:paraId="50330853" w14:textId="62C1D09A" w:rsidR="006E068A" w:rsidRDefault="006E068A" w:rsidP="006E068A">
      <w:pPr>
        <w:spacing w:before="3"/>
        <w:jc w:val="center"/>
        <w:rPr>
          <w:b/>
          <w:bCs/>
          <w:sz w:val="48"/>
          <w:szCs w:val="48"/>
        </w:rPr>
      </w:pPr>
    </w:p>
    <w:p w14:paraId="5AD920D2" w14:textId="50C6A662" w:rsidR="006E068A" w:rsidRDefault="006E068A" w:rsidP="00B53BE9">
      <w:pPr>
        <w:spacing w:before="3"/>
        <w:jc w:val="center"/>
        <w:rPr>
          <w:b/>
          <w:bCs/>
        </w:rPr>
      </w:pPr>
      <w:r>
        <w:rPr>
          <w:b/>
          <w:bCs/>
        </w:rPr>
        <w:t xml:space="preserve">Wordsearch (mag) </w:t>
      </w:r>
    </w:p>
    <w:p w14:paraId="6FE9D57D" w14:textId="53AD4083" w:rsidR="0034553C" w:rsidRDefault="00530908" w:rsidP="00B53BE9">
      <w:pPr>
        <w:spacing w:before="3"/>
        <w:jc w:val="center"/>
        <w:rPr>
          <w:b/>
          <w:bCs/>
        </w:rPr>
      </w:pPr>
      <w:r>
        <w:rPr>
          <w:noProof/>
        </w:rPr>
        <w:drawing>
          <wp:inline distT="0" distB="0" distL="0" distR="0" wp14:anchorId="3890BEBA" wp14:editId="7E93912C">
            <wp:extent cx="2781300" cy="2781300"/>
            <wp:effectExtent l="0" t="0" r="0" b="0"/>
            <wp:docPr id="16" name="Picture 16"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with low confidence"/>
                    <pic:cNvPicPr/>
                  </pic:nvPicPr>
                  <pic:blipFill>
                    <a:blip r:embed="rId23"/>
                    <a:stretch>
                      <a:fillRect/>
                    </a:stretch>
                  </pic:blipFill>
                  <pic:spPr>
                    <a:xfrm>
                      <a:off x="0" y="0"/>
                      <a:ext cx="2781527" cy="2781527"/>
                    </a:xfrm>
                    <a:prstGeom prst="rect">
                      <a:avLst/>
                    </a:prstGeom>
                  </pic:spPr>
                </pic:pic>
              </a:graphicData>
            </a:graphic>
          </wp:inline>
        </w:drawing>
      </w:r>
    </w:p>
    <w:p w14:paraId="48E977B1" w14:textId="77777777" w:rsidR="0034553C" w:rsidRDefault="0034553C" w:rsidP="00B53BE9">
      <w:pPr>
        <w:spacing w:before="3"/>
        <w:jc w:val="center"/>
        <w:rPr>
          <w:b/>
          <w:bCs/>
        </w:rPr>
      </w:pPr>
      <w:r>
        <w:rPr>
          <w:b/>
          <w:bCs/>
        </w:rPr>
        <w:t>Spot the Difference</w:t>
      </w:r>
    </w:p>
    <w:p w14:paraId="363C8094" w14:textId="776C1E7E" w:rsidR="0034553C" w:rsidRDefault="00530908" w:rsidP="00B53BE9">
      <w:pPr>
        <w:spacing w:before="3"/>
        <w:jc w:val="center"/>
        <w:rPr>
          <w:b/>
          <w:bCs/>
        </w:rPr>
      </w:pPr>
      <w:r>
        <w:rPr>
          <w:noProof/>
        </w:rPr>
        <w:drawing>
          <wp:inline distT="0" distB="0" distL="0" distR="0" wp14:anchorId="09DAAFED" wp14:editId="1AB75868">
            <wp:extent cx="3433277" cy="240030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4"/>
                    <a:stretch>
                      <a:fillRect/>
                    </a:stretch>
                  </pic:blipFill>
                  <pic:spPr>
                    <a:xfrm>
                      <a:off x="0" y="0"/>
                      <a:ext cx="3437811" cy="2403470"/>
                    </a:xfrm>
                    <a:prstGeom prst="rect">
                      <a:avLst/>
                    </a:prstGeom>
                  </pic:spPr>
                </pic:pic>
              </a:graphicData>
            </a:graphic>
          </wp:inline>
        </w:drawing>
      </w:r>
    </w:p>
    <w:p w14:paraId="13B2039B" w14:textId="77777777" w:rsidR="00530908" w:rsidRPr="006F6F88" w:rsidRDefault="00530908" w:rsidP="00530908">
      <w:pPr>
        <w:rPr>
          <w:b/>
          <w:sz w:val="44"/>
          <w:szCs w:val="44"/>
        </w:rPr>
      </w:pPr>
      <w:r w:rsidRPr="006F6F88">
        <w:rPr>
          <w:b/>
          <w:sz w:val="44"/>
          <w:szCs w:val="44"/>
        </w:rPr>
        <w:t>True or False:</w:t>
      </w:r>
    </w:p>
    <w:p w14:paraId="2F40FFFE" w14:textId="77777777" w:rsidR="00530908" w:rsidRPr="006F6F88" w:rsidRDefault="00530908" w:rsidP="00530908">
      <w:pPr>
        <w:rPr>
          <w:sz w:val="24"/>
          <w:szCs w:val="24"/>
          <w:lang w:val="en-GB"/>
        </w:rPr>
      </w:pPr>
      <w:r w:rsidRPr="006F6F88">
        <w:rPr>
          <w:color w:val="FF0000"/>
          <w:sz w:val="24"/>
          <w:szCs w:val="24"/>
          <w:lang w:val="en-GB"/>
        </w:rPr>
        <w:t>False</w:t>
      </w:r>
      <w:r>
        <w:rPr>
          <w:sz w:val="24"/>
          <w:szCs w:val="24"/>
          <w:lang w:val="en-GB"/>
        </w:rPr>
        <w:t xml:space="preserve">. </w:t>
      </w:r>
      <w:r w:rsidRPr="006F6F88">
        <w:rPr>
          <w:sz w:val="24"/>
          <w:szCs w:val="24"/>
          <w:lang w:val="en-GB"/>
        </w:rPr>
        <w:t xml:space="preserve">Sellotape was invented by an Irish woman in 1865. False, it was invented by Londoners Colin </w:t>
      </w:r>
      <w:proofErr w:type="spellStart"/>
      <w:r w:rsidRPr="006F6F88">
        <w:rPr>
          <w:sz w:val="24"/>
          <w:szCs w:val="24"/>
          <w:lang w:val="en-GB"/>
        </w:rPr>
        <w:t>Kinninmonth</w:t>
      </w:r>
      <w:proofErr w:type="spellEnd"/>
      <w:r w:rsidRPr="006F6F88">
        <w:rPr>
          <w:sz w:val="24"/>
          <w:szCs w:val="24"/>
          <w:lang w:val="en-GB"/>
        </w:rPr>
        <w:t xml:space="preserve"> and George Grey in 1937. </w:t>
      </w:r>
    </w:p>
    <w:p w14:paraId="6BA96CF7" w14:textId="77777777" w:rsidR="00530908" w:rsidRDefault="00530908" w:rsidP="00530908">
      <w:pPr>
        <w:rPr>
          <w:sz w:val="24"/>
          <w:szCs w:val="24"/>
          <w:lang w:val="en-GB"/>
        </w:rPr>
      </w:pPr>
      <w:r w:rsidRPr="006F6F88">
        <w:rPr>
          <w:color w:val="FF0000"/>
          <w:sz w:val="24"/>
          <w:szCs w:val="24"/>
          <w:lang w:val="en-GB"/>
        </w:rPr>
        <w:t>False</w:t>
      </w:r>
      <w:r>
        <w:rPr>
          <w:sz w:val="24"/>
          <w:szCs w:val="24"/>
          <w:lang w:val="en-GB"/>
        </w:rPr>
        <w:t xml:space="preserve">. </w:t>
      </w:r>
      <w:r w:rsidRPr="006F6F88">
        <w:rPr>
          <w:sz w:val="24"/>
          <w:szCs w:val="24"/>
          <w:lang w:val="en-GB"/>
        </w:rPr>
        <w:t xml:space="preserve">Your heart keeps beating non-stop, 24-7 until the day you die. It is made from a type of muscle called cardiac that never needs to rest. </w:t>
      </w:r>
    </w:p>
    <w:p w14:paraId="5DC63AB0" w14:textId="77777777" w:rsidR="00530908" w:rsidRPr="006F6F88" w:rsidRDefault="00530908" w:rsidP="00530908">
      <w:pPr>
        <w:rPr>
          <w:sz w:val="24"/>
          <w:szCs w:val="24"/>
          <w:lang w:val="en-GB"/>
        </w:rPr>
      </w:pPr>
      <w:r w:rsidRPr="006F6F88">
        <w:rPr>
          <w:color w:val="FF0000"/>
          <w:sz w:val="24"/>
          <w:szCs w:val="24"/>
          <w:lang w:val="en-GB"/>
        </w:rPr>
        <w:t>False</w:t>
      </w:r>
      <w:r>
        <w:rPr>
          <w:sz w:val="24"/>
          <w:szCs w:val="24"/>
          <w:lang w:val="en-GB"/>
        </w:rPr>
        <w:t xml:space="preserve">. Bulls are colour blind. </w:t>
      </w:r>
    </w:p>
    <w:p w14:paraId="18C64EA0" w14:textId="77777777" w:rsidR="00530908" w:rsidRPr="006F6F88" w:rsidRDefault="00530908" w:rsidP="00530908">
      <w:pPr>
        <w:rPr>
          <w:sz w:val="24"/>
          <w:szCs w:val="24"/>
          <w:lang w:val="en-GB"/>
        </w:rPr>
      </w:pPr>
      <w:r w:rsidRPr="006F6F88">
        <w:rPr>
          <w:color w:val="FF0000"/>
          <w:sz w:val="24"/>
          <w:szCs w:val="24"/>
          <w:lang w:val="en-GB"/>
        </w:rPr>
        <w:t>False</w:t>
      </w:r>
      <w:r>
        <w:rPr>
          <w:sz w:val="24"/>
          <w:szCs w:val="24"/>
          <w:lang w:val="en-GB"/>
        </w:rPr>
        <w:t xml:space="preserve">. </w:t>
      </w:r>
      <w:r w:rsidRPr="006F6F88">
        <w:rPr>
          <w:sz w:val="24"/>
          <w:szCs w:val="24"/>
          <w:lang w:val="en-GB"/>
        </w:rPr>
        <w:t xml:space="preserve">The next number after 999,999,999 is </w:t>
      </w:r>
      <w:r>
        <w:rPr>
          <w:sz w:val="24"/>
          <w:szCs w:val="24"/>
          <w:lang w:val="en-GB"/>
        </w:rPr>
        <w:t xml:space="preserve">1 billion (1,000,000,000). </w:t>
      </w:r>
      <w:r w:rsidRPr="006F6F88">
        <w:rPr>
          <w:sz w:val="24"/>
          <w:szCs w:val="24"/>
          <w:lang w:val="en-GB"/>
        </w:rPr>
        <w:t xml:space="preserve"> </w:t>
      </w:r>
    </w:p>
    <w:p w14:paraId="0AC31E0E" w14:textId="77777777" w:rsidR="00530908" w:rsidRPr="006F6F88" w:rsidRDefault="00530908" w:rsidP="00530908">
      <w:pPr>
        <w:rPr>
          <w:sz w:val="24"/>
          <w:szCs w:val="24"/>
          <w:lang w:val="en-GB"/>
        </w:rPr>
      </w:pPr>
      <w:r w:rsidRPr="006F6F88">
        <w:rPr>
          <w:color w:val="FF0000"/>
          <w:sz w:val="24"/>
          <w:szCs w:val="24"/>
          <w:lang w:val="en-GB"/>
        </w:rPr>
        <w:t>False</w:t>
      </w:r>
      <w:r>
        <w:rPr>
          <w:sz w:val="24"/>
          <w:szCs w:val="24"/>
          <w:lang w:val="en-GB"/>
        </w:rPr>
        <w:t>. Chinese Mandarin</w:t>
      </w:r>
      <w:r w:rsidRPr="006F6F88">
        <w:rPr>
          <w:sz w:val="24"/>
          <w:szCs w:val="24"/>
          <w:lang w:val="en-GB"/>
        </w:rPr>
        <w:t xml:space="preserve"> is the most widely spoken language in the world. </w:t>
      </w:r>
    </w:p>
    <w:p w14:paraId="28A02A4D" w14:textId="77777777" w:rsidR="00530908" w:rsidRPr="0034553C" w:rsidRDefault="00530908" w:rsidP="00530908">
      <w:pPr>
        <w:pStyle w:val="ListParagraph"/>
      </w:pPr>
    </w:p>
    <w:p w14:paraId="0D7F602F" w14:textId="10CE67AB" w:rsidR="0034553C" w:rsidRPr="0034553C" w:rsidRDefault="0034553C" w:rsidP="00530908">
      <w:pPr>
        <w:spacing w:before="3"/>
        <w:ind w:left="360"/>
        <w:jc w:val="center"/>
        <w:rPr>
          <w:b/>
          <w:bCs/>
          <w:sz w:val="48"/>
          <w:szCs w:val="48"/>
        </w:rPr>
      </w:pPr>
      <w:r w:rsidRPr="0034553C">
        <w:rPr>
          <w:b/>
          <w:bCs/>
          <w:sz w:val="48"/>
          <w:szCs w:val="48"/>
        </w:rPr>
        <w:lastRenderedPageBreak/>
        <w:t>THE NEWS FLASH RESOURCE PACK</w:t>
      </w:r>
    </w:p>
    <w:p w14:paraId="6A99AD3C" w14:textId="55403108" w:rsidR="0034553C" w:rsidRPr="0034553C" w:rsidRDefault="0034553C" w:rsidP="0034553C">
      <w:pPr>
        <w:spacing w:before="3"/>
        <w:ind w:left="360"/>
        <w:jc w:val="center"/>
        <w:rPr>
          <w:b/>
          <w:bCs/>
        </w:rPr>
      </w:pPr>
      <w:r w:rsidRPr="0024281F">
        <w:rPr>
          <w:b/>
          <w:bCs/>
        </w:rPr>
        <w:t>Wordsearch (resource pack)</w:t>
      </w:r>
      <w:r w:rsidRPr="0034553C">
        <w:rPr>
          <w:b/>
          <w:bCs/>
        </w:rPr>
        <w:t xml:space="preserve"> </w:t>
      </w:r>
    </w:p>
    <w:p w14:paraId="2497BF8C" w14:textId="196CE18F" w:rsidR="0034553C" w:rsidRPr="0034553C" w:rsidRDefault="00530908" w:rsidP="0034553C">
      <w:pPr>
        <w:spacing w:before="3"/>
        <w:ind w:left="360"/>
        <w:jc w:val="center"/>
        <w:rPr>
          <w:b/>
          <w:bCs/>
        </w:rPr>
      </w:pPr>
      <w:r>
        <w:rPr>
          <w:noProof/>
        </w:rPr>
        <w:drawing>
          <wp:inline distT="0" distB="0" distL="0" distR="0" wp14:anchorId="0115EE77" wp14:editId="4169F198">
            <wp:extent cx="4271994" cy="4271994"/>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a:blip r:embed="rId25"/>
                    <a:stretch>
                      <a:fillRect/>
                    </a:stretch>
                  </pic:blipFill>
                  <pic:spPr>
                    <a:xfrm>
                      <a:off x="0" y="0"/>
                      <a:ext cx="4271994" cy="4271994"/>
                    </a:xfrm>
                    <a:prstGeom prst="rect">
                      <a:avLst/>
                    </a:prstGeom>
                  </pic:spPr>
                </pic:pic>
              </a:graphicData>
            </a:graphic>
          </wp:inline>
        </w:drawing>
      </w:r>
    </w:p>
    <w:bookmarkEnd w:id="4"/>
    <w:p w14:paraId="0F4C25BA" w14:textId="77777777" w:rsidR="00530908" w:rsidRPr="006F6F88" w:rsidRDefault="00530908" w:rsidP="00530908">
      <w:pPr>
        <w:jc w:val="center"/>
        <w:rPr>
          <w:b/>
          <w:sz w:val="44"/>
          <w:szCs w:val="44"/>
        </w:rPr>
      </w:pPr>
      <w:r w:rsidRPr="006F6F88">
        <w:rPr>
          <w:b/>
          <w:sz w:val="44"/>
          <w:szCs w:val="44"/>
        </w:rPr>
        <w:t>Word Workout:</w:t>
      </w:r>
    </w:p>
    <w:p w14:paraId="7750132E" w14:textId="77777777" w:rsidR="00530908" w:rsidRDefault="00530908" w:rsidP="00530908">
      <w:pPr>
        <w:jc w:val="center"/>
      </w:pPr>
      <w:r>
        <w:t>Questions</w:t>
      </w:r>
    </w:p>
    <w:p w14:paraId="55FCB7E8" w14:textId="77777777" w:rsidR="00530908" w:rsidRPr="00035589" w:rsidRDefault="00530908" w:rsidP="00530908">
      <w:pPr>
        <w:jc w:val="center"/>
        <w:rPr>
          <w:b/>
          <w:sz w:val="44"/>
          <w:szCs w:val="44"/>
        </w:rPr>
      </w:pPr>
      <w:r w:rsidRPr="00035589">
        <w:rPr>
          <w:b/>
          <w:sz w:val="44"/>
          <w:szCs w:val="44"/>
        </w:rPr>
        <w:t>Crack the Joke</w:t>
      </w:r>
    </w:p>
    <w:p w14:paraId="5B282435" w14:textId="02414F38" w:rsidR="00530908" w:rsidRDefault="00530908" w:rsidP="00530908">
      <w:pPr>
        <w:jc w:val="center"/>
        <w:rPr>
          <w:rFonts w:ascii="Helvetica" w:hAnsi="Helvetica" w:cs="Helvetica"/>
          <w:color w:val="333333"/>
        </w:rPr>
      </w:pPr>
      <w:r>
        <w:rPr>
          <w:rFonts w:ascii="Helvetica" w:hAnsi="Helvetica" w:cs="Helvetica"/>
          <w:color w:val="333333"/>
        </w:rPr>
        <w:t>Why did the man get fired from the calendar factory?</w:t>
      </w:r>
      <w:r>
        <w:rPr>
          <w:rFonts w:ascii="Helvetica" w:hAnsi="Helvetica" w:cs="Helvetica"/>
          <w:color w:val="333333"/>
        </w:rPr>
        <w:br/>
        <w:t>He kept taking days off every month.</w:t>
      </w:r>
    </w:p>
    <w:p w14:paraId="2831799C" w14:textId="77777777" w:rsidR="0034553C" w:rsidRPr="004041A6" w:rsidRDefault="0034553C" w:rsidP="00530908">
      <w:pPr>
        <w:spacing w:before="3"/>
        <w:jc w:val="center"/>
        <w:rPr>
          <w:b/>
          <w:sz w:val="16"/>
        </w:rPr>
      </w:pPr>
    </w:p>
    <w:sectPr w:rsidR="0034553C" w:rsidRPr="004041A6" w:rsidSect="00CD48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82DE3" w14:textId="77777777" w:rsidR="006C5119" w:rsidRDefault="006C5119" w:rsidP="00EC4705">
      <w:pPr>
        <w:spacing w:after="0" w:line="240" w:lineRule="auto"/>
      </w:pPr>
      <w:r>
        <w:separator/>
      </w:r>
    </w:p>
  </w:endnote>
  <w:endnote w:type="continuationSeparator" w:id="0">
    <w:p w14:paraId="049797F8" w14:textId="77777777" w:rsidR="006C5119" w:rsidRDefault="006C5119" w:rsidP="00EC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D5BB5" w14:textId="77777777" w:rsidR="006C5119" w:rsidRDefault="006C5119" w:rsidP="00EC4705">
      <w:pPr>
        <w:spacing w:after="0" w:line="240" w:lineRule="auto"/>
      </w:pPr>
      <w:r>
        <w:separator/>
      </w:r>
    </w:p>
  </w:footnote>
  <w:footnote w:type="continuationSeparator" w:id="0">
    <w:p w14:paraId="5C051204" w14:textId="77777777" w:rsidR="006C5119" w:rsidRDefault="006C5119" w:rsidP="00EC47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48D3"/>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EC145F"/>
    <w:multiLevelType w:val="hybridMultilevel"/>
    <w:tmpl w:val="9D241260"/>
    <w:lvl w:ilvl="0" w:tplc="A538E4A2">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2" w15:restartNumberingAfterBreak="0">
    <w:nsid w:val="09AF3FA6"/>
    <w:multiLevelType w:val="hybridMultilevel"/>
    <w:tmpl w:val="70747570"/>
    <w:lvl w:ilvl="0" w:tplc="B3007306">
      <w:start w:val="1"/>
      <w:numFmt w:val="decimal"/>
      <w:lvlText w:val="%1."/>
      <w:lvlJc w:val="left"/>
      <w:pPr>
        <w:ind w:left="1647" w:hanging="360"/>
      </w:pPr>
      <w:rPr>
        <w:rFonts w:asciiTheme="minorHAnsi" w:eastAsiaTheme="minorHAnsi" w:hAnsiTheme="minorHAnsi" w:cstheme="minorBidi"/>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 w15:restartNumberingAfterBreak="0">
    <w:nsid w:val="0AC71A1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D732A5A"/>
    <w:multiLevelType w:val="hybridMultilevel"/>
    <w:tmpl w:val="351263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E114FC7"/>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E306A5D"/>
    <w:multiLevelType w:val="hybridMultilevel"/>
    <w:tmpl w:val="7E90C65A"/>
    <w:lvl w:ilvl="0" w:tplc="1809000F">
      <w:start w:val="1"/>
      <w:numFmt w:val="decimal"/>
      <w:lvlText w:val="%1."/>
      <w:lvlJc w:val="left"/>
      <w:pPr>
        <w:ind w:left="1800" w:hanging="360"/>
      </w:pPr>
      <w:rPr>
        <w:rFonts w:hint="default"/>
      </w:rPr>
    </w:lvl>
    <w:lvl w:ilvl="1" w:tplc="18090019" w:tentative="1">
      <w:start w:val="1"/>
      <w:numFmt w:val="lowerLetter"/>
      <w:lvlText w:val="%2."/>
      <w:lvlJc w:val="left"/>
      <w:pPr>
        <w:ind w:left="2313" w:hanging="360"/>
      </w:pPr>
    </w:lvl>
    <w:lvl w:ilvl="2" w:tplc="1809001B" w:tentative="1">
      <w:start w:val="1"/>
      <w:numFmt w:val="lowerRoman"/>
      <w:lvlText w:val="%3."/>
      <w:lvlJc w:val="right"/>
      <w:pPr>
        <w:ind w:left="3033" w:hanging="180"/>
      </w:pPr>
    </w:lvl>
    <w:lvl w:ilvl="3" w:tplc="1809000F" w:tentative="1">
      <w:start w:val="1"/>
      <w:numFmt w:val="decimal"/>
      <w:lvlText w:val="%4."/>
      <w:lvlJc w:val="left"/>
      <w:pPr>
        <w:ind w:left="3753" w:hanging="360"/>
      </w:pPr>
    </w:lvl>
    <w:lvl w:ilvl="4" w:tplc="18090019" w:tentative="1">
      <w:start w:val="1"/>
      <w:numFmt w:val="lowerLetter"/>
      <w:lvlText w:val="%5."/>
      <w:lvlJc w:val="left"/>
      <w:pPr>
        <w:ind w:left="4473" w:hanging="360"/>
      </w:pPr>
    </w:lvl>
    <w:lvl w:ilvl="5" w:tplc="1809001B" w:tentative="1">
      <w:start w:val="1"/>
      <w:numFmt w:val="lowerRoman"/>
      <w:lvlText w:val="%6."/>
      <w:lvlJc w:val="right"/>
      <w:pPr>
        <w:ind w:left="5193" w:hanging="180"/>
      </w:pPr>
    </w:lvl>
    <w:lvl w:ilvl="6" w:tplc="1809000F" w:tentative="1">
      <w:start w:val="1"/>
      <w:numFmt w:val="decimal"/>
      <w:lvlText w:val="%7."/>
      <w:lvlJc w:val="left"/>
      <w:pPr>
        <w:ind w:left="5913" w:hanging="360"/>
      </w:pPr>
    </w:lvl>
    <w:lvl w:ilvl="7" w:tplc="18090019" w:tentative="1">
      <w:start w:val="1"/>
      <w:numFmt w:val="lowerLetter"/>
      <w:lvlText w:val="%8."/>
      <w:lvlJc w:val="left"/>
      <w:pPr>
        <w:ind w:left="6633" w:hanging="360"/>
      </w:pPr>
    </w:lvl>
    <w:lvl w:ilvl="8" w:tplc="1809001B" w:tentative="1">
      <w:start w:val="1"/>
      <w:numFmt w:val="lowerRoman"/>
      <w:lvlText w:val="%9."/>
      <w:lvlJc w:val="right"/>
      <w:pPr>
        <w:ind w:left="7353" w:hanging="180"/>
      </w:pPr>
    </w:lvl>
  </w:abstractNum>
  <w:abstractNum w:abstractNumId="7" w15:restartNumberingAfterBreak="0">
    <w:nsid w:val="0E6207AB"/>
    <w:multiLevelType w:val="hybridMultilevel"/>
    <w:tmpl w:val="4C805C24"/>
    <w:lvl w:ilvl="0" w:tplc="98FC7AE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14A05F7D"/>
    <w:multiLevelType w:val="hybridMultilevel"/>
    <w:tmpl w:val="8D86EE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CB7C6A"/>
    <w:multiLevelType w:val="hybridMultilevel"/>
    <w:tmpl w:val="6DA277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D91B25"/>
    <w:multiLevelType w:val="hybridMultilevel"/>
    <w:tmpl w:val="299A3F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C3A1794"/>
    <w:multiLevelType w:val="hybridMultilevel"/>
    <w:tmpl w:val="B87E3B74"/>
    <w:lvl w:ilvl="0" w:tplc="21948460">
      <w:start w:val="1"/>
      <w:numFmt w:val="decimal"/>
      <w:lvlText w:val="%1."/>
      <w:lvlJc w:val="left"/>
      <w:pPr>
        <w:ind w:left="1287" w:hanging="360"/>
      </w:pPr>
      <w:rPr>
        <w:rFonts w:hint="default"/>
      </w:r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12" w15:restartNumberingAfterBreak="0">
    <w:nsid w:val="1CCE502E"/>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D976E1B"/>
    <w:multiLevelType w:val="hybridMultilevel"/>
    <w:tmpl w:val="9F0883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FF077C2"/>
    <w:multiLevelType w:val="hybridMultilevel"/>
    <w:tmpl w:val="1F1280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9A4402D"/>
    <w:multiLevelType w:val="hybridMultilevel"/>
    <w:tmpl w:val="E9309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CBB4379"/>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2E3A2F32"/>
    <w:multiLevelType w:val="hybridMultilevel"/>
    <w:tmpl w:val="93A8F8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254E66"/>
    <w:multiLevelType w:val="hybridMultilevel"/>
    <w:tmpl w:val="E578CB2E"/>
    <w:lvl w:ilvl="0" w:tplc="F490C610">
      <w:start w:val="1"/>
      <w:numFmt w:val="decimal"/>
      <w:lvlText w:val="%1."/>
      <w:lvlJc w:val="left"/>
      <w:pPr>
        <w:ind w:left="720" w:hanging="580"/>
      </w:pPr>
      <w:rPr>
        <w:rFonts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19" w15:restartNumberingAfterBreak="0">
    <w:nsid w:val="3083418B"/>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2290B6D"/>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 w15:restartNumberingAfterBreak="0">
    <w:nsid w:val="33463A1F"/>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35A374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385338F"/>
    <w:multiLevelType w:val="hybridMultilevel"/>
    <w:tmpl w:val="F53C8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3C07937"/>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5" w15:restartNumberingAfterBreak="0">
    <w:nsid w:val="36E41988"/>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AAE609F"/>
    <w:multiLevelType w:val="hybridMultilevel"/>
    <w:tmpl w:val="A274AC40"/>
    <w:lvl w:ilvl="0" w:tplc="1809000F">
      <w:start w:val="1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EC5598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F5D02CF"/>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3C64DBF"/>
    <w:multiLevelType w:val="hybridMultilevel"/>
    <w:tmpl w:val="523E94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B35024E"/>
    <w:multiLevelType w:val="hybridMultilevel"/>
    <w:tmpl w:val="B63488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0382CF6"/>
    <w:multiLevelType w:val="hybridMultilevel"/>
    <w:tmpl w:val="03E83D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5612144"/>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7897BEE"/>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46073F7"/>
    <w:multiLevelType w:val="hybridMultilevel"/>
    <w:tmpl w:val="F72C1530"/>
    <w:lvl w:ilvl="0" w:tplc="EA2EA470">
      <w:start w:val="4"/>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5" w15:restartNumberingAfterBreak="0">
    <w:nsid w:val="6A8F2FE0"/>
    <w:multiLevelType w:val="hybridMultilevel"/>
    <w:tmpl w:val="891EC9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B1D0F57"/>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10357AC"/>
    <w:multiLevelType w:val="hybridMultilevel"/>
    <w:tmpl w:val="E9FAB8E6"/>
    <w:lvl w:ilvl="0" w:tplc="A23E953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2AB5639"/>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B960CA4"/>
    <w:multiLevelType w:val="hybridMultilevel"/>
    <w:tmpl w:val="7E90C65A"/>
    <w:lvl w:ilvl="0" w:tplc="1809000F">
      <w:start w:val="1"/>
      <w:numFmt w:val="decimal"/>
      <w:lvlText w:val="%1."/>
      <w:lvlJc w:val="left"/>
      <w:pPr>
        <w:ind w:left="1647"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0" w15:restartNumberingAfterBreak="0">
    <w:nsid w:val="7BC517A4"/>
    <w:multiLevelType w:val="hybridMultilevel"/>
    <w:tmpl w:val="F184E716"/>
    <w:lvl w:ilvl="0" w:tplc="EFBA617E">
      <w:start w:val="1"/>
      <w:numFmt w:val="decimal"/>
      <w:lvlText w:val="%1."/>
      <w:lvlJc w:val="left"/>
      <w:pPr>
        <w:ind w:left="720" w:hanging="360"/>
      </w:pPr>
      <w:rPr>
        <w:rFonts w:asciiTheme="minorHAnsi" w:eastAsiaTheme="minorHAnsi" w:hAnsiTheme="minorHAnsi"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7C9120E4"/>
    <w:multiLevelType w:val="hybridMultilevel"/>
    <w:tmpl w:val="7E90C65A"/>
    <w:lvl w:ilvl="0" w:tplc="1809000F">
      <w:start w:val="1"/>
      <w:numFmt w:val="decimal"/>
      <w:lvlText w:val="%1."/>
      <w:lvlJc w:val="left"/>
      <w:pPr>
        <w:ind w:left="927"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CC90FE2"/>
    <w:multiLevelType w:val="hybridMultilevel"/>
    <w:tmpl w:val="4AF874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1"/>
  </w:num>
  <w:num w:numId="2">
    <w:abstractNumId w:val="8"/>
  </w:num>
  <w:num w:numId="3">
    <w:abstractNumId w:val="11"/>
  </w:num>
  <w:num w:numId="4">
    <w:abstractNumId w:val="23"/>
  </w:num>
  <w:num w:numId="5">
    <w:abstractNumId w:val="4"/>
  </w:num>
  <w:num w:numId="6">
    <w:abstractNumId w:val="1"/>
  </w:num>
  <w:num w:numId="7">
    <w:abstractNumId w:val="7"/>
  </w:num>
  <w:num w:numId="8">
    <w:abstractNumId w:val="34"/>
  </w:num>
  <w:num w:numId="9">
    <w:abstractNumId w:val="30"/>
  </w:num>
  <w:num w:numId="10">
    <w:abstractNumId w:val="9"/>
  </w:num>
  <w:num w:numId="11">
    <w:abstractNumId w:val="38"/>
  </w:num>
  <w:num w:numId="12">
    <w:abstractNumId w:val="6"/>
  </w:num>
  <w:num w:numId="13">
    <w:abstractNumId w:val="29"/>
  </w:num>
  <w:num w:numId="14">
    <w:abstractNumId w:val="13"/>
  </w:num>
  <w:num w:numId="15">
    <w:abstractNumId w:val="17"/>
  </w:num>
  <w:num w:numId="16">
    <w:abstractNumId w:val="15"/>
  </w:num>
  <w:num w:numId="17">
    <w:abstractNumId w:val="31"/>
  </w:num>
  <w:num w:numId="18">
    <w:abstractNumId w:val="22"/>
  </w:num>
  <w:num w:numId="19">
    <w:abstractNumId w:val="24"/>
  </w:num>
  <w:num w:numId="20">
    <w:abstractNumId w:val="3"/>
  </w:num>
  <w:num w:numId="21">
    <w:abstractNumId w:val="2"/>
  </w:num>
  <w:num w:numId="22">
    <w:abstractNumId w:val="20"/>
  </w:num>
  <w:num w:numId="23">
    <w:abstractNumId w:val="37"/>
  </w:num>
  <w:num w:numId="24">
    <w:abstractNumId w:val="27"/>
  </w:num>
  <w:num w:numId="25">
    <w:abstractNumId w:val="5"/>
  </w:num>
  <w:num w:numId="26">
    <w:abstractNumId w:val="25"/>
  </w:num>
  <w:num w:numId="27">
    <w:abstractNumId w:val="19"/>
  </w:num>
  <w:num w:numId="28">
    <w:abstractNumId w:val="21"/>
  </w:num>
  <w:num w:numId="29">
    <w:abstractNumId w:val="36"/>
  </w:num>
  <w:num w:numId="30">
    <w:abstractNumId w:val="28"/>
  </w:num>
  <w:num w:numId="31">
    <w:abstractNumId w:val="35"/>
  </w:num>
  <w:num w:numId="32">
    <w:abstractNumId w:val="32"/>
  </w:num>
  <w:num w:numId="33">
    <w:abstractNumId w:val="33"/>
  </w:num>
  <w:num w:numId="34">
    <w:abstractNumId w:val="0"/>
  </w:num>
  <w:num w:numId="35">
    <w:abstractNumId w:val="26"/>
  </w:num>
  <w:num w:numId="36">
    <w:abstractNumId w:val="12"/>
  </w:num>
  <w:num w:numId="37">
    <w:abstractNumId w:val="42"/>
  </w:num>
  <w:num w:numId="38">
    <w:abstractNumId w:val="40"/>
  </w:num>
  <w:num w:numId="39">
    <w:abstractNumId w:val="39"/>
  </w:num>
  <w:num w:numId="40">
    <w:abstractNumId w:val="16"/>
  </w:num>
  <w:num w:numId="41">
    <w:abstractNumId w:val="14"/>
  </w:num>
  <w:num w:numId="42">
    <w:abstractNumId w:val="10"/>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EF0"/>
    <w:rsid w:val="00004C10"/>
    <w:rsid w:val="0002185D"/>
    <w:rsid w:val="00040A00"/>
    <w:rsid w:val="00047A6D"/>
    <w:rsid w:val="00076B73"/>
    <w:rsid w:val="00083F42"/>
    <w:rsid w:val="00090826"/>
    <w:rsid w:val="000A66DF"/>
    <w:rsid w:val="000E41B9"/>
    <w:rsid w:val="0010186A"/>
    <w:rsid w:val="00116343"/>
    <w:rsid w:val="00162C5D"/>
    <w:rsid w:val="00170328"/>
    <w:rsid w:val="00170DDE"/>
    <w:rsid w:val="001728C6"/>
    <w:rsid w:val="00196CDD"/>
    <w:rsid w:val="001A390C"/>
    <w:rsid w:val="001D04D7"/>
    <w:rsid w:val="0020078C"/>
    <w:rsid w:val="0021796D"/>
    <w:rsid w:val="00220F79"/>
    <w:rsid w:val="002264C2"/>
    <w:rsid w:val="0023139D"/>
    <w:rsid w:val="0024281F"/>
    <w:rsid w:val="00270E60"/>
    <w:rsid w:val="00295F34"/>
    <w:rsid w:val="002A3FC2"/>
    <w:rsid w:val="002C4829"/>
    <w:rsid w:val="002D6DCB"/>
    <w:rsid w:val="002E12EF"/>
    <w:rsid w:val="0032118F"/>
    <w:rsid w:val="003438C5"/>
    <w:rsid w:val="0034553C"/>
    <w:rsid w:val="003577A9"/>
    <w:rsid w:val="003651A4"/>
    <w:rsid w:val="003657F0"/>
    <w:rsid w:val="003713DF"/>
    <w:rsid w:val="00375509"/>
    <w:rsid w:val="00392488"/>
    <w:rsid w:val="00394696"/>
    <w:rsid w:val="003A387F"/>
    <w:rsid w:val="003B5DA0"/>
    <w:rsid w:val="003C5E7A"/>
    <w:rsid w:val="00401207"/>
    <w:rsid w:val="004041A6"/>
    <w:rsid w:val="00404737"/>
    <w:rsid w:val="00404C18"/>
    <w:rsid w:val="0040794C"/>
    <w:rsid w:val="00425C78"/>
    <w:rsid w:val="00426391"/>
    <w:rsid w:val="004502A4"/>
    <w:rsid w:val="0045749C"/>
    <w:rsid w:val="004712AF"/>
    <w:rsid w:val="004753FD"/>
    <w:rsid w:val="004853F0"/>
    <w:rsid w:val="004869C3"/>
    <w:rsid w:val="004A76BA"/>
    <w:rsid w:val="004D413D"/>
    <w:rsid w:val="004E46E7"/>
    <w:rsid w:val="004F10E7"/>
    <w:rsid w:val="004F1CEF"/>
    <w:rsid w:val="0050681F"/>
    <w:rsid w:val="0052314D"/>
    <w:rsid w:val="00530908"/>
    <w:rsid w:val="00531C81"/>
    <w:rsid w:val="005325BA"/>
    <w:rsid w:val="00551712"/>
    <w:rsid w:val="0055620D"/>
    <w:rsid w:val="005626E4"/>
    <w:rsid w:val="00575777"/>
    <w:rsid w:val="00597156"/>
    <w:rsid w:val="005B2962"/>
    <w:rsid w:val="005C275C"/>
    <w:rsid w:val="005E53D8"/>
    <w:rsid w:val="005E5E1F"/>
    <w:rsid w:val="005F1BFD"/>
    <w:rsid w:val="005F452A"/>
    <w:rsid w:val="005F46EF"/>
    <w:rsid w:val="00602FA6"/>
    <w:rsid w:val="00603902"/>
    <w:rsid w:val="006052B9"/>
    <w:rsid w:val="00607ACC"/>
    <w:rsid w:val="006155DE"/>
    <w:rsid w:val="006242A3"/>
    <w:rsid w:val="00624879"/>
    <w:rsid w:val="0062644C"/>
    <w:rsid w:val="006363FB"/>
    <w:rsid w:val="00637B48"/>
    <w:rsid w:val="0066498D"/>
    <w:rsid w:val="0066556C"/>
    <w:rsid w:val="006717D3"/>
    <w:rsid w:val="006757C8"/>
    <w:rsid w:val="00683DDB"/>
    <w:rsid w:val="00694BD3"/>
    <w:rsid w:val="006A5978"/>
    <w:rsid w:val="006C5119"/>
    <w:rsid w:val="006C6E4B"/>
    <w:rsid w:val="006D0C49"/>
    <w:rsid w:val="006D7771"/>
    <w:rsid w:val="006E068A"/>
    <w:rsid w:val="006F2CC5"/>
    <w:rsid w:val="006F71E5"/>
    <w:rsid w:val="00725DE4"/>
    <w:rsid w:val="007342A6"/>
    <w:rsid w:val="00747535"/>
    <w:rsid w:val="00757F71"/>
    <w:rsid w:val="007603F1"/>
    <w:rsid w:val="007640D3"/>
    <w:rsid w:val="00771C20"/>
    <w:rsid w:val="00787EFF"/>
    <w:rsid w:val="00791CB7"/>
    <w:rsid w:val="007A4E80"/>
    <w:rsid w:val="007C508A"/>
    <w:rsid w:val="007F0EF0"/>
    <w:rsid w:val="007F3BDE"/>
    <w:rsid w:val="0080049F"/>
    <w:rsid w:val="0080129E"/>
    <w:rsid w:val="00844B04"/>
    <w:rsid w:val="008538B5"/>
    <w:rsid w:val="00854FAB"/>
    <w:rsid w:val="008733D1"/>
    <w:rsid w:val="00882096"/>
    <w:rsid w:val="00882F26"/>
    <w:rsid w:val="00883A41"/>
    <w:rsid w:val="00887974"/>
    <w:rsid w:val="009175B6"/>
    <w:rsid w:val="009345B3"/>
    <w:rsid w:val="009517D7"/>
    <w:rsid w:val="0095315F"/>
    <w:rsid w:val="009610CE"/>
    <w:rsid w:val="00963B72"/>
    <w:rsid w:val="009672F7"/>
    <w:rsid w:val="009763A1"/>
    <w:rsid w:val="009847B0"/>
    <w:rsid w:val="00992F2B"/>
    <w:rsid w:val="009E6EE5"/>
    <w:rsid w:val="00A010D9"/>
    <w:rsid w:val="00A15EFD"/>
    <w:rsid w:val="00A35A8D"/>
    <w:rsid w:val="00A41597"/>
    <w:rsid w:val="00A431F0"/>
    <w:rsid w:val="00A44521"/>
    <w:rsid w:val="00A4737B"/>
    <w:rsid w:val="00A51B28"/>
    <w:rsid w:val="00A67D8F"/>
    <w:rsid w:val="00A80422"/>
    <w:rsid w:val="00A85CB4"/>
    <w:rsid w:val="00A86382"/>
    <w:rsid w:val="00A95535"/>
    <w:rsid w:val="00AD20EE"/>
    <w:rsid w:val="00AE11E8"/>
    <w:rsid w:val="00AE56AE"/>
    <w:rsid w:val="00AF19FB"/>
    <w:rsid w:val="00B251A1"/>
    <w:rsid w:val="00B26F8D"/>
    <w:rsid w:val="00B355A3"/>
    <w:rsid w:val="00B46CA7"/>
    <w:rsid w:val="00B53BE9"/>
    <w:rsid w:val="00B550EA"/>
    <w:rsid w:val="00B605D0"/>
    <w:rsid w:val="00B60C9D"/>
    <w:rsid w:val="00B6103E"/>
    <w:rsid w:val="00B74C38"/>
    <w:rsid w:val="00B93622"/>
    <w:rsid w:val="00BD796B"/>
    <w:rsid w:val="00C036C9"/>
    <w:rsid w:val="00C1719A"/>
    <w:rsid w:val="00C267A6"/>
    <w:rsid w:val="00C45D23"/>
    <w:rsid w:val="00C46EC8"/>
    <w:rsid w:val="00C5535E"/>
    <w:rsid w:val="00C7595C"/>
    <w:rsid w:val="00C832A4"/>
    <w:rsid w:val="00CA07C4"/>
    <w:rsid w:val="00CD04BC"/>
    <w:rsid w:val="00CD33E6"/>
    <w:rsid w:val="00CD47DE"/>
    <w:rsid w:val="00CD4833"/>
    <w:rsid w:val="00CE2462"/>
    <w:rsid w:val="00CE6469"/>
    <w:rsid w:val="00D14C0F"/>
    <w:rsid w:val="00D15003"/>
    <w:rsid w:val="00D252A6"/>
    <w:rsid w:val="00D27F53"/>
    <w:rsid w:val="00D44DA0"/>
    <w:rsid w:val="00D54094"/>
    <w:rsid w:val="00D5676C"/>
    <w:rsid w:val="00D62782"/>
    <w:rsid w:val="00DA343F"/>
    <w:rsid w:val="00DA3E43"/>
    <w:rsid w:val="00DB41F5"/>
    <w:rsid w:val="00DC2F3C"/>
    <w:rsid w:val="00E139F3"/>
    <w:rsid w:val="00E20306"/>
    <w:rsid w:val="00E501FF"/>
    <w:rsid w:val="00E605CC"/>
    <w:rsid w:val="00E75937"/>
    <w:rsid w:val="00E77881"/>
    <w:rsid w:val="00E91BC7"/>
    <w:rsid w:val="00E91DAB"/>
    <w:rsid w:val="00EA4385"/>
    <w:rsid w:val="00EA44CD"/>
    <w:rsid w:val="00EB1F19"/>
    <w:rsid w:val="00EC4705"/>
    <w:rsid w:val="00EE14F0"/>
    <w:rsid w:val="00EF02BB"/>
    <w:rsid w:val="00F0036B"/>
    <w:rsid w:val="00F23FAA"/>
    <w:rsid w:val="00F31CD0"/>
    <w:rsid w:val="00F37FF3"/>
    <w:rsid w:val="00F4317D"/>
    <w:rsid w:val="00F5280A"/>
    <w:rsid w:val="00F641C4"/>
    <w:rsid w:val="00F92678"/>
    <w:rsid w:val="00FB6FF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E2F4B"/>
  <w15:chartTrackingRefBased/>
  <w15:docId w15:val="{9135EF02-00A5-46BF-B9CB-7D12CCB1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03"/>
    <w:pPr>
      <w:ind w:left="720"/>
      <w:contextualSpacing/>
    </w:pPr>
  </w:style>
  <w:style w:type="paragraph" w:styleId="Header">
    <w:name w:val="header"/>
    <w:basedOn w:val="Normal"/>
    <w:link w:val="HeaderChar"/>
    <w:uiPriority w:val="99"/>
    <w:unhideWhenUsed/>
    <w:rsid w:val="00EC4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705"/>
  </w:style>
  <w:style w:type="paragraph" w:styleId="Footer">
    <w:name w:val="footer"/>
    <w:basedOn w:val="Normal"/>
    <w:link w:val="FooterChar"/>
    <w:uiPriority w:val="99"/>
    <w:unhideWhenUsed/>
    <w:rsid w:val="00EC4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705"/>
  </w:style>
  <w:style w:type="character" w:styleId="Hyperlink">
    <w:name w:val="Hyperlink"/>
    <w:basedOn w:val="DefaultParagraphFont"/>
    <w:uiPriority w:val="99"/>
    <w:unhideWhenUsed/>
    <w:rsid w:val="004041A6"/>
    <w:rPr>
      <w:color w:val="0563C1" w:themeColor="hyperlink"/>
      <w:u w:val="single"/>
    </w:rPr>
  </w:style>
  <w:style w:type="character" w:styleId="UnresolvedMention">
    <w:name w:val="Unresolved Mention"/>
    <w:basedOn w:val="DefaultParagraphFont"/>
    <w:uiPriority w:val="99"/>
    <w:semiHidden/>
    <w:unhideWhenUsed/>
    <w:rsid w:val="004041A6"/>
    <w:rPr>
      <w:color w:val="605E5C"/>
      <w:shd w:val="clear" w:color="auto" w:fill="E1DFDD"/>
    </w:rPr>
  </w:style>
  <w:style w:type="paragraph" w:styleId="NoSpacing">
    <w:name w:val="No Spacing"/>
    <w:uiPriority w:val="1"/>
    <w:qFormat/>
    <w:rsid w:val="00A431F0"/>
    <w:pPr>
      <w:spacing w:after="0" w:line="240" w:lineRule="auto"/>
    </w:pPr>
  </w:style>
  <w:style w:type="table" w:styleId="TableGrid">
    <w:name w:val="Table Grid"/>
    <w:basedOn w:val="TableNormal"/>
    <w:uiPriority w:val="39"/>
    <w:rsid w:val="00A4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473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xbumpedfont15">
    <w:name w:val="x_bumpedfont15"/>
    <w:basedOn w:val="DefaultParagraphFont"/>
    <w:rsid w:val="0040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30183">
      <w:bodyDiv w:val="1"/>
      <w:marLeft w:val="0"/>
      <w:marRight w:val="0"/>
      <w:marTop w:val="0"/>
      <w:marBottom w:val="0"/>
      <w:divBdr>
        <w:top w:val="none" w:sz="0" w:space="0" w:color="auto"/>
        <w:left w:val="none" w:sz="0" w:space="0" w:color="auto"/>
        <w:bottom w:val="none" w:sz="0" w:space="0" w:color="auto"/>
        <w:right w:val="none" w:sz="0" w:space="0" w:color="auto"/>
      </w:divBdr>
      <w:divsChild>
        <w:div w:id="1232036728">
          <w:marLeft w:val="0"/>
          <w:marRight w:val="0"/>
          <w:marTop w:val="0"/>
          <w:marBottom w:val="0"/>
          <w:divBdr>
            <w:top w:val="none" w:sz="0" w:space="0" w:color="auto"/>
            <w:left w:val="none" w:sz="0" w:space="0" w:color="auto"/>
            <w:bottom w:val="none" w:sz="0" w:space="0" w:color="auto"/>
            <w:right w:val="none" w:sz="0" w:space="0" w:color="auto"/>
          </w:divBdr>
          <w:divsChild>
            <w:div w:id="1111709103">
              <w:marLeft w:val="0"/>
              <w:marRight w:val="0"/>
              <w:marTop w:val="0"/>
              <w:marBottom w:val="0"/>
              <w:divBdr>
                <w:top w:val="none" w:sz="0" w:space="0" w:color="auto"/>
                <w:left w:val="none" w:sz="0" w:space="0" w:color="auto"/>
                <w:bottom w:val="none" w:sz="0" w:space="0" w:color="auto"/>
                <w:right w:val="none" w:sz="0" w:space="0" w:color="auto"/>
              </w:divBdr>
              <w:divsChild>
                <w:div w:id="7221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234525">
      <w:bodyDiv w:val="1"/>
      <w:marLeft w:val="0"/>
      <w:marRight w:val="0"/>
      <w:marTop w:val="0"/>
      <w:marBottom w:val="0"/>
      <w:divBdr>
        <w:top w:val="none" w:sz="0" w:space="0" w:color="auto"/>
        <w:left w:val="none" w:sz="0" w:space="0" w:color="auto"/>
        <w:bottom w:val="none" w:sz="0" w:space="0" w:color="auto"/>
        <w:right w:val="none" w:sz="0" w:space="0" w:color="auto"/>
      </w:divBdr>
    </w:div>
    <w:div w:id="1277903653">
      <w:bodyDiv w:val="1"/>
      <w:marLeft w:val="0"/>
      <w:marRight w:val="0"/>
      <w:marTop w:val="0"/>
      <w:marBottom w:val="0"/>
      <w:divBdr>
        <w:top w:val="none" w:sz="0" w:space="0" w:color="auto"/>
        <w:left w:val="none" w:sz="0" w:space="0" w:color="auto"/>
        <w:bottom w:val="none" w:sz="0" w:space="0" w:color="auto"/>
        <w:right w:val="none" w:sz="0" w:space="0" w:color="auto"/>
      </w:divBdr>
    </w:div>
    <w:div w:id="1667857276">
      <w:bodyDiv w:val="1"/>
      <w:marLeft w:val="0"/>
      <w:marRight w:val="0"/>
      <w:marTop w:val="0"/>
      <w:marBottom w:val="0"/>
      <w:divBdr>
        <w:top w:val="none" w:sz="0" w:space="0" w:color="auto"/>
        <w:left w:val="none" w:sz="0" w:space="0" w:color="auto"/>
        <w:bottom w:val="none" w:sz="0" w:space="0" w:color="auto"/>
        <w:right w:val="none" w:sz="0" w:space="0" w:color="auto"/>
      </w:divBdr>
    </w:div>
    <w:div w:id="174221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eprimaryplanet.i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newsmagmedia.ie" TargetMode="External"/><Relationship Id="rId17" Type="http://schemas.openxmlformats.org/officeDocument/2006/relationships/hyperlink" Target="http://www.theprimaryplanet.ie"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theprimaryplanet.i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image" Target="media/image10.png"/><Relationship Id="rId19"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padraig@newsmagmedia.ie" TargetMode="Externa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o\Dropbox\11%20Season%2011\News%20Flash\Resources%20Template\Homework%20Club%20template%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860D-DF1E-468D-8660-86DD2AE6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Homework Club template </Template>
  <TotalTime>0</TotalTime>
  <Pages>24</Pages>
  <Words>2848</Words>
  <Characters>16236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Keane</dc:creator>
  <cp:keywords/>
  <dc:description/>
  <cp:lastModifiedBy>Stephen Keane</cp:lastModifiedBy>
  <cp:revision>2</cp:revision>
  <cp:lastPrinted>2021-06-18T10:50:00Z</cp:lastPrinted>
  <dcterms:created xsi:type="dcterms:W3CDTF">2022-01-07T18:16:00Z</dcterms:created>
  <dcterms:modified xsi:type="dcterms:W3CDTF">2022-01-07T18:16:00Z</dcterms:modified>
</cp:coreProperties>
</file>