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8D0D6" w14:textId="6BB6B130" w:rsidR="006C6E4B" w:rsidRPr="006D02D1" w:rsidRDefault="004F10E7" w:rsidP="006D02D1">
      <w:pPr>
        <w:jc w:val="center"/>
        <w:rPr>
          <w:b/>
          <w:bCs/>
          <w:sz w:val="52"/>
          <w:szCs w:val="52"/>
        </w:rPr>
      </w:pPr>
      <w:bookmarkStart w:id="0" w:name="_Hlk54095536"/>
      <w:bookmarkStart w:id="1" w:name="_Hlk52219612"/>
      <w:bookmarkStart w:id="2" w:name="_Hlk70446421"/>
      <w:r w:rsidRPr="006D02D1">
        <w:rPr>
          <w:noProof/>
        </w:rPr>
        <mc:AlternateContent>
          <mc:Choice Requires="wps">
            <w:drawing>
              <wp:anchor distT="45720" distB="45720" distL="114300" distR="114300" simplePos="0" relativeHeight="251797504" behindDoc="0" locked="0" layoutInCell="1" allowOverlap="1" wp14:anchorId="2AD8DDE3" wp14:editId="669AF1BF">
                <wp:simplePos x="0" y="0"/>
                <wp:positionH relativeFrom="column">
                  <wp:posOffset>2606260</wp:posOffset>
                </wp:positionH>
                <wp:positionV relativeFrom="paragraph">
                  <wp:posOffset>6287</wp:posOffset>
                </wp:positionV>
                <wp:extent cx="1377950" cy="1330325"/>
                <wp:effectExtent l="0" t="0" r="12700" b="2222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330325"/>
                        </a:xfrm>
                        <a:prstGeom prst="rect">
                          <a:avLst/>
                        </a:prstGeom>
                        <a:solidFill>
                          <a:srgbClr val="FFFFFF"/>
                        </a:solidFill>
                        <a:ln w="9525">
                          <a:solidFill>
                            <a:schemeClr val="bg1"/>
                          </a:solidFill>
                          <a:miter lim="800000"/>
                          <a:headEnd/>
                          <a:tailEnd/>
                        </a:ln>
                      </wps:spPr>
                      <wps:txbx>
                        <w:txbxContent>
                          <w:p w14:paraId="4F40C0CA" w14:textId="705CEA9F" w:rsidR="006C6E4B" w:rsidRPr="004F10E7" w:rsidRDefault="004F10E7">
                            <w:r w:rsidRPr="004F10E7">
                              <w:rPr>
                                <w:noProof/>
                              </w:rPr>
                              <w:drawing>
                                <wp:inline distT="0" distB="0" distL="0" distR="0" wp14:anchorId="37A1BA64" wp14:editId="1F5756C7">
                                  <wp:extent cx="1194721" cy="12358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98545" cy="12398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D8DDE3" id="_x0000_t202" coordsize="21600,21600" o:spt="202" path="m,l,21600r21600,l21600,xe">
                <v:stroke joinstyle="miter"/>
                <v:path gradientshapeok="t" o:connecttype="rect"/>
              </v:shapetype>
              <v:shape id="Text Box 2" o:spid="_x0000_s1026" type="#_x0000_t202" style="position:absolute;left:0;text-align:left;margin-left:205.2pt;margin-top:.5pt;width:108.5pt;height:104.7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" strokecolor="white [3212]">
                <v:textbox>
                  <w:txbxContent>
                    <w:p w14:paraId="4F40C0CA" w14:textId="705CEA9F" w:rsidR="006C6E4B" w:rsidRPr="004F10E7" w:rsidRDefault="004F10E7">
                      <w:r w:rsidRPr="004F10E7">
                        <w:rPr>
                          <w:noProof/>
                        </w:rPr>
                        <w:drawing>
                          <wp:inline distT="0" distB="0" distL="0" distR="0" wp14:anchorId="37A1BA64" wp14:editId="1F5756C7">
                            <wp:extent cx="1194721" cy="12358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98545" cy="1239828"/>
                                    </a:xfrm>
                                    <a:prstGeom prst="rect">
                                      <a:avLst/>
                                    </a:prstGeom>
                                    <a:noFill/>
                                    <a:ln>
                                      <a:noFill/>
                                    </a:ln>
                                  </pic:spPr>
                                </pic:pic>
                              </a:graphicData>
                            </a:graphic>
                          </wp:inline>
                        </w:drawing>
                      </w:r>
                    </w:p>
                  </w:txbxContent>
                </v:textbox>
                <w10:wrap type="square"/>
              </v:shape>
            </w:pict>
          </mc:Fallback>
        </mc:AlternateContent>
      </w:r>
      <w:r w:rsidR="006C6E4B" w:rsidRPr="006D02D1">
        <w:rPr>
          <w:b/>
          <w:bCs/>
          <w:noProof/>
          <w:sz w:val="52"/>
          <w:szCs w:val="52"/>
        </w:rPr>
        <mc:AlternateContent>
          <mc:Choice Requires="wps">
            <w:drawing>
              <wp:anchor distT="0" distB="0" distL="114300" distR="114300" simplePos="0" relativeHeight="251661312" behindDoc="0" locked="0" layoutInCell="1" allowOverlap="1" wp14:anchorId="0D69AF3C" wp14:editId="33FEDE6B">
                <wp:simplePos x="0" y="0"/>
                <wp:positionH relativeFrom="margin">
                  <wp:align>center</wp:align>
                </wp:positionH>
                <wp:positionV relativeFrom="paragraph">
                  <wp:posOffset>-348964</wp:posOffset>
                </wp:positionV>
                <wp:extent cx="7324725" cy="10477182"/>
                <wp:effectExtent l="0" t="0" r="28575" b="19685"/>
                <wp:wrapNone/>
                <wp:docPr id="1" name="Rectangle 1"/>
                <wp:cNvGraphicFramePr/>
                <a:graphic xmlns:a="http://schemas.openxmlformats.org/drawingml/2006/main">
                  <a:graphicData uri="http://schemas.microsoft.com/office/word/2010/wordprocessingShape">
                    <wps:wsp>
                      <wps:cNvSpPr/>
                      <wps:spPr>
                        <a:xfrm>
                          <a:off x="0" y="0"/>
                          <a:ext cx="7324725" cy="1047718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C19DB" id="Rectangle 1" o:spid="_x0000_s1026" style="position:absolute;margin-left:0;margin-top:-27.5pt;width:576.75pt;height:824.9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" filled="f" strokecolor="black [3200]" strokeweight="1pt">
                <w10:wrap anchorx="margin"/>
              </v:rect>
            </w:pict>
          </mc:Fallback>
        </mc:AlternateContent>
      </w:r>
    </w:p>
    <w:p w14:paraId="5AC3C651" w14:textId="5379336D" w:rsidR="006C6E4B" w:rsidRPr="006D02D1" w:rsidRDefault="006C6E4B" w:rsidP="006D02D1">
      <w:pPr>
        <w:jc w:val="center"/>
        <w:rPr>
          <w:b/>
          <w:bCs/>
          <w:sz w:val="52"/>
          <w:szCs w:val="52"/>
        </w:rPr>
      </w:pPr>
    </w:p>
    <w:p w14:paraId="28830F78" w14:textId="46349E73" w:rsidR="006C6E4B" w:rsidRPr="006D02D1" w:rsidRDefault="006C6E4B" w:rsidP="006D02D1">
      <w:pPr>
        <w:jc w:val="center"/>
        <w:rPr>
          <w:b/>
          <w:bCs/>
          <w:sz w:val="52"/>
          <w:szCs w:val="52"/>
        </w:rPr>
      </w:pPr>
    </w:p>
    <w:p w14:paraId="2ED6ABD2" w14:textId="5FCFD7E7" w:rsidR="00CD4833" w:rsidRPr="006D02D1" w:rsidRDefault="00CD4833" w:rsidP="006D02D1">
      <w:pPr>
        <w:jc w:val="center"/>
        <w:rPr>
          <w:b/>
          <w:bCs/>
          <w:sz w:val="52"/>
          <w:szCs w:val="52"/>
        </w:rPr>
      </w:pPr>
      <w:r w:rsidRPr="006D02D1">
        <w:rPr>
          <w:b/>
          <w:bCs/>
          <w:sz w:val="52"/>
          <w:szCs w:val="52"/>
        </w:rPr>
        <w:t>T</w:t>
      </w:r>
      <w:r w:rsidR="00EC4705" w:rsidRPr="006D02D1">
        <w:rPr>
          <w:b/>
          <w:bCs/>
          <w:sz w:val="52"/>
          <w:szCs w:val="52"/>
        </w:rPr>
        <w:t xml:space="preserve">HE PRIMARY </w:t>
      </w:r>
      <w:r w:rsidRPr="006D02D1">
        <w:rPr>
          <w:b/>
          <w:bCs/>
          <w:sz w:val="52"/>
          <w:szCs w:val="52"/>
        </w:rPr>
        <w:t>P</w:t>
      </w:r>
      <w:r w:rsidR="00EC4705" w:rsidRPr="006D02D1">
        <w:rPr>
          <w:b/>
          <w:bCs/>
          <w:sz w:val="52"/>
          <w:szCs w:val="52"/>
        </w:rPr>
        <w:t>LANET</w:t>
      </w:r>
      <w:r w:rsidR="007F0EF0" w:rsidRPr="006D02D1">
        <w:rPr>
          <w:b/>
          <w:bCs/>
          <w:sz w:val="52"/>
          <w:szCs w:val="52"/>
        </w:rPr>
        <w:t xml:space="preserve"> RESOURCE PACK</w:t>
      </w:r>
    </w:p>
    <w:p w14:paraId="5F2B1E58" w14:textId="1437FF52" w:rsidR="006C6E4B" w:rsidRPr="006D02D1" w:rsidRDefault="006C6E4B" w:rsidP="006D02D1">
      <w:pPr>
        <w:jc w:val="center"/>
        <w:rPr>
          <w:b/>
          <w:bCs/>
          <w:sz w:val="52"/>
          <w:szCs w:val="52"/>
        </w:rPr>
      </w:pPr>
    </w:p>
    <w:p w14:paraId="0BA3C409" w14:textId="7BBC4402" w:rsidR="006C6E4B" w:rsidRPr="006D02D1" w:rsidRDefault="00BD71F5" w:rsidP="006D02D1">
      <w:pPr>
        <w:jc w:val="center"/>
        <w:rPr>
          <w:b/>
          <w:bCs/>
          <w:sz w:val="52"/>
          <w:szCs w:val="52"/>
        </w:rPr>
      </w:pPr>
      <w:r w:rsidRPr="006D02D1">
        <w:rPr>
          <w:b/>
          <w:bCs/>
          <w:sz w:val="52"/>
          <w:szCs w:val="52"/>
        </w:rPr>
        <w:t>January</w:t>
      </w:r>
      <w:r w:rsidR="006C6E4B" w:rsidRPr="006D02D1">
        <w:rPr>
          <w:b/>
          <w:bCs/>
          <w:sz w:val="52"/>
          <w:szCs w:val="52"/>
        </w:rPr>
        <w:t xml:space="preserve"> 202</w:t>
      </w:r>
      <w:r w:rsidRPr="006D02D1">
        <w:rPr>
          <w:b/>
          <w:bCs/>
          <w:sz w:val="52"/>
          <w:szCs w:val="52"/>
        </w:rPr>
        <w:t>2</w:t>
      </w:r>
    </w:p>
    <w:p w14:paraId="7095C1D6" w14:textId="4A74CF12" w:rsidR="006C6E4B" w:rsidRPr="006D02D1" w:rsidRDefault="006C6E4B" w:rsidP="006D02D1">
      <w:pPr>
        <w:jc w:val="center"/>
        <w:rPr>
          <w:b/>
          <w:bCs/>
          <w:sz w:val="52"/>
          <w:szCs w:val="52"/>
        </w:rPr>
      </w:pPr>
      <w:r w:rsidRPr="006D02D1">
        <w:rPr>
          <w:b/>
          <w:bCs/>
          <w:sz w:val="52"/>
          <w:szCs w:val="52"/>
        </w:rPr>
        <w:t>ISSUE #1</w:t>
      </w:r>
      <w:r w:rsidR="00F55CA2" w:rsidRPr="006D02D1">
        <w:rPr>
          <w:b/>
          <w:bCs/>
          <w:sz w:val="52"/>
          <w:szCs w:val="52"/>
        </w:rPr>
        <w:t>0</w:t>
      </w:r>
      <w:r w:rsidR="00BD71F5" w:rsidRPr="006D02D1">
        <w:rPr>
          <w:b/>
          <w:bCs/>
          <w:sz w:val="52"/>
          <w:szCs w:val="52"/>
        </w:rPr>
        <w:t>8</w:t>
      </w:r>
    </w:p>
    <w:p w14:paraId="1B01DAC3" w14:textId="31321EB1" w:rsidR="006C6E4B" w:rsidRPr="006D02D1" w:rsidRDefault="006C6E4B" w:rsidP="006D02D1">
      <w:pPr>
        <w:jc w:val="center"/>
        <w:rPr>
          <w:b/>
          <w:bCs/>
          <w:sz w:val="52"/>
          <w:szCs w:val="52"/>
        </w:rPr>
      </w:pPr>
    </w:p>
    <w:p w14:paraId="6AD03A73" w14:textId="188C637A" w:rsidR="006C6E4B" w:rsidRPr="006D02D1" w:rsidRDefault="006C6E4B" w:rsidP="006D02D1">
      <w:pPr>
        <w:jc w:val="center"/>
        <w:rPr>
          <w:b/>
          <w:bCs/>
          <w:sz w:val="52"/>
          <w:szCs w:val="52"/>
        </w:rPr>
      </w:pPr>
      <w:r w:rsidRPr="006D02D1">
        <w:rPr>
          <w:b/>
          <w:bCs/>
          <w:sz w:val="52"/>
          <w:szCs w:val="52"/>
        </w:rPr>
        <w:t>TEACHERS</w:t>
      </w:r>
    </w:p>
    <w:p w14:paraId="4D17AC58" w14:textId="6BEA310D" w:rsidR="006C6E4B" w:rsidRPr="006D02D1" w:rsidRDefault="008D1B44" w:rsidP="006D02D1">
      <w:pPr>
        <w:jc w:val="center"/>
        <w:rPr>
          <w:b/>
          <w:bCs/>
          <w:sz w:val="52"/>
          <w:szCs w:val="52"/>
        </w:rPr>
      </w:pPr>
      <w:hyperlink r:id="rId10" w:history="1">
        <w:r w:rsidR="006C6E4B" w:rsidRPr="006D02D1">
          <w:rPr>
            <w:rStyle w:val="Hyperlink"/>
            <w:b/>
            <w:bCs/>
            <w:sz w:val="52"/>
            <w:szCs w:val="52"/>
          </w:rPr>
          <w:t>www.newsmagmedia.ie</w:t>
        </w:r>
      </w:hyperlink>
    </w:p>
    <w:p w14:paraId="5A9A0444" w14:textId="1268AB2C" w:rsidR="006C6E4B" w:rsidRPr="006D02D1" w:rsidRDefault="006C6E4B" w:rsidP="006D02D1">
      <w:pPr>
        <w:jc w:val="center"/>
        <w:rPr>
          <w:b/>
          <w:bCs/>
          <w:sz w:val="52"/>
          <w:szCs w:val="52"/>
        </w:rPr>
      </w:pPr>
    </w:p>
    <w:p w14:paraId="547B7CBE" w14:textId="51813CB6" w:rsidR="006C6E4B" w:rsidRPr="006D02D1" w:rsidRDefault="006C6E4B" w:rsidP="006D02D1">
      <w:pPr>
        <w:jc w:val="center"/>
        <w:rPr>
          <w:b/>
          <w:bCs/>
          <w:sz w:val="52"/>
          <w:szCs w:val="52"/>
        </w:rPr>
      </w:pPr>
      <w:r w:rsidRPr="006D02D1">
        <w:rPr>
          <w:b/>
          <w:bCs/>
          <w:sz w:val="52"/>
          <w:szCs w:val="52"/>
        </w:rPr>
        <w:t>CHILDREN</w:t>
      </w:r>
    </w:p>
    <w:p w14:paraId="6602EA02" w14:textId="18CA76B0" w:rsidR="006C6E4B" w:rsidRPr="006D02D1" w:rsidRDefault="008D1B44" w:rsidP="006D02D1">
      <w:pPr>
        <w:jc w:val="center"/>
        <w:rPr>
          <w:b/>
          <w:bCs/>
          <w:sz w:val="52"/>
          <w:szCs w:val="52"/>
        </w:rPr>
      </w:pPr>
      <w:hyperlink r:id="rId11" w:history="1">
        <w:r w:rsidR="006C6E4B" w:rsidRPr="006D02D1">
          <w:rPr>
            <w:rStyle w:val="Hyperlink"/>
            <w:b/>
            <w:bCs/>
            <w:sz w:val="52"/>
            <w:szCs w:val="52"/>
          </w:rPr>
          <w:t>www.theprimaryplanet.ie</w:t>
        </w:r>
      </w:hyperlink>
    </w:p>
    <w:p w14:paraId="31145ED4" w14:textId="3FF3516B" w:rsidR="006C6E4B" w:rsidRPr="006D02D1" w:rsidRDefault="006C6E4B" w:rsidP="006D02D1">
      <w:pPr>
        <w:jc w:val="center"/>
      </w:pPr>
    </w:p>
    <w:p w14:paraId="74874A2A" w14:textId="134F116C" w:rsidR="006D02D1" w:rsidRPr="006D02D1" w:rsidRDefault="006D02D1" w:rsidP="006D02D1">
      <w:pPr>
        <w:jc w:val="center"/>
      </w:pPr>
    </w:p>
    <w:p w14:paraId="73BEE311" w14:textId="77777777" w:rsidR="006D02D1" w:rsidRPr="006D02D1" w:rsidRDefault="006D02D1" w:rsidP="006D02D1">
      <w:pPr>
        <w:jc w:val="center"/>
        <w:rPr>
          <w:b/>
          <w:bCs/>
          <w:sz w:val="52"/>
          <w:szCs w:val="52"/>
        </w:rPr>
      </w:pPr>
    </w:p>
    <w:bookmarkEnd w:id="0"/>
    <w:bookmarkEnd w:id="1"/>
    <w:bookmarkEnd w:id="2"/>
    <w:p w14:paraId="2D9FA99A" w14:textId="77777777" w:rsidR="004F10E7" w:rsidRPr="006D02D1" w:rsidRDefault="004F10E7" w:rsidP="006D02D1">
      <w:pPr>
        <w:spacing w:before="3"/>
        <w:rPr>
          <w:b/>
          <w:bCs/>
          <w:sz w:val="18"/>
          <w:szCs w:val="18"/>
        </w:rPr>
      </w:pPr>
    </w:p>
    <w:p w14:paraId="130E5725" w14:textId="77777777" w:rsidR="004F10E7" w:rsidRPr="006D02D1" w:rsidRDefault="004F10E7" w:rsidP="006D02D1">
      <w:pPr>
        <w:spacing w:before="3"/>
        <w:rPr>
          <w:b/>
          <w:bCs/>
          <w:sz w:val="18"/>
          <w:szCs w:val="18"/>
        </w:rPr>
      </w:pPr>
    </w:p>
    <w:p w14:paraId="1F13F4EB" w14:textId="77777777" w:rsidR="004F10E7" w:rsidRPr="006D02D1" w:rsidRDefault="004F10E7" w:rsidP="006D02D1">
      <w:pPr>
        <w:spacing w:before="3"/>
        <w:rPr>
          <w:b/>
          <w:bCs/>
          <w:sz w:val="18"/>
          <w:szCs w:val="18"/>
        </w:rPr>
      </w:pPr>
    </w:p>
    <w:p w14:paraId="04BC2414" w14:textId="233AD502" w:rsidR="004F10E7" w:rsidRPr="006D02D1" w:rsidRDefault="004F10E7" w:rsidP="006D02D1">
      <w:pPr>
        <w:spacing w:before="3"/>
        <w:rPr>
          <w:b/>
          <w:bCs/>
          <w:sz w:val="18"/>
          <w:szCs w:val="18"/>
        </w:rPr>
      </w:pPr>
      <w:r w:rsidRPr="006D02D1">
        <w:rPr>
          <w:b/>
          <w:bCs/>
          <w:sz w:val="18"/>
          <w:szCs w:val="18"/>
        </w:rPr>
        <w:t>Copyright © News Mag Media Limited 202</w:t>
      </w:r>
      <w:r w:rsidR="000C6EC5">
        <w:rPr>
          <w:b/>
          <w:bCs/>
          <w:sz w:val="18"/>
          <w:szCs w:val="18"/>
        </w:rPr>
        <w:t>2</w:t>
      </w:r>
      <w:r w:rsidRPr="006D02D1">
        <w:rPr>
          <w:b/>
          <w:bCs/>
          <w:sz w:val="18"/>
          <w:szCs w:val="18"/>
        </w:rPr>
        <w:t xml:space="preserve">. All rights reserved. If you or your school are not a paid subscriber, neither the whole of this publication nor any part of it may be reproduced, photocopied, stored in a retrieval system or transmitted in any form or by any means without the written permission of the publishers News Mag Media. To subscribe, or for more information, email </w:t>
      </w:r>
      <w:hyperlink r:id="rId12" w:history="1">
        <w:r w:rsidRPr="006D02D1">
          <w:rPr>
            <w:rStyle w:val="Hyperlink"/>
            <w:b/>
            <w:bCs/>
            <w:sz w:val="18"/>
            <w:szCs w:val="18"/>
          </w:rPr>
          <w:t>stephen@newsmagmedia.ie</w:t>
        </w:r>
      </w:hyperlink>
    </w:p>
    <w:p w14:paraId="7C8E41B6" w14:textId="48FC2284" w:rsidR="006C6E4B" w:rsidRPr="006D02D1" w:rsidRDefault="006C6E4B" w:rsidP="006D02D1">
      <w:pPr>
        <w:pStyle w:val="ListParagraph"/>
        <w:spacing w:before="3"/>
        <w:ind w:left="927"/>
        <w:rPr>
          <w:noProof/>
        </w:rPr>
      </w:pPr>
    </w:p>
    <w:p w14:paraId="77AB2369" w14:textId="77B31966" w:rsidR="006C6E4B" w:rsidRPr="006D02D1" w:rsidRDefault="006C6E4B" w:rsidP="006D02D1">
      <w:pPr>
        <w:jc w:val="center"/>
        <w:rPr>
          <w:b/>
          <w:bCs/>
          <w:sz w:val="48"/>
          <w:szCs w:val="48"/>
        </w:rPr>
      </w:pPr>
      <w:r w:rsidRPr="006D02D1">
        <w:rPr>
          <w:b/>
          <w:bCs/>
          <w:noProof/>
          <w:sz w:val="48"/>
          <w:szCs w:val="48"/>
        </w:rPr>
        <w:lastRenderedPageBreak/>
        <mc:AlternateContent>
          <mc:Choice Requires="wps">
            <w:drawing>
              <wp:anchor distT="0" distB="0" distL="114300" distR="114300" simplePos="0" relativeHeight="251794432" behindDoc="0" locked="0" layoutInCell="1" allowOverlap="1" wp14:anchorId="4958FCE2" wp14:editId="6E0A6B5A">
                <wp:simplePos x="0" y="0"/>
                <wp:positionH relativeFrom="margin">
                  <wp:align>center</wp:align>
                </wp:positionH>
                <wp:positionV relativeFrom="paragraph">
                  <wp:posOffset>-358775</wp:posOffset>
                </wp:positionV>
                <wp:extent cx="7324725" cy="10477182"/>
                <wp:effectExtent l="0" t="0" r="28575" b="19685"/>
                <wp:wrapNone/>
                <wp:docPr id="237" name="Rectangle 237"/>
                <wp:cNvGraphicFramePr/>
                <a:graphic xmlns:a="http://schemas.openxmlformats.org/drawingml/2006/main">
                  <a:graphicData uri="http://schemas.microsoft.com/office/word/2010/wordprocessingShape">
                    <wps:wsp>
                      <wps:cNvSpPr/>
                      <wps:spPr>
                        <a:xfrm>
                          <a:off x="0" y="0"/>
                          <a:ext cx="7324725" cy="1047718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C46BF" id="Rectangle 237" o:spid="_x0000_s1026" style="position:absolute;margin-left:0;margin-top:-28.25pt;width:576.75pt;height:824.95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" filled="f" strokecolor="black [3200]" strokeweight="1pt">
                <w10:wrap anchorx="margin"/>
              </v:rect>
            </w:pict>
          </mc:Fallback>
        </mc:AlternateContent>
      </w:r>
      <w:r w:rsidRPr="006D02D1">
        <w:rPr>
          <w:b/>
          <w:bCs/>
          <w:sz w:val="48"/>
          <w:szCs w:val="48"/>
        </w:rPr>
        <w:t>THE PRIMARY PLANET RESOURCE PACK</w:t>
      </w:r>
    </w:p>
    <w:p w14:paraId="7B7A6A21" w14:textId="77777777" w:rsidR="006C6E4B" w:rsidRPr="006D02D1" w:rsidRDefault="006C6E4B" w:rsidP="006D02D1">
      <w:pPr>
        <w:rPr>
          <w:b/>
          <w:bCs/>
          <w:sz w:val="40"/>
          <w:szCs w:val="40"/>
          <w:u w:val="single"/>
        </w:rPr>
      </w:pPr>
    </w:p>
    <w:p w14:paraId="22465EEA" w14:textId="3033CD6B" w:rsidR="006C6E4B" w:rsidRPr="006D02D1" w:rsidRDefault="006C6E4B" w:rsidP="006D02D1">
      <w:pPr>
        <w:jc w:val="center"/>
        <w:rPr>
          <w:b/>
          <w:bCs/>
          <w:sz w:val="48"/>
          <w:szCs w:val="48"/>
        </w:rPr>
      </w:pPr>
      <w:r w:rsidRPr="006D02D1">
        <w:rPr>
          <w:b/>
          <w:bCs/>
          <w:sz w:val="48"/>
          <w:szCs w:val="48"/>
        </w:rPr>
        <w:t>Vocabulary Constabulary</w:t>
      </w:r>
      <w:r w:rsidR="000D004B" w:rsidRPr="006D02D1">
        <w:rPr>
          <w:b/>
          <w:bCs/>
          <w:sz w:val="48"/>
          <w:szCs w:val="48"/>
        </w:rPr>
        <w:t xml:space="preserve"> (1)</w:t>
      </w:r>
    </w:p>
    <w:p w14:paraId="00B3F248" w14:textId="77777777" w:rsidR="006C6E4B" w:rsidRPr="006D02D1" w:rsidRDefault="006C6E4B" w:rsidP="006D02D1">
      <w:pPr>
        <w:jc w:val="center"/>
        <w:rPr>
          <w:b/>
          <w:bCs/>
        </w:rPr>
      </w:pPr>
      <w:r w:rsidRPr="006D02D1">
        <w:rPr>
          <w:b/>
          <w:bCs/>
        </w:rPr>
        <w:t>Are you a good detective? The Vocabulary Constabulary needs your help.</w:t>
      </w:r>
    </w:p>
    <w:p w14:paraId="12625B46" w14:textId="77777777" w:rsidR="006C6E4B" w:rsidRPr="006D02D1" w:rsidRDefault="006C6E4B" w:rsidP="006D02D1">
      <w:r w:rsidRPr="006D02D1">
        <w:t>You can often detect the meaning of a word or phrase by reading it in context, that is, by reading the other words around it in a piece of text. Find the page, article or paragraph in TPP and then detect the word or phrase that solves the clue to its meaning. The number of letters and the starting letter of the solution are in brackets after each clue.</w:t>
      </w:r>
    </w:p>
    <w:p w14:paraId="625438DD" w14:textId="77777777" w:rsidR="006C6E4B" w:rsidRPr="006D02D1" w:rsidRDefault="006C6E4B" w:rsidP="006D02D1"/>
    <w:p w14:paraId="5416509C" w14:textId="77777777" w:rsidR="006C6E4B" w:rsidRPr="006D02D1" w:rsidRDefault="006C6E4B" w:rsidP="006D02D1">
      <w:pPr>
        <w:ind w:left="720"/>
        <w:rPr>
          <w:b/>
        </w:rPr>
      </w:pPr>
      <w:r w:rsidRPr="006D02D1">
        <w:rPr>
          <w:b/>
        </w:rPr>
        <w:t xml:space="preserve">         LOCATION, Article/Paragraph</w:t>
      </w:r>
      <w:r w:rsidRPr="006D02D1">
        <w:t xml:space="preserve">          </w:t>
      </w:r>
      <w:r w:rsidRPr="006D02D1">
        <w:rPr>
          <w:b/>
        </w:rPr>
        <w:t>CLUE (number of letters, first letter)</w:t>
      </w:r>
      <w:r w:rsidRPr="006D02D1">
        <w:t xml:space="preserve">                             </w:t>
      </w:r>
    </w:p>
    <w:p w14:paraId="771F5C6A" w14:textId="4A5CAE10" w:rsidR="006C6E4B" w:rsidRPr="006D02D1" w:rsidRDefault="006C6E4B" w:rsidP="006D02D1">
      <w:pPr>
        <w:numPr>
          <w:ilvl w:val="0"/>
          <w:numId w:val="22"/>
        </w:numPr>
      </w:pPr>
      <w:r w:rsidRPr="006D02D1">
        <w:t>P</w:t>
      </w:r>
      <w:r w:rsidR="00BB3628" w:rsidRPr="006D02D1">
        <w:t>6 … Distance Learning</w:t>
      </w:r>
      <w:r w:rsidR="00327A75" w:rsidRPr="006D02D1">
        <w:tab/>
      </w:r>
      <w:r w:rsidR="00BB3628" w:rsidRPr="006D02D1">
        <w:t>The ability of something to float</w:t>
      </w:r>
      <w:r w:rsidR="005D670B" w:rsidRPr="006D02D1">
        <w:t>.</w:t>
      </w:r>
      <w:r w:rsidRPr="006D02D1">
        <w:t xml:space="preserve"> (</w:t>
      </w:r>
      <w:r w:rsidR="00BB3628" w:rsidRPr="006D02D1">
        <w:t>8,b)</w:t>
      </w:r>
      <w:r w:rsidRPr="006D02D1">
        <w:tab/>
      </w:r>
      <w:r w:rsidRPr="006D02D1">
        <w:tab/>
      </w:r>
    </w:p>
    <w:p w14:paraId="0929565B" w14:textId="7C9827DF" w:rsidR="006C6E4B" w:rsidRPr="006D02D1" w:rsidRDefault="006C6E4B" w:rsidP="006D02D1">
      <w:pPr>
        <w:numPr>
          <w:ilvl w:val="0"/>
          <w:numId w:val="22"/>
        </w:numPr>
      </w:pPr>
      <w:r w:rsidRPr="006D02D1">
        <w:t>P</w:t>
      </w:r>
      <w:r w:rsidR="00BB3628" w:rsidRPr="006D02D1">
        <w:t xml:space="preserve">7 … Laos </w:t>
      </w:r>
      <w:r w:rsidRPr="006D02D1">
        <w:tab/>
      </w:r>
      <w:r w:rsidRPr="006D02D1">
        <w:tab/>
      </w:r>
      <w:r w:rsidR="00BB3628" w:rsidRPr="006D02D1">
        <w:tab/>
        <w:t>Previous; earlier</w:t>
      </w:r>
      <w:r w:rsidR="005D670B" w:rsidRPr="006D02D1">
        <w:t>.</w:t>
      </w:r>
      <w:r w:rsidRPr="006D02D1">
        <w:t xml:space="preserve"> (</w:t>
      </w:r>
      <w:r w:rsidR="00BB3628" w:rsidRPr="006D02D1">
        <w:t>6,f</w:t>
      </w:r>
      <w:r w:rsidRPr="006D02D1">
        <w:t>)</w:t>
      </w:r>
      <w:r w:rsidRPr="006D02D1">
        <w:tab/>
      </w:r>
      <w:r w:rsidRPr="006D02D1">
        <w:tab/>
      </w:r>
    </w:p>
    <w:p w14:paraId="11E2A0AD" w14:textId="40C498D3" w:rsidR="006C6E4B" w:rsidRPr="006D02D1" w:rsidRDefault="006C6E4B" w:rsidP="006D02D1">
      <w:pPr>
        <w:numPr>
          <w:ilvl w:val="0"/>
          <w:numId w:val="22"/>
        </w:numPr>
      </w:pPr>
      <w:r w:rsidRPr="006D02D1">
        <w:t>P</w:t>
      </w:r>
      <w:r w:rsidR="0077660F" w:rsidRPr="006D02D1">
        <w:t>7 … Rhino Home</w:t>
      </w:r>
      <w:r w:rsidRPr="006D02D1">
        <w:tab/>
      </w:r>
      <w:r w:rsidR="0077660F" w:rsidRPr="006D02D1">
        <w:t xml:space="preserve"> </w:t>
      </w:r>
      <w:r w:rsidR="0077660F" w:rsidRPr="006D02D1">
        <w:tab/>
        <w:t>Bad-tempered; irritable</w:t>
      </w:r>
      <w:r w:rsidRPr="006D02D1">
        <w:t xml:space="preserve"> (</w:t>
      </w:r>
      <w:r w:rsidR="0077660F" w:rsidRPr="006D02D1">
        <w:t>5,c</w:t>
      </w:r>
      <w:r w:rsidRPr="006D02D1">
        <w:t>)</w:t>
      </w:r>
      <w:r w:rsidRPr="006D02D1">
        <w:tab/>
      </w:r>
      <w:r w:rsidRPr="006D02D1">
        <w:tab/>
      </w:r>
    </w:p>
    <w:p w14:paraId="3E3AC87E" w14:textId="61BD4ACD" w:rsidR="006C6E4B" w:rsidRPr="006D02D1" w:rsidRDefault="006C6E4B" w:rsidP="006D02D1">
      <w:pPr>
        <w:numPr>
          <w:ilvl w:val="0"/>
          <w:numId w:val="22"/>
        </w:numPr>
      </w:pPr>
      <w:r w:rsidRPr="006D02D1">
        <w:t>P</w:t>
      </w:r>
      <w:r w:rsidR="0077660F" w:rsidRPr="006D02D1">
        <w:t>7 … Rhino Home</w:t>
      </w:r>
      <w:r w:rsidR="00145305" w:rsidRPr="006D02D1">
        <w:tab/>
      </w:r>
      <w:r w:rsidR="00145305" w:rsidRPr="006D02D1">
        <w:tab/>
      </w:r>
      <w:r w:rsidR="0077660F" w:rsidRPr="006D02D1">
        <w:t xml:space="preserve">Observe; </w:t>
      </w:r>
      <w:r w:rsidR="00D73581" w:rsidRPr="006D02D1">
        <w:t>watch; keep an eye on</w:t>
      </w:r>
      <w:r w:rsidR="00AA76FC" w:rsidRPr="006D02D1">
        <w:t>.</w:t>
      </w:r>
      <w:r w:rsidR="00B81917" w:rsidRPr="006D02D1">
        <w:t xml:space="preserve"> </w:t>
      </w:r>
      <w:r w:rsidRPr="006D02D1">
        <w:t>(</w:t>
      </w:r>
      <w:r w:rsidR="003A4DE3" w:rsidRPr="006D02D1">
        <w:t>7,</w:t>
      </w:r>
      <w:r w:rsidR="00D73581" w:rsidRPr="006D02D1">
        <w:t>m</w:t>
      </w:r>
      <w:r w:rsidRPr="006D02D1">
        <w:t>)</w:t>
      </w:r>
      <w:r w:rsidRPr="006D02D1">
        <w:tab/>
      </w:r>
      <w:r w:rsidRPr="006D02D1">
        <w:tab/>
        <w:t xml:space="preserve"> </w:t>
      </w:r>
    </w:p>
    <w:p w14:paraId="702A53BA" w14:textId="27BD522F" w:rsidR="006C6E4B" w:rsidRPr="006D02D1" w:rsidRDefault="006C6E4B" w:rsidP="006D02D1">
      <w:pPr>
        <w:numPr>
          <w:ilvl w:val="0"/>
          <w:numId w:val="22"/>
        </w:numPr>
      </w:pPr>
      <w:r w:rsidRPr="006D02D1">
        <w:t>P</w:t>
      </w:r>
      <w:r w:rsidR="00D73581" w:rsidRPr="006D02D1">
        <w:t>7 Einstein’s Notes</w:t>
      </w:r>
      <w:r w:rsidRPr="006D02D1">
        <w:tab/>
        <w:t xml:space="preserve"> </w:t>
      </w:r>
      <w:r w:rsidRPr="006D02D1">
        <w:tab/>
      </w:r>
      <w:r w:rsidR="00D73581" w:rsidRPr="006D02D1">
        <w:t>Signed</w:t>
      </w:r>
      <w:r w:rsidRPr="006D02D1">
        <w:t>. (</w:t>
      </w:r>
      <w:r w:rsidR="00D73581" w:rsidRPr="006D02D1">
        <w:t>11,a</w:t>
      </w:r>
      <w:r w:rsidRPr="006D02D1">
        <w:t>)</w:t>
      </w:r>
      <w:r w:rsidRPr="006D02D1">
        <w:tab/>
      </w:r>
    </w:p>
    <w:p w14:paraId="22DAEB20" w14:textId="40EC15E5" w:rsidR="006C6E4B" w:rsidRPr="006D02D1" w:rsidRDefault="006C6E4B" w:rsidP="006D02D1">
      <w:pPr>
        <w:numPr>
          <w:ilvl w:val="0"/>
          <w:numId w:val="22"/>
        </w:numPr>
      </w:pPr>
      <w:r w:rsidRPr="006D02D1">
        <w:t>P</w:t>
      </w:r>
      <w:r w:rsidR="00D73581" w:rsidRPr="006D02D1">
        <w:t>7 Einstein’s Notes</w:t>
      </w:r>
      <w:r w:rsidRPr="006D02D1">
        <w:tab/>
      </w:r>
      <w:r w:rsidR="00D5239A" w:rsidRPr="006D02D1">
        <w:tab/>
      </w:r>
      <w:r w:rsidR="00B57C53" w:rsidRPr="006D02D1">
        <w:t>Document written by hand</w:t>
      </w:r>
      <w:r w:rsidRPr="006D02D1">
        <w:t>. (</w:t>
      </w:r>
      <w:r w:rsidR="00B57C53" w:rsidRPr="006D02D1">
        <w:t>1</w:t>
      </w:r>
      <w:r w:rsidR="003977D2" w:rsidRPr="006D02D1">
        <w:t>0,m</w:t>
      </w:r>
      <w:r w:rsidRPr="006D02D1">
        <w:t xml:space="preserve">) </w:t>
      </w:r>
      <w:r w:rsidRPr="006D02D1">
        <w:tab/>
      </w:r>
      <w:r w:rsidRPr="006D02D1">
        <w:tab/>
      </w:r>
      <w:r w:rsidRPr="006D02D1">
        <w:tab/>
      </w:r>
    </w:p>
    <w:p w14:paraId="437AFB79" w14:textId="781F6C1A" w:rsidR="006C6E4B" w:rsidRPr="006D02D1" w:rsidRDefault="006C6E4B" w:rsidP="006D02D1">
      <w:pPr>
        <w:numPr>
          <w:ilvl w:val="0"/>
          <w:numId w:val="22"/>
        </w:numPr>
      </w:pPr>
      <w:r w:rsidRPr="006D02D1">
        <w:t>P</w:t>
      </w:r>
      <w:r w:rsidR="00B57C53" w:rsidRPr="006D02D1">
        <w:t>8 A Strict Upbringing</w:t>
      </w:r>
      <w:r w:rsidRPr="006D02D1">
        <w:tab/>
      </w:r>
      <w:r w:rsidR="008C574E" w:rsidRPr="006D02D1">
        <w:t>Skill; expertise; talent</w:t>
      </w:r>
      <w:r w:rsidR="007B7975" w:rsidRPr="006D02D1">
        <w:t>.</w:t>
      </w:r>
      <w:r w:rsidRPr="006D02D1">
        <w:t xml:space="preserve"> (</w:t>
      </w:r>
      <w:r w:rsidR="008C574E" w:rsidRPr="006D02D1">
        <w:t>7,p</w:t>
      </w:r>
      <w:r w:rsidRPr="006D02D1">
        <w:t>)</w:t>
      </w:r>
      <w:r w:rsidRPr="006D02D1">
        <w:tab/>
      </w:r>
      <w:r w:rsidRPr="006D02D1">
        <w:tab/>
      </w:r>
      <w:r w:rsidRPr="006D02D1">
        <w:tab/>
      </w:r>
    </w:p>
    <w:p w14:paraId="600E2A6B" w14:textId="2CD5A367" w:rsidR="006C6E4B" w:rsidRPr="006D02D1" w:rsidRDefault="006C6E4B" w:rsidP="006D02D1">
      <w:pPr>
        <w:numPr>
          <w:ilvl w:val="0"/>
          <w:numId w:val="22"/>
        </w:numPr>
      </w:pPr>
      <w:r w:rsidRPr="006D02D1">
        <w:t>P</w:t>
      </w:r>
      <w:r w:rsidR="008C574E" w:rsidRPr="006D02D1">
        <w:t>8 Lady Mary</w:t>
      </w:r>
      <w:r w:rsidRPr="006D02D1">
        <w:tab/>
      </w:r>
      <w:r w:rsidR="00D21025" w:rsidRPr="006D02D1">
        <w:tab/>
      </w:r>
      <w:r w:rsidR="008C574E" w:rsidRPr="006D02D1">
        <w:tab/>
        <w:t>Actions displaying great skill and daring</w:t>
      </w:r>
      <w:r w:rsidRPr="006D02D1">
        <w:rPr>
          <w:bCs/>
        </w:rPr>
        <w:t xml:space="preserve"> </w:t>
      </w:r>
      <w:r w:rsidRPr="006D02D1">
        <w:t>(</w:t>
      </w:r>
      <w:r w:rsidR="00D04E6D" w:rsidRPr="006D02D1">
        <w:t>6,</w:t>
      </w:r>
      <w:r w:rsidR="008C574E" w:rsidRPr="006D02D1">
        <w:t>s</w:t>
      </w:r>
      <w:r w:rsidRPr="006D02D1">
        <w:t xml:space="preserve">) </w:t>
      </w:r>
      <w:r w:rsidRPr="006D02D1">
        <w:tab/>
      </w:r>
    </w:p>
    <w:p w14:paraId="1A7E466E" w14:textId="2FAD0B6E" w:rsidR="006C6E4B" w:rsidRPr="006D02D1" w:rsidRDefault="006C6E4B" w:rsidP="006D02D1">
      <w:pPr>
        <w:numPr>
          <w:ilvl w:val="0"/>
          <w:numId w:val="22"/>
        </w:numPr>
      </w:pPr>
      <w:r w:rsidRPr="006D02D1">
        <w:t>P</w:t>
      </w:r>
      <w:r w:rsidR="00516BC4" w:rsidRPr="006D02D1">
        <w:t xml:space="preserve">12 </w:t>
      </w:r>
      <w:r w:rsidR="00516BC4" w:rsidRPr="006D02D1">
        <w:rPr>
          <w:i/>
          <w:iCs/>
        </w:rPr>
        <w:t>Sing 2</w:t>
      </w:r>
      <w:r w:rsidR="00CB1DE5" w:rsidRPr="006D02D1">
        <w:tab/>
      </w:r>
      <w:r w:rsidR="00CB1DE5" w:rsidRPr="006D02D1">
        <w:tab/>
      </w:r>
      <w:r w:rsidR="00764E52" w:rsidRPr="006D02D1">
        <w:tab/>
      </w:r>
      <w:r w:rsidRPr="006D02D1">
        <w:t xml:space="preserve"> </w:t>
      </w:r>
      <w:r w:rsidR="00516BC4" w:rsidRPr="006D02D1">
        <w:t>Harassed; strained, under pressure</w:t>
      </w:r>
      <w:r w:rsidR="00CB1DE5" w:rsidRPr="006D02D1">
        <w:t>.</w:t>
      </w:r>
      <w:r w:rsidRPr="006D02D1">
        <w:t xml:space="preserve"> (</w:t>
      </w:r>
      <w:r w:rsidR="00516BC4" w:rsidRPr="006D02D1">
        <w:t>7,h</w:t>
      </w:r>
      <w:r w:rsidRPr="006D02D1">
        <w:t xml:space="preserve">) </w:t>
      </w:r>
      <w:r w:rsidRPr="006D02D1">
        <w:tab/>
      </w:r>
      <w:r w:rsidRPr="006D02D1">
        <w:tab/>
      </w:r>
    </w:p>
    <w:p w14:paraId="7960B197" w14:textId="650F2922" w:rsidR="006C6E4B" w:rsidRPr="006D02D1" w:rsidRDefault="006C6E4B" w:rsidP="006D02D1">
      <w:pPr>
        <w:numPr>
          <w:ilvl w:val="0"/>
          <w:numId w:val="22"/>
        </w:numPr>
      </w:pPr>
      <w:r w:rsidRPr="006D02D1">
        <w:t>P</w:t>
      </w:r>
      <w:r w:rsidR="003977D2" w:rsidRPr="006D02D1">
        <w:t xml:space="preserve">12 </w:t>
      </w:r>
      <w:r w:rsidR="003977D2" w:rsidRPr="006D02D1">
        <w:rPr>
          <w:i/>
          <w:iCs/>
        </w:rPr>
        <w:t>Rumble</w:t>
      </w:r>
      <w:r w:rsidR="00086D71" w:rsidRPr="006D02D1">
        <w:tab/>
      </w:r>
      <w:r w:rsidR="00086D71" w:rsidRPr="006D02D1">
        <w:tab/>
      </w:r>
      <w:r w:rsidRPr="006D02D1">
        <w:tab/>
      </w:r>
      <w:r w:rsidR="00516BC4" w:rsidRPr="006D02D1">
        <w:t>Lacking experience, wisdom or judgement</w:t>
      </w:r>
      <w:r w:rsidR="00764E52" w:rsidRPr="006D02D1">
        <w:t>.</w:t>
      </w:r>
      <w:r w:rsidRPr="006D02D1">
        <w:t xml:space="preserve"> (</w:t>
      </w:r>
      <w:r w:rsidR="00516BC4" w:rsidRPr="006D02D1">
        <w:t>5,n</w:t>
      </w:r>
      <w:r w:rsidRPr="006D02D1">
        <w:t xml:space="preserve">) </w:t>
      </w:r>
    </w:p>
    <w:p w14:paraId="0D89E093" w14:textId="77777777" w:rsidR="006C6E4B" w:rsidRPr="006D02D1" w:rsidRDefault="006C6E4B" w:rsidP="006D02D1"/>
    <w:p w14:paraId="7D791E79" w14:textId="77777777" w:rsidR="006C6E4B" w:rsidRPr="006D02D1" w:rsidRDefault="006C6E4B" w:rsidP="006D02D1"/>
    <w:p w14:paraId="2A92F534" w14:textId="77777777" w:rsidR="006C6E4B" w:rsidRPr="006D02D1" w:rsidRDefault="006C6E4B" w:rsidP="006D02D1">
      <w:r w:rsidRPr="006D02D1">
        <w:tab/>
      </w:r>
      <w:r w:rsidRPr="006D02D1">
        <w:tab/>
      </w:r>
      <w:r w:rsidRPr="006D02D1">
        <w:tab/>
      </w:r>
      <w:r w:rsidRPr="006D02D1">
        <w:tab/>
      </w:r>
    </w:p>
    <w:p w14:paraId="62D59F6F" w14:textId="77777777" w:rsidR="006C6E4B" w:rsidRPr="006D02D1" w:rsidRDefault="006C6E4B" w:rsidP="006D02D1">
      <w:pPr>
        <w:tabs>
          <w:tab w:val="left" w:pos="6356"/>
        </w:tabs>
        <w:spacing w:before="91"/>
        <w:rPr>
          <w:b/>
          <w:sz w:val="20"/>
        </w:rPr>
      </w:pPr>
      <w:r w:rsidRPr="006D02D1">
        <w:rPr>
          <w:noProof/>
        </w:rPr>
        <w:drawing>
          <wp:anchor distT="0" distB="0" distL="0" distR="0" simplePos="0" relativeHeight="251792384" behindDoc="0" locked="0" layoutInCell="1" allowOverlap="1" wp14:anchorId="36882E5F" wp14:editId="2167C310">
            <wp:simplePos x="0" y="0"/>
            <wp:positionH relativeFrom="page">
              <wp:posOffset>1185545</wp:posOffset>
            </wp:positionH>
            <wp:positionV relativeFrom="paragraph">
              <wp:posOffset>384810</wp:posOffset>
            </wp:positionV>
            <wp:extent cx="2394585" cy="2176145"/>
            <wp:effectExtent l="0" t="0" r="5715" b="0"/>
            <wp:wrapTopAndBottom/>
            <wp:docPr id="2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3" cstate="print"/>
                    <a:stretch>
                      <a:fillRect/>
                    </a:stretch>
                  </pic:blipFill>
                  <pic:spPr>
                    <a:xfrm>
                      <a:off x="0" y="0"/>
                      <a:ext cx="2394585" cy="2176145"/>
                    </a:xfrm>
                    <a:prstGeom prst="rect">
                      <a:avLst/>
                    </a:prstGeom>
                  </pic:spPr>
                </pic:pic>
              </a:graphicData>
            </a:graphic>
            <wp14:sizeRelH relativeFrom="margin">
              <wp14:pctWidth>0</wp14:pctWidth>
            </wp14:sizeRelH>
            <wp14:sizeRelV relativeFrom="margin">
              <wp14:pctHeight>0</wp14:pctHeight>
            </wp14:sizeRelV>
          </wp:anchor>
        </w:drawing>
      </w:r>
      <w:r w:rsidRPr="006D02D1">
        <w:rPr>
          <w:b/>
          <w:sz w:val="20"/>
        </w:rPr>
        <w:t xml:space="preserve">                          Your answers                                                                                In</w:t>
      </w:r>
      <w:r w:rsidRPr="006D02D1">
        <w:rPr>
          <w:b/>
          <w:spacing w:val="-2"/>
          <w:position w:val="1"/>
          <w:sz w:val="20"/>
        </w:rPr>
        <w:t xml:space="preserve"> </w:t>
      </w:r>
      <w:r w:rsidRPr="006D02D1">
        <w:rPr>
          <w:b/>
          <w:position w:val="1"/>
          <w:sz w:val="20"/>
        </w:rPr>
        <w:t>alphabetical</w:t>
      </w:r>
      <w:r w:rsidRPr="006D02D1">
        <w:rPr>
          <w:b/>
          <w:spacing w:val="-2"/>
          <w:position w:val="1"/>
          <w:sz w:val="20"/>
        </w:rPr>
        <w:t xml:space="preserve"> </w:t>
      </w:r>
      <w:r w:rsidRPr="006D02D1">
        <w:rPr>
          <w:b/>
          <w:position w:val="1"/>
          <w:sz w:val="20"/>
        </w:rPr>
        <w:t>order</w:t>
      </w:r>
    </w:p>
    <w:p w14:paraId="38525378" w14:textId="52153D75" w:rsidR="006C6E4B" w:rsidRPr="006D02D1" w:rsidRDefault="006C6E4B" w:rsidP="006D02D1">
      <w:pPr>
        <w:pStyle w:val="ListParagraph"/>
        <w:spacing w:before="3"/>
        <w:ind w:left="927"/>
        <w:rPr>
          <w:noProof/>
        </w:rPr>
      </w:pPr>
      <w:r w:rsidRPr="006D02D1">
        <w:rPr>
          <w:noProof/>
        </w:rPr>
        <w:drawing>
          <wp:anchor distT="0" distB="0" distL="0" distR="0" simplePos="0" relativeHeight="251793408" behindDoc="0" locked="0" layoutInCell="1" allowOverlap="1" wp14:anchorId="2211B038" wp14:editId="13E38F04">
            <wp:simplePos x="0" y="0"/>
            <wp:positionH relativeFrom="page">
              <wp:posOffset>4181475</wp:posOffset>
            </wp:positionH>
            <wp:positionV relativeFrom="paragraph">
              <wp:posOffset>142875</wp:posOffset>
            </wp:positionV>
            <wp:extent cx="2389505" cy="2171700"/>
            <wp:effectExtent l="0" t="0" r="0" b="0"/>
            <wp:wrapTopAndBottom/>
            <wp:docPr id="2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 cstate="print"/>
                    <a:stretch>
                      <a:fillRect/>
                    </a:stretch>
                  </pic:blipFill>
                  <pic:spPr>
                    <a:xfrm>
                      <a:off x="0" y="0"/>
                      <a:ext cx="2389505" cy="2171700"/>
                    </a:xfrm>
                    <a:prstGeom prst="rect">
                      <a:avLst/>
                    </a:prstGeom>
                  </pic:spPr>
                </pic:pic>
              </a:graphicData>
            </a:graphic>
            <wp14:sizeRelH relativeFrom="margin">
              <wp14:pctWidth>0</wp14:pctWidth>
            </wp14:sizeRelH>
            <wp14:sizeRelV relativeFrom="margin">
              <wp14:pctHeight>0</wp14:pctHeight>
            </wp14:sizeRelV>
          </wp:anchor>
        </w:drawing>
      </w:r>
      <w:r w:rsidRPr="006D02D1">
        <w:rPr>
          <w:noProof/>
        </w:rPr>
        <w:t xml:space="preserve"> </w:t>
      </w:r>
    </w:p>
    <w:p w14:paraId="066F522A" w14:textId="403DEB02" w:rsidR="006C6E4B" w:rsidRPr="006D02D1" w:rsidRDefault="006C6E4B" w:rsidP="006D02D1">
      <w:pPr>
        <w:pStyle w:val="ListParagraph"/>
        <w:spacing w:before="3"/>
        <w:ind w:left="927"/>
        <w:rPr>
          <w:noProof/>
        </w:rPr>
      </w:pPr>
    </w:p>
    <w:p w14:paraId="1EB3082A" w14:textId="77777777" w:rsidR="0050681F" w:rsidRPr="006D02D1" w:rsidRDefault="0050681F" w:rsidP="006D02D1">
      <w:pPr>
        <w:jc w:val="center"/>
        <w:rPr>
          <w:b/>
          <w:bCs/>
          <w:sz w:val="48"/>
          <w:szCs w:val="48"/>
        </w:rPr>
      </w:pPr>
      <w:r w:rsidRPr="006D02D1">
        <w:rPr>
          <w:b/>
          <w:bCs/>
          <w:noProof/>
          <w:sz w:val="48"/>
          <w:szCs w:val="48"/>
        </w:rPr>
        <w:lastRenderedPageBreak/>
        <mc:AlternateContent>
          <mc:Choice Requires="wps">
            <w:drawing>
              <wp:anchor distT="0" distB="0" distL="114300" distR="114300" simplePos="0" relativeHeight="251735040" behindDoc="0" locked="0" layoutInCell="1" allowOverlap="1" wp14:anchorId="7EFB56F7" wp14:editId="0B444FA6">
                <wp:simplePos x="0" y="0"/>
                <wp:positionH relativeFrom="margin">
                  <wp:align>center</wp:align>
                </wp:positionH>
                <wp:positionV relativeFrom="paragraph">
                  <wp:posOffset>-358775</wp:posOffset>
                </wp:positionV>
                <wp:extent cx="7324725" cy="10477182"/>
                <wp:effectExtent l="0" t="0" r="28575" b="19685"/>
                <wp:wrapNone/>
                <wp:docPr id="198" name="Rectangle 198"/>
                <wp:cNvGraphicFramePr/>
                <a:graphic xmlns:a="http://schemas.openxmlformats.org/drawingml/2006/main">
                  <a:graphicData uri="http://schemas.microsoft.com/office/word/2010/wordprocessingShape">
                    <wps:wsp>
                      <wps:cNvSpPr/>
                      <wps:spPr>
                        <a:xfrm>
                          <a:off x="0" y="0"/>
                          <a:ext cx="7324725" cy="1047718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32E84" id="Rectangle 198" o:spid="_x0000_s1026" style="position:absolute;margin-left:0;margin-top:-28.25pt;width:576.75pt;height:824.9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" filled="f" strokecolor="black [3200]" strokeweight="1pt">
                <w10:wrap anchorx="margin"/>
              </v:rect>
            </w:pict>
          </mc:Fallback>
        </mc:AlternateContent>
      </w:r>
      <w:r w:rsidRPr="006D02D1">
        <w:rPr>
          <w:b/>
          <w:bCs/>
          <w:sz w:val="48"/>
          <w:szCs w:val="48"/>
        </w:rPr>
        <w:t>THE PRIMARY PLANET RESOURCE PACK</w:t>
      </w:r>
    </w:p>
    <w:p w14:paraId="554CEB87" w14:textId="1789A77B" w:rsidR="0050681F" w:rsidRPr="006D02D1" w:rsidRDefault="0050681F" w:rsidP="006D02D1">
      <w:pPr>
        <w:rPr>
          <w:b/>
          <w:bCs/>
          <w:color w:val="FF0000"/>
          <w:sz w:val="40"/>
          <w:szCs w:val="40"/>
          <w:u w:val="single"/>
        </w:rPr>
      </w:pPr>
    </w:p>
    <w:p w14:paraId="02F483B2" w14:textId="165CBE32" w:rsidR="0050681F" w:rsidRPr="006D02D1" w:rsidRDefault="0050681F" w:rsidP="006D02D1">
      <w:pPr>
        <w:jc w:val="center"/>
        <w:rPr>
          <w:b/>
          <w:bCs/>
          <w:sz w:val="48"/>
          <w:szCs w:val="48"/>
        </w:rPr>
      </w:pPr>
      <w:r w:rsidRPr="006D02D1">
        <w:rPr>
          <w:b/>
          <w:bCs/>
          <w:sz w:val="48"/>
          <w:szCs w:val="48"/>
        </w:rPr>
        <w:t>Vocabulary Constabulary</w:t>
      </w:r>
      <w:r w:rsidR="000D004B" w:rsidRPr="006D02D1">
        <w:rPr>
          <w:b/>
          <w:bCs/>
          <w:sz w:val="48"/>
          <w:szCs w:val="48"/>
        </w:rPr>
        <w:t xml:space="preserve"> (2)</w:t>
      </w:r>
    </w:p>
    <w:p w14:paraId="796CFB7C" w14:textId="77777777" w:rsidR="0050681F" w:rsidRPr="006D02D1" w:rsidRDefault="0050681F" w:rsidP="006D02D1">
      <w:pPr>
        <w:jc w:val="center"/>
        <w:rPr>
          <w:b/>
          <w:bCs/>
        </w:rPr>
      </w:pPr>
      <w:r w:rsidRPr="006D02D1">
        <w:rPr>
          <w:b/>
          <w:bCs/>
        </w:rPr>
        <w:t>Are you a good detective? The Vocabulary Constabulary needs your help.</w:t>
      </w:r>
    </w:p>
    <w:p w14:paraId="64F8AA40" w14:textId="77777777" w:rsidR="0050681F" w:rsidRPr="006D02D1" w:rsidRDefault="0050681F" w:rsidP="006D02D1">
      <w:r w:rsidRPr="006D02D1">
        <w:t>You can often detect the meaning of a word or phrase by reading it in context, that is, by reading the other words around it in a piece of text. Find the page, article or paragraph in TPP and then detect the word or phrase that solves the clue to its meaning. The number of letters and the starting letter of the solution are in brackets after each clue.</w:t>
      </w:r>
    </w:p>
    <w:p w14:paraId="32A840E1" w14:textId="77777777" w:rsidR="0050681F" w:rsidRPr="006D02D1" w:rsidRDefault="0050681F" w:rsidP="006D02D1"/>
    <w:p w14:paraId="7BCDB33A" w14:textId="77777777" w:rsidR="0050681F" w:rsidRPr="006D02D1" w:rsidRDefault="0050681F" w:rsidP="006D02D1">
      <w:pPr>
        <w:ind w:left="720"/>
        <w:rPr>
          <w:b/>
        </w:rPr>
      </w:pPr>
      <w:r w:rsidRPr="006D02D1">
        <w:rPr>
          <w:b/>
        </w:rPr>
        <w:t xml:space="preserve">         LOCATION, Article/Paragraph</w:t>
      </w:r>
      <w:r w:rsidRPr="006D02D1">
        <w:t xml:space="preserve">          </w:t>
      </w:r>
      <w:r w:rsidRPr="006D02D1">
        <w:rPr>
          <w:b/>
        </w:rPr>
        <w:t>CLUE (number of letters, first letter)</w:t>
      </w:r>
      <w:r w:rsidRPr="006D02D1">
        <w:t xml:space="preserve">                             </w:t>
      </w:r>
    </w:p>
    <w:p w14:paraId="1D61C0D1" w14:textId="4A48F7A8" w:rsidR="0050681F" w:rsidRPr="006D02D1" w:rsidRDefault="0050681F" w:rsidP="006D02D1">
      <w:pPr>
        <w:numPr>
          <w:ilvl w:val="0"/>
          <w:numId w:val="19"/>
        </w:numPr>
      </w:pPr>
      <w:r w:rsidRPr="006D02D1">
        <w:t>P</w:t>
      </w:r>
      <w:r w:rsidR="000E3114" w:rsidRPr="006D02D1">
        <w:t xml:space="preserve">13 </w:t>
      </w:r>
      <w:r w:rsidR="000E3114" w:rsidRPr="006D02D1">
        <w:rPr>
          <w:i/>
          <w:iCs/>
        </w:rPr>
        <w:t>Sing 2</w:t>
      </w:r>
      <w:r w:rsidRPr="006D02D1">
        <w:tab/>
      </w:r>
      <w:r w:rsidRPr="006D02D1">
        <w:tab/>
      </w:r>
      <w:r w:rsidR="000E3114" w:rsidRPr="006D02D1">
        <w:tab/>
        <w:t>Search; pursuit; hunt</w:t>
      </w:r>
      <w:r w:rsidR="002566E9" w:rsidRPr="006D02D1">
        <w:t>.</w:t>
      </w:r>
      <w:r w:rsidRPr="006D02D1">
        <w:t xml:space="preserve"> (</w:t>
      </w:r>
      <w:r w:rsidR="000E3114" w:rsidRPr="006D02D1">
        <w:t>5,q</w:t>
      </w:r>
      <w:r w:rsidRPr="006D02D1">
        <w:t>)</w:t>
      </w:r>
      <w:r w:rsidRPr="006D02D1">
        <w:tab/>
      </w:r>
      <w:r w:rsidRPr="006D02D1">
        <w:tab/>
      </w:r>
    </w:p>
    <w:p w14:paraId="4A2ED86F" w14:textId="09FAF2B9" w:rsidR="0050681F" w:rsidRPr="006D02D1" w:rsidRDefault="0050681F" w:rsidP="006D02D1">
      <w:pPr>
        <w:numPr>
          <w:ilvl w:val="0"/>
          <w:numId w:val="19"/>
        </w:numPr>
      </w:pPr>
      <w:r w:rsidRPr="006D02D1">
        <w:t>P</w:t>
      </w:r>
      <w:r w:rsidR="000E3114" w:rsidRPr="006D02D1">
        <w:t>30 Drinking With Friends</w:t>
      </w:r>
      <w:r w:rsidR="002566E9" w:rsidRPr="006D02D1">
        <w:tab/>
      </w:r>
      <w:r w:rsidR="000E3114" w:rsidRPr="006D02D1">
        <w:t>Vomited; disgorged</w:t>
      </w:r>
      <w:r w:rsidR="002566E9" w:rsidRPr="006D02D1">
        <w:t>.</w:t>
      </w:r>
      <w:r w:rsidRPr="006D02D1">
        <w:t xml:space="preserve"> (</w:t>
      </w:r>
      <w:r w:rsidR="008641FB" w:rsidRPr="006D02D1">
        <w:t>1</w:t>
      </w:r>
      <w:r w:rsidR="000E3114" w:rsidRPr="006D02D1">
        <w:t>2,r</w:t>
      </w:r>
      <w:r w:rsidRPr="006D02D1">
        <w:t>)</w:t>
      </w:r>
      <w:r w:rsidRPr="006D02D1">
        <w:tab/>
      </w:r>
      <w:r w:rsidRPr="006D02D1">
        <w:tab/>
      </w:r>
    </w:p>
    <w:p w14:paraId="0231F13F" w14:textId="37E6F215" w:rsidR="0050681F" w:rsidRPr="006D02D1" w:rsidRDefault="0050681F" w:rsidP="006D02D1">
      <w:pPr>
        <w:numPr>
          <w:ilvl w:val="0"/>
          <w:numId w:val="19"/>
        </w:numPr>
      </w:pPr>
      <w:r w:rsidRPr="006D02D1">
        <w:t>P</w:t>
      </w:r>
      <w:r w:rsidR="00FB248F" w:rsidRPr="006D02D1">
        <w:t>31 Uranus</w:t>
      </w:r>
      <w:r w:rsidR="002566E9" w:rsidRPr="006D02D1">
        <w:tab/>
      </w:r>
      <w:r w:rsidRPr="006D02D1">
        <w:tab/>
      </w:r>
      <w:r w:rsidR="00550906" w:rsidRPr="006D02D1">
        <w:tab/>
      </w:r>
      <w:r w:rsidR="00FB248F" w:rsidRPr="006D02D1">
        <w:t>Eagerness; ardour; keenness</w:t>
      </w:r>
      <w:r w:rsidRPr="006D02D1">
        <w:t>. (</w:t>
      </w:r>
      <w:r w:rsidR="00FB248F" w:rsidRPr="006D02D1">
        <w:t>10,e</w:t>
      </w:r>
      <w:r w:rsidRPr="006D02D1">
        <w:t>)</w:t>
      </w:r>
      <w:r w:rsidRPr="006D02D1">
        <w:tab/>
      </w:r>
      <w:r w:rsidRPr="006D02D1">
        <w:tab/>
      </w:r>
    </w:p>
    <w:p w14:paraId="5100A5F9" w14:textId="42DA0964" w:rsidR="0050681F" w:rsidRPr="006D02D1" w:rsidRDefault="0050681F" w:rsidP="006D02D1">
      <w:pPr>
        <w:numPr>
          <w:ilvl w:val="0"/>
          <w:numId w:val="19"/>
        </w:numPr>
      </w:pPr>
      <w:r w:rsidRPr="006D02D1">
        <w:t>P</w:t>
      </w:r>
      <w:r w:rsidR="00FB248F" w:rsidRPr="006D02D1">
        <w:t>1 Quiz 2021</w:t>
      </w:r>
      <w:r w:rsidR="002566E9" w:rsidRPr="006D02D1">
        <w:t xml:space="preserve"> </w:t>
      </w:r>
      <w:r w:rsidR="002566E9" w:rsidRPr="006D02D1">
        <w:tab/>
      </w:r>
      <w:r w:rsidR="002566E9" w:rsidRPr="006D02D1">
        <w:tab/>
      </w:r>
      <w:r w:rsidR="00FB248F" w:rsidRPr="006D02D1">
        <w:tab/>
        <w:t>Banish; put away</w:t>
      </w:r>
      <w:r w:rsidRPr="006D02D1">
        <w:t>. (</w:t>
      </w:r>
      <w:r w:rsidR="00FB248F" w:rsidRPr="006D02D1">
        <w:t>7,c</w:t>
      </w:r>
      <w:r w:rsidRPr="006D02D1">
        <w:t>)</w:t>
      </w:r>
      <w:r w:rsidRPr="006D02D1">
        <w:tab/>
      </w:r>
      <w:r w:rsidRPr="006D02D1">
        <w:tab/>
      </w:r>
      <w:r w:rsidRPr="006D02D1">
        <w:tab/>
        <w:t xml:space="preserve"> </w:t>
      </w:r>
    </w:p>
    <w:p w14:paraId="20EC221E" w14:textId="7347BFB1" w:rsidR="0050681F" w:rsidRPr="006D02D1" w:rsidRDefault="0050681F" w:rsidP="006D02D1">
      <w:pPr>
        <w:numPr>
          <w:ilvl w:val="0"/>
          <w:numId w:val="19"/>
        </w:numPr>
      </w:pPr>
      <w:r w:rsidRPr="006D02D1">
        <w:t>P</w:t>
      </w:r>
      <w:r w:rsidR="00AC3877" w:rsidRPr="006D02D1">
        <w:t>1</w:t>
      </w:r>
      <w:r w:rsidR="00776E8A" w:rsidRPr="006D02D1">
        <w:t>0 Nativity Camel …</w:t>
      </w:r>
      <w:r w:rsidRPr="006D02D1">
        <w:tab/>
        <w:t xml:space="preserve"> </w:t>
      </w:r>
      <w:r w:rsidRPr="006D02D1">
        <w:tab/>
      </w:r>
      <w:r w:rsidR="00776E8A" w:rsidRPr="006D02D1">
        <w:t>A person who does harmful or illegal acts</w:t>
      </w:r>
      <w:r w:rsidR="00D20DE4" w:rsidRPr="006D02D1">
        <w:t>.</w:t>
      </w:r>
      <w:r w:rsidRPr="006D02D1">
        <w:t xml:space="preserve"> (</w:t>
      </w:r>
      <w:r w:rsidR="00776E8A" w:rsidRPr="006D02D1">
        <w:t>11,p</w:t>
      </w:r>
      <w:r w:rsidRPr="006D02D1">
        <w:t>)</w:t>
      </w:r>
      <w:r w:rsidRPr="006D02D1">
        <w:tab/>
      </w:r>
    </w:p>
    <w:p w14:paraId="1DE5AF85" w14:textId="2DACF451" w:rsidR="0050681F" w:rsidRPr="006D02D1" w:rsidRDefault="0050681F" w:rsidP="006D02D1">
      <w:pPr>
        <w:numPr>
          <w:ilvl w:val="0"/>
          <w:numId w:val="19"/>
        </w:numPr>
      </w:pPr>
      <w:r w:rsidRPr="006D02D1">
        <w:t>P</w:t>
      </w:r>
      <w:r w:rsidR="003B369B" w:rsidRPr="006D02D1">
        <w:t>1</w:t>
      </w:r>
      <w:r w:rsidR="007A314E" w:rsidRPr="006D02D1">
        <w:t>0 Nativity Camel …</w:t>
      </w:r>
      <w:r w:rsidRPr="006D02D1">
        <w:tab/>
      </w:r>
      <w:r w:rsidRPr="006D02D1">
        <w:tab/>
      </w:r>
      <w:r w:rsidR="00776E8A" w:rsidRPr="006D02D1">
        <w:t>Rope with a noose for catching animals</w:t>
      </w:r>
      <w:r w:rsidR="003B369B" w:rsidRPr="006D02D1">
        <w:t>.</w:t>
      </w:r>
      <w:r w:rsidRPr="006D02D1">
        <w:t xml:space="preserve"> </w:t>
      </w:r>
      <w:r w:rsidR="003B369B" w:rsidRPr="006D02D1">
        <w:t>(</w:t>
      </w:r>
      <w:r w:rsidR="00776E8A" w:rsidRPr="006D02D1">
        <w:t>5,l</w:t>
      </w:r>
      <w:r w:rsidRPr="006D02D1">
        <w:t xml:space="preserve">) </w:t>
      </w:r>
      <w:r w:rsidRPr="006D02D1">
        <w:tab/>
      </w:r>
      <w:r w:rsidRPr="006D02D1">
        <w:tab/>
      </w:r>
    </w:p>
    <w:p w14:paraId="0F8B33E5" w14:textId="1CC1CA2B" w:rsidR="0050681F" w:rsidRPr="006D02D1" w:rsidRDefault="0050681F" w:rsidP="006D02D1">
      <w:pPr>
        <w:numPr>
          <w:ilvl w:val="0"/>
          <w:numId w:val="19"/>
        </w:numPr>
      </w:pPr>
      <w:r w:rsidRPr="006D02D1">
        <w:t>P</w:t>
      </w:r>
      <w:r w:rsidR="00B9356A" w:rsidRPr="006D02D1">
        <w:t xml:space="preserve">14 </w:t>
      </w:r>
      <w:r w:rsidR="00721E0B" w:rsidRPr="006D02D1">
        <w:t xml:space="preserve">… </w:t>
      </w:r>
      <w:r w:rsidR="00351EAA" w:rsidRPr="006D02D1">
        <w:t>n</w:t>
      </w:r>
      <w:r w:rsidR="00721E0B" w:rsidRPr="006D02D1">
        <w:t xml:space="preserve">ot OK to </w:t>
      </w:r>
      <w:r w:rsidR="00351EAA" w:rsidRPr="006D02D1">
        <w:t>s</w:t>
      </w:r>
      <w:r w:rsidR="00721E0B" w:rsidRPr="006D02D1">
        <w:t>hare</w:t>
      </w:r>
      <w:r w:rsidRPr="006D02D1">
        <w:tab/>
      </w:r>
      <w:r w:rsidR="00721E0B" w:rsidRPr="006D02D1">
        <w:t>Intended to do harm. Spiteful</w:t>
      </w:r>
      <w:r w:rsidR="00B9356A" w:rsidRPr="006D02D1">
        <w:t>.</w:t>
      </w:r>
      <w:r w:rsidRPr="006D02D1">
        <w:t xml:space="preserve"> (</w:t>
      </w:r>
      <w:r w:rsidR="00B9356A" w:rsidRPr="006D02D1">
        <w:t>9</w:t>
      </w:r>
      <w:r w:rsidR="007658CC" w:rsidRPr="006D02D1">
        <w:t>,</w:t>
      </w:r>
      <w:r w:rsidR="00721E0B" w:rsidRPr="006D02D1">
        <w:t>m</w:t>
      </w:r>
      <w:r w:rsidRPr="006D02D1">
        <w:t>)</w:t>
      </w:r>
      <w:r w:rsidRPr="006D02D1">
        <w:tab/>
      </w:r>
      <w:r w:rsidRPr="006D02D1">
        <w:tab/>
      </w:r>
      <w:r w:rsidRPr="006D02D1">
        <w:tab/>
      </w:r>
    </w:p>
    <w:p w14:paraId="6A52A2F8" w14:textId="2466CA09" w:rsidR="0050681F" w:rsidRPr="006D02D1" w:rsidRDefault="0050681F" w:rsidP="006D02D1">
      <w:pPr>
        <w:numPr>
          <w:ilvl w:val="0"/>
          <w:numId w:val="19"/>
        </w:numPr>
      </w:pPr>
      <w:r w:rsidRPr="006D02D1">
        <w:t>P</w:t>
      </w:r>
      <w:r w:rsidR="00DB425D" w:rsidRPr="006D02D1">
        <w:t>19</w:t>
      </w:r>
      <w:r w:rsidR="00EE6436" w:rsidRPr="006D02D1">
        <w:t xml:space="preserve"> </w:t>
      </w:r>
      <w:r w:rsidR="00DB425D" w:rsidRPr="006D02D1">
        <w:t>Different Views</w:t>
      </w:r>
      <w:r w:rsidRPr="006D02D1">
        <w:tab/>
      </w:r>
      <w:r w:rsidRPr="006D02D1">
        <w:tab/>
      </w:r>
      <w:r w:rsidR="00721E0B" w:rsidRPr="006D02D1">
        <w:t>Complex; advanced; highly developed</w:t>
      </w:r>
      <w:r w:rsidRPr="006D02D1">
        <w:t>.</w:t>
      </w:r>
      <w:r w:rsidRPr="006D02D1">
        <w:rPr>
          <w:bCs/>
        </w:rPr>
        <w:t xml:space="preserve"> </w:t>
      </w:r>
      <w:r w:rsidRPr="006D02D1">
        <w:t>(</w:t>
      </w:r>
      <w:r w:rsidR="00721E0B" w:rsidRPr="006D02D1">
        <w:t>13,s</w:t>
      </w:r>
      <w:r w:rsidRPr="006D02D1">
        <w:t xml:space="preserve">) </w:t>
      </w:r>
      <w:r w:rsidRPr="006D02D1">
        <w:tab/>
      </w:r>
    </w:p>
    <w:p w14:paraId="7F42E892" w14:textId="50290BAA" w:rsidR="0050681F" w:rsidRPr="006D02D1" w:rsidRDefault="0050681F" w:rsidP="006D02D1">
      <w:pPr>
        <w:numPr>
          <w:ilvl w:val="0"/>
          <w:numId w:val="19"/>
        </w:numPr>
      </w:pPr>
      <w:r w:rsidRPr="006D02D1">
        <w:t>P</w:t>
      </w:r>
      <w:r w:rsidR="00EE603A" w:rsidRPr="006D02D1">
        <w:t>2</w:t>
      </w:r>
      <w:r w:rsidR="00351EAA" w:rsidRPr="006D02D1">
        <w:t>5 … Fall of Icarus</w:t>
      </w:r>
      <w:r w:rsidRPr="006D02D1">
        <w:t xml:space="preserve"> </w:t>
      </w:r>
      <w:r w:rsidRPr="006D02D1">
        <w:tab/>
      </w:r>
      <w:r w:rsidRPr="006D02D1">
        <w:tab/>
      </w:r>
      <w:r w:rsidR="00351EAA" w:rsidRPr="006D02D1">
        <w:t>Calamity</w:t>
      </w:r>
      <w:r w:rsidR="00DB425D" w:rsidRPr="006D02D1">
        <w:t xml:space="preserve">; </w:t>
      </w:r>
      <w:r w:rsidR="00351EAA" w:rsidRPr="006D02D1">
        <w:t>catastrophe</w:t>
      </w:r>
      <w:r w:rsidR="00DB425D" w:rsidRPr="006D02D1">
        <w:t xml:space="preserve">; </w:t>
      </w:r>
      <w:r w:rsidR="00351EAA" w:rsidRPr="006D02D1">
        <w:t>disaster</w:t>
      </w:r>
      <w:r w:rsidR="00A26400" w:rsidRPr="006D02D1">
        <w:t>.</w:t>
      </w:r>
      <w:r w:rsidRPr="006D02D1">
        <w:t xml:space="preserve"> (</w:t>
      </w:r>
      <w:r w:rsidR="00351EAA" w:rsidRPr="006D02D1">
        <w:t>7,t</w:t>
      </w:r>
      <w:r w:rsidRPr="006D02D1">
        <w:t xml:space="preserve">) </w:t>
      </w:r>
      <w:r w:rsidRPr="006D02D1">
        <w:tab/>
      </w:r>
      <w:r w:rsidRPr="006D02D1">
        <w:tab/>
      </w:r>
    </w:p>
    <w:p w14:paraId="44E11922" w14:textId="13070AE9" w:rsidR="0050681F" w:rsidRPr="006D02D1" w:rsidRDefault="0050681F" w:rsidP="006D02D1">
      <w:pPr>
        <w:numPr>
          <w:ilvl w:val="0"/>
          <w:numId w:val="19"/>
        </w:numPr>
      </w:pPr>
      <w:r w:rsidRPr="006D02D1">
        <w:t>P</w:t>
      </w:r>
      <w:r w:rsidR="00EE603A" w:rsidRPr="006D02D1">
        <w:t>2</w:t>
      </w:r>
      <w:r w:rsidR="007C7657" w:rsidRPr="006D02D1">
        <w:t>7 Maths Story</w:t>
      </w:r>
      <w:r w:rsidRPr="006D02D1">
        <w:tab/>
      </w:r>
      <w:r w:rsidRPr="006D02D1">
        <w:tab/>
      </w:r>
      <w:r w:rsidR="007C7657" w:rsidRPr="006D02D1">
        <w:t>Livid; furious; very angry</w:t>
      </w:r>
      <w:r w:rsidR="008B7E33" w:rsidRPr="006D02D1">
        <w:t>.</w:t>
      </w:r>
      <w:r w:rsidRPr="006D02D1">
        <w:t xml:space="preserve"> (</w:t>
      </w:r>
      <w:r w:rsidR="007C7657" w:rsidRPr="006D02D1">
        <w:t>3,2,2,4,f,t,b,t</w:t>
      </w:r>
      <w:r w:rsidRPr="006D02D1">
        <w:t xml:space="preserve">) </w:t>
      </w:r>
    </w:p>
    <w:p w14:paraId="0A8DFD01" w14:textId="77777777" w:rsidR="0050681F" w:rsidRPr="006D02D1" w:rsidRDefault="0050681F" w:rsidP="006D02D1"/>
    <w:p w14:paraId="042FC611" w14:textId="77777777" w:rsidR="0050681F" w:rsidRPr="006D02D1" w:rsidRDefault="0050681F" w:rsidP="006D02D1"/>
    <w:p w14:paraId="37CE1E38" w14:textId="77777777" w:rsidR="0050681F" w:rsidRPr="006D02D1" w:rsidRDefault="0050681F" w:rsidP="006D02D1">
      <w:r w:rsidRPr="006D02D1">
        <w:tab/>
      </w:r>
      <w:r w:rsidRPr="006D02D1">
        <w:tab/>
      </w:r>
      <w:r w:rsidRPr="006D02D1">
        <w:tab/>
      </w:r>
      <w:r w:rsidRPr="006D02D1">
        <w:tab/>
      </w:r>
    </w:p>
    <w:p w14:paraId="796A0BFA" w14:textId="77777777" w:rsidR="0050681F" w:rsidRPr="006D02D1" w:rsidRDefault="0050681F" w:rsidP="006D02D1">
      <w:pPr>
        <w:tabs>
          <w:tab w:val="left" w:pos="6356"/>
        </w:tabs>
        <w:spacing w:before="91"/>
        <w:rPr>
          <w:b/>
          <w:sz w:val="20"/>
        </w:rPr>
      </w:pPr>
      <w:r w:rsidRPr="006D02D1">
        <w:rPr>
          <w:noProof/>
        </w:rPr>
        <w:drawing>
          <wp:anchor distT="0" distB="0" distL="0" distR="0" simplePos="0" relativeHeight="251732992" behindDoc="0" locked="0" layoutInCell="1" allowOverlap="1" wp14:anchorId="56B047FA" wp14:editId="43C63642">
            <wp:simplePos x="0" y="0"/>
            <wp:positionH relativeFrom="page">
              <wp:posOffset>1185545</wp:posOffset>
            </wp:positionH>
            <wp:positionV relativeFrom="paragraph">
              <wp:posOffset>384810</wp:posOffset>
            </wp:positionV>
            <wp:extent cx="2394585" cy="2176145"/>
            <wp:effectExtent l="0" t="0" r="5715" b="0"/>
            <wp:wrapTopAndBottom/>
            <wp:docPr id="20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3" cstate="print"/>
                    <a:stretch>
                      <a:fillRect/>
                    </a:stretch>
                  </pic:blipFill>
                  <pic:spPr>
                    <a:xfrm>
                      <a:off x="0" y="0"/>
                      <a:ext cx="2394585" cy="2176145"/>
                    </a:xfrm>
                    <a:prstGeom prst="rect">
                      <a:avLst/>
                    </a:prstGeom>
                  </pic:spPr>
                </pic:pic>
              </a:graphicData>
            </a:graphic>
            <wp14:sizeRelH relativeFrom="margin">
              <wp14:pctWidth>0</wp14:pctWidth>
            </wp14:sizeRelH>
            <wp14:sizeRelV relativeFrom="margin">
              <wp14:pctHeight>0</wp14:pctHeight>
            </wp14:sizeRelV>
          </wp:anchor>
        </w:drawing>
      </w:r>
      <w:r w:rsidRPr="006D02D1">
        <w:rPr>
          <w:b/>
          <w:sz w:val="20"/>
        </w:rPr>
        <w:t xml:space="preserve">                          Your answers                                                                                In</w:t>
      </w:r>
      <w:r w:rsidRPr="006D02D1">
        <w:rPr>
          <w:b/>
          <w:spacing w:val="-2"/>
          <w:position w:val="1"/>
          <w:sz w:val="20"/>
        </w:rPr>
        <w:t xml:space="preserve"> </w:t>
      </w:r>
      <w:r w:rsidRPr="006D02D1">
        <w:rPr>
          <w:b/>
          <w:position w:val="1"/>
          <w:sz w:val="20"/>
        </w:rPr>
        <w:t>alphabetical</w:t>
      </w:r>
      <w:r w:rsidRPr="006D02D1">
        <w:rPr>
          <w:b/>
          <w:spacing w:val="-2"/>
          <w:position w:val="1"/>
          <w:sz w:val="20"/>
        </w:rPr>
        <w:t xml:space="preserve"> </w:t>
      </w:r>
      <w:r w:rsidRPr="006D02D1">
        <w:rPr>
          <w:b/>
          <w:position w:val="1"/>
          <w:sz w:val="20"/>
        </w:rPr>
        <w:t>order</w:t>
      </w:r>
    </w:p>
    <w:p w14:paraId="745A7A84" w14:textId="69763A03" w:rsidR="0050681F" w:rsidRPr="006D02D1" w:rsidRDefault="0050681F" w:rsidP="006D02D1">
      <w:pPr>
        <w:pStyle w:val="ListParagraph"/>
        <w:spacing w:before="3"/>
        <w:ind w:left="927"/>
        <w:rPr>
          <w:noProof/>
        </w:rPr>
      </w:pPr>
      <w:r w:rsidRPr="006D02D1">
        <w:rPr>
          <w:noProof/>
        </w:rPr>
        <w:drawing>
          <wp:anchor distT="0" distB="0" distL="0" distR="0" simplePos="0" relativeHeight="251734016" behindDoc="0" locked="0" layoutInCell="1" allowOverlap="1" wp14:anchorId="39C605E2" wp14:editId="4D3869BF">
            <wp:simplePos x="0" y="0"/>
            <wp:positionH relativeFrom="page">
              <wp:posOffset>4181475</wp:posOffset>
            </wp:positionH>
            <wp:positionV relativeFrom="paragraph">
              <wp:posOffset>142875</wp:posOffset>
            </wp:positionV>
            <wp:extent cx="2389505" cy="2171700"/>
            <wp:effectExtent l="0" t="0" r="0" b="0"/>
            <wp:wrapTopAndBottom/>
            <wp:docPr id="2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 cstate="print"/>
                    <a:stretch>
                      <a:fillRect/>
                    </a:stretch>
                  </pic:blipFill>
                  <pic:spPr>
                    <a:xfrm>
                      <a:off x="0" y="0"/>
                      <a:ext cx="2389505" cy="2171700"/>
                    </a:xfrm>
                    <a:prstGeom prst="rect">
                      <a:avLst/>
                    </a:prstGeom>
                  </pic:spPr>
                </pic:pic>
              </a:graphicData>
            </a:graphic>
            <wp14:sizeRelH relativeFrom="margin">
              <wp14:pctWidth>0</wp14:pctWidth>
            </wp14:sizeRelH>
            <wp14:sizeRelV relativeFrom="margin">
              <wp14:pctHeight>0</wp14:pctHeight>
            </wp14:sizeRelV>
          </wp:anchor>
        </w:drawing>
      </w:r>
      <w:r w:rsidRPr="006D02D1">
        <w:rPr>
          <w:noProof/>
        </w:rPr>
        <w:t xml:space="preserve"> </w:t>
      </w:r>
    </w:p>
    <w:p w14:paraId="4E1B0E2B" w14:textId="559ADCDB" w:rsidR="0050681F" w:rsidRPr="006D02D1" w:rsidRDefault="0050681F" w:rsidP="006D02D1">
      <w:pPr>
        <w:pStyle w:val="ListParagraph"/>
        <w:spacing w:before="3"/>
        <w:ind w:left="927"/>
        <w:rPr>
          <w:noProof/>
        </w:rPr>
      </w:pPr>
    </w:p>
    <w:p w14:paraId="067C4E0F" w14:textId="4058CC1C" w:rsidR="0050681F" w:rsidRPr="006D02D1" w:rsidRDefault="0050681F" w:rsidP="006D02D1">
      <w:pPr>
        <w:jc w:val="center"/>
        <w:rPr>
          <w:b/>
          <w:bCs/>
          <w:sz w:val="48"/>
          <w:szCs w:val="48"/>
        </w:rPr>
      </w:pPr>
      <w:r w:rsidRPr="006D02D1">
        <w:rPr>
          <w:b/>
          <w:bCs/>
          <w:noProof/>
          <w:sz w:val="48"/>
          <w:szCs w:val="48"/>
        </w:rPr>
        <w:lastRenderedPageBreak/>
        <mc:AlternateContent>
          <mc:Choice Requires="wps">
            <w:drawing>
              <wp:anchor distT="0" distB="0" distL="114300" distR="114300" simplePos="0" relativeHeight="251740160" behindDoc="0" locked="0" layoutInCell="1" allowOverlap="1" wp14:anchorId="015AC4D2" wp14:editId="123D63E4">
                <wp:simplePos x="0" y="0"/>
                <wp:positionH relativeFrom="margin">
                  <wp:align>center</wp:align>
                </wp:positionH>
                <wp:positionV relativeFrom="paragraph">
                  <wp:posOffset>-358775</wp:posOffset>
                </wp:positionV>
                <wp:extent cx="7324725" cy="10477182"/>
                <wp:effectExtent l="0" t="0" r="28575" b="19685"/>
                <wp:wrapNone/>
                <wp:docPr id="202" name="Rectangle 202"/>
                <wp:cNvGraphicFramePr/>
                <a:graphic xmlns:a="http://schemas.openxmlformats.org/drawingml/2006/main">
                  <a:graphicData uri="http://schemas.microsoft.com/office/word/2010/wordprocessingShape">
                    <wps:wsp>
                      <wps:cNvSpPr/>
                      <wps:spPr>
                        <a:xfrm>
                          <a:off x="0" y="0"/>
                          <a:ext cx="7324725" cy="1047718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A5215" id="Rectangle 202" o:spid="_x0000_s1026" style="position:absolute;margin-left:0;margin-top:-28.25pt;width:576.75pt;height:824.9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" filled="f" strokecolor="black [3200]" strokeweight="1pt">
                <w10:wrap anchorx="margin"/>
              </v:rect>
            </w:pict>
          </mc:Fallback>
        </mc:AlternateContent>
      </w:r>
      <w:r w:rsidRPr="006D02D1">
        <w:rPr>
          <w:b/>
          <w:bCs/>
          <w:sz w:val="48"/>
          <w:szCs w:val="48"/>
        </w:rPr>
        <w:t>THE PRIMARY PLANET RESOURCE PACK</w:t>
      </w:r>
    </w:p>
    <w:p w14:paraId="299B2551" w14:textId="77777777" w:rsidR="006D02D1" w:rsidRPr="006D02D1" w:rsidRDefault="006D02D1" w:rsidP="006D02D1">
      <w:pPr>
        <w:jc w:val="center"/>
        <w:rPr>
          <w:b/>
          <w:bCs/>
          <w:sz w:val="48"/>
          <w:szCs w:val="48"/>
        </w:rPr>
      </w:pPr>
    </w:p>
    <w:p w14:paraId="346C3848" w14:textId="5BF02E4D" w:rsidR="0050681F" w:rsidRPr="006D02D1" w:rsidRDefault="0050681F" w:rsidP="006D02D1">
      <w:pPr>
        <w:jc w:val="center"/>
        <w:rPr>
          <w:b/>
          <w:bCs/>
          <w:sz w:val="48"/>
          <w:szCs w:val="48"/>
        </w:rPr>
      </w:pPr>
      <w:r w:rsidRPr="006D02D1">
        <w:rPr>
          <w:b/>
          <w:bCs/>
          <w:sz w:val="48"/>
          <w:szCs w:val="48"/>
        </w:rPr>
        <w:t>Vocabulary Constabulary</w:t>
      </w:r>
      <w:r w:rsidR="000D004B" w:rsidRPr="006D02D1">
        <w:rPr>
          <w:b/>
          <w:bCs/>
          <w:sz w:val="48"/>
          <w:szCs w:val="48"/>
        </w:rPr>
        <w:t xml:space="preserve"> (3)</w:t>
      </w:r>
    </w:p>
    <w:p w14:paraId="36B7FC5F" w14:textId="77777777" w:rsidR="0050681F" w:rsidRPr="006D02D1" w:rsidRDefault="0050681F" w:rsidP="006D02D1">
      <w:pPr>
        <w:jc w:val="center"/>
        <w:rPr>
          <w:b/>
          <w:bCs/>
        </w:rPr>
      </w:pPr>
      <w:r w:rsidRPr="006D02D1">
        <w:rPr>
          <w:b/>
          <w:bCs/>
        </w:rPr>
        <w:t>Are you a good detective? The Vocabulary Constabulary needs your help.</w:t>
      </w:r>
    </w:p>
    <w:p w14:paraId="46F5BC8B" w14:textId="5863EB61" w:rsidR="0050681F" w:rsidRPr="006D02D1" w:rsidRDefault="0050681F" w:rsidP="006D02D1">
      <w:r w:rsidRPr="006D02D1">
        <w:t>You can often detect the meaning of a word or phrase by reading it in context, that is, by reading the other words around it in a piece of text. Find the page, article or paragraph in TPP and then detect the word or phrase that solves the clue to its meaning. The number of letters and the starting letter of the solution are in brackets after each clue.</w:t>
      </w:r>
    </w:p>
    <w:p w14:paraId="5C4EF098" w14:textId="77777777" w:rsidR="0050681F" w:rsidRPr="006D02D1" w:rsidRDefault="0050681F" w:rsidP="006D02D1">
      <w:pPr>
        <w:ind w:left="720"/>
        <w:rPr>
          <w:b/>
        </w:rPr>
      </w:pPr>
      <w:r w:rsidRPr="006D02D1">
        <w:rPr>
          <w:b/>
        </w:rPr>
        <w:t xml:space="preserve">         LOCATION, Article/Paragraph</w:t>
      </w:r>
      <w:r w:rsidRPr="006D02D1">
        <w:t xml:space="preserve">          </w:t>
      </w:r>
      <w:r w:rsidRPr="006D02D1">
        <w:rPr>
          <w:b/>
        </w:rPr>
        <w:t>CLUE (number of letters, first letter)</w:t>
      </w:r>
      <w:r w:rsidRPr="006D02D1">
        <w:t xml:space="preserve">                             </w:t>
      </w:r>
    </w:p>
    <w:p w14:paraId="5B70D7BA" w14:textId="7C96C8A3" w:rsidR="0050681F" w:rsidRPr="006D02D1" w:rsidRDefault="0050681F" w:rsidP="006D02D1">
      <w:pPr>
        <w:numPr>
          <w:ilvl w:val="0"/>
          <w:numId w:val="20"/>
        </w:numPr>
      </w:pPr>
      <w:r w:rsidRPr="006D02D1">
        <w:t>P</w:t>
      </w:r>
      <w:r w:rsidR="008E4BA2" w:rsidRPr="006D02D1">
        <w:t>28 Hair Today …</w:t>
      </w:r>
      <w:r w:rsidR="00F30096" w:rsidRPr="006D02D1">
        <w:t xml:space="preserve"> </w:t>
      </w:r>
      <w:r w:rsidR="00F30096" w:rsidRPr="006D02D1">
        <w:tab/>
      </w:r>
      <w:r w:rsidRPr="006D02D1">
        <w:tab/>
      </w:r>
      <w:r w:rsidR="008E4BA2" w:rsidRPr="006D02D1">
        <w:t>Frightened</w:t>
      </w:r>
      <w:r w:rsidR="00957B6A" w:rsidRPr="006D02D1">
        <w:t xml:space="preserve">; </w:t>
      </w:r>
      <w:r w:rsidR="008E4BA2" w:rsidRPr="006D02D1">
        <w:t>surprised</w:t>
      </w:r>
      <w:r w:rsidR="00957B6A" w:rsidRPr="006D02D1">
        <w:t xml:space="preserve">; </w:t>
      </w:r>
      <w:r w:rsidR="008E4BA2" w:rsidRPr="006D02D1">
        <w:t>alarmed</w:t>
      </w:r>
      <w:r w:rsidRPr="006D02D1">
        <w:t>. (</w:t>
      </w:r>
      <w:r w:rsidR="002B3DFF" w:rsidRPr="006D02D1">
        <w:t>8,s</w:t>
      </w:r>
      <w:r w:rsidRPr="006D02D1">
        <w:t>)</w:t>
      </w:r>
      <w:r w:rsidRPr="006D02D1">
        <w:tab/>
      </w:r>
      <w:r w:rsidRPr="006D02D1">
        <w:tab/>
      </w:r>
    </w:p>
    <w:p w14:paraId="1310D29D" w14:textId="23B6F3B2" w:rsidR="0050681F" w:rsidRPr="006D02D1" w:rsidRDefault="0050681F" w:rsidP="006D02D1">
      <w:pPr>
        <w:numPr>
          <w:ilvl w:val="0"/>
          <w:numId w:val="20"/>
        </w:numPr>
      </w:pPr>
      <w:r w:rsidRPr="006D02D1">
        <w:t>P</w:t>
      </w:r>
      <w:r w:rsidR="002B3DFF" w:rsidRPr="006D02D1">
        <w:t>29 Liam</w:t>
      </w:r>
      <w:r w:rsidRPr="006D02D1">
        <w:tab/>
      </w:r>
      <w:r w:rsidRPr="006D02D1">
        <w:tab/>
      </w:r>
      <w:r w:rsidR="00957B6A" w:rsidRPr="006D02D1">
        <w:tab/>
      </w:r>
      <w:r w:rsidR="002B3DFF" w:rsidRPr="006D02D1">
        <w:t>Working as hard as possible</w:t>
      </w:r>
      <w:r w:rsidR="005776DB" w:rsidRPr="006D02D1">
        <w:t>.</w:t>
      </w:r>
      <w:r w:rsidRPr="006D02D1">
        <w:t xml:space="preserve"> (</w:t>
      </w:r>
      <w:r w:rsidR="002B3DFF" w:rsidRPr="006D02D1">
        <w:t>4,3,f,o</w:t>
      </w:r>
      <w:r w:rsidRPr="006D02D1">
        <w:t>)</w:t>
      </w:r>
      <w:r w:rsidRPr="006D02D1">
        <w:tab/>
      </w:r>
      <w:r w:rsidRPr="006D02D1">
        <w:tab/>
      </w:r>
    </w:p>
    <w:p w14:paraId="076C94ED" w14:textId="0F7A02D2" w:rsidR="0050681F" w:rsidRPr="006D02D1" w:rsidRDefault="0050681F" w:rsidP="006D02D1">
      <w:pPr>
        <w:numPr>
          <w:ilvl w:val="0"/>
          <w:numId w:val="20"/>
        </w:numPr>
      </w:pPr>
      <w:r w:rsidRPr="006D02D1">
        <w:t>P</w:t>
      </w:r>
      <w:r w:rsidR="00D04CF3" w:rsidRPr="006D02D1">
        <w:t xml:space="preserve">32 Pages </w:t>
      </w:r>
      <w:r w:rsidR="006E765F" w:rsidRPr="006D02D1">
        <w:t>&amp; Co:</w:t>
      </w:r>
      <w:r w:rsidRPr="006D02D1">
        <w:tab/>
      </w:r>
      <w:r w:rsidRPr="006D02D1">
        <w:tab/>
      </w:r>
      <w:r w:rsidR="00D04CF3" w:rsidRPr="006D02D1">
        <w:t>An unexpected meeting</w:t>
      </w:r>
      <w:r w:rsidR="00957B6A" w:rsidRPr="006D02D1">
        <w:t>.</w:t>
      </w:r>
      <w:r w:rsidRPr="006D02D1">
        <w:t xml:space="preserve"> (</w:t>
      </w:r>
      <w:r w:rsidR="00957B6A" w:rsidRPr="006D02D1">
        <w:t>9,</w:t>
      </w:r>
      <w:r w:rsidR="00D04CF3" w:rsidRPr="006D02D1">
        <w:t>e</w:t>
      </w:r>
      <w:r w:rsidRPr="006D02D1">
        <w:t>)</w:t>
      </w:r>
      <w:r w:rsidRPr="006D02D1">
        <w:tab/>
      </w:r>
      <w:r w:rsidRPr="006D02D1">
        <w:tab/>
      </w:r>
    </w:p>
    <w:p w14:paraId="6B99EAF0" w14:textId="293EF5FB" w:rsidR="0050681F" w:rsidRPr="006D02D1" w:rsidRDefault="0050681F" w:rsidP="006D02D1">
      <w:pPr>
        <w:numPr>
          <w:ilvl w:val="0"/>
          <w:numId w:val="20"/>
        </w:numPr>
      </w:pPr>
      <w:r w:rsidRPr="006D02D1">
        <w:t>P</w:t>
      </w:r>
      <w:r w:rsidR="006E765F" w:rsidRPr="006D02D1">
        <w:t>34</w:t>
      </w:r>
      <w:r w:rsidR="008C6AC1" w:rsidRPr="006D02D1">
        <w:t xml:space="preserve"> </w:t>
      </w:r>
      <w:r w:rsidR="006E765F" w:rsidRPr="006D02D1">
        <w:t>Mud volcano history</w:t>
      </w:r>
      <w:r w:rsidRPr="006D02D1">
        <w:t xml:space="preserve">          </w:t>
      </w:r>
      <w:r w:rsidR="006E765F" w:rsidRPr="006D02D1">
        <w:t>A massive fire that is out of control</w:t>
      </w:r>
      <w:r w:rsidRPr="006D02D1">
        <w:t>. (</w:t>
      </w:r>
      <w:r w:rsidR="006E765F" w:rsidRPr="006D02D1">
        <w:t>7,i</w:t>
      </w:r>
      <w:r w:rsidRPr="006D02D1">
        <w:t>)</w:t>
      </w:r>
      <w:r w:rsidRPr="006D02D1">
        <w:tab/>
      </w:r>
      <w:r w:rsidRPr="006D02D1">
        <w:tab/>
      </w:r>
      <w:r w:rsidRPr="006D02D1">
        <w:tab/>
        <w:t xml:space="preserve"> </w:t>
      </w:r>
    </w:p>
    <w:p w14:paraId="0AD6E4CA" w14:textId="15E30F8F" w:rsidR="0050681F" w:rsidRPr="006D02D1" w:rsidRDefault="0050681F" w:rsidP="006D02D1">
      <w:pPr>
        <w:numPr>
          <w:ilvl w:val="0"/>
          <w:numId w:val="20"/>
        </w:numPr>
      </w:pPr>
      <w:r w:rsidRPr="006D02D1">
        <w:t>P</w:t>
      </w:r>
      <w:r w:rsidR="0022584B" w:rsidRPr="006D02D1">
        <w:t>35 The argument</w:t>
      </w:r>
      <w:r w:rsidRPr="006D02D1">
        <w:tab/>
        <w:t xml:space="preserve"> </w:t>
      </w:r>
      <w:r w:rsidRPr="006D02D1">
        <w:tab/>
      </w:r>
      <w:r w:rsidR="0022584B" w:rsidRPr="006D02D1">
        <w:t>Dishonest</w:t>
      </w:r>
      <w:r w:rsidR="008C6AC1" w:rsidRPr="006D02D1">
        <w:t xml:space="preserve">; </w:t>
      </w:r>
      <w:r w:rsidR="0022584B" w:rsidRPr="006D02D1">
        <w:t>unscrupulous</w:t>
      </w:r>
      <w:r w:rsidR="008C6AC1" w:rsidRPr="006D02D1">
        <w:t xml:space="preserve">; </w:t>
      </w:r>
      <w:r w:rsidR="0022584B" w:rsidRPr="006D02D1">
        <w:t>deceitful</w:t>
      </w:r>
      <w:r w:rsidRPr="006D02D1">
        <w:t>. (</w:t>
      </w:r>
      <w:r w:rsidR="008C6AC1" w:rsidRPr="006D02D1">
        <w:t>9</w:t>
      </w:r>
      <w:r w:rsidR="002668EA" w:rsidRPr="006D02D1">
        <w:t>,</w:t>
      </w:r>
      <w:r w:rsidR="005B3943" w:rsidRPr="006D02D1">
        <w:t>d</w:t>
      </w:r>
      <w:r w:rsidRPr="006D02D1">
        <w:t>)</w:t>
      </w:r>
      <w:r w:rsidRPr="006D02D1">
        <w:tab/>
      </w:r>
    </w:p>
    <w:p w14:paraId="7113C690" w14:textId="099CB74A" w:rsidR="0050681F" w:rsidRPr="006D02D1" w:rsidRDefault="0050681F" w:rsidP="006D02D1">
      <w:pPr>
        <w:numPr>
          <w:ilvl w:val="0"/>
          <w:numId w:val="20"/>
        </w:numPr>
      </w:pPr>
      <w:r w:rsidRPr="006D02D1">
        <w:t>P</w:t>
      </w:r>
      <w:r w:rsidR="001118C9" w:rsidRPr="006D02D1">
        <w:t>36 All-Ireland Finals</w:t>
      </w:r>
      <w:r w:rsidR="00D83D73" w:rsidRPr="006D02D1">
        <w:tab/>
      </w:r>
      <w:r w:rsidRPr="006D02D1">
        <w:tab/>
      </w:r>
      <w:r w:rsidR="001118C9" w:rsidRPr="006D02D1">
        <w:t>Arranged; planned</w:t>
      </w:r>
      <w:r w:rsidR="00CF14B9" w:rsidRPr="006D02D1">
        <w:t>.</w:t>
      </w:r>
      <w:r w:rsidRPr="006D02D1">
        <w:t xml:space="preserve"> (</w:t>
      </w:r>
      <w:r w:rsidR="001118C9" w:rsidRPr="006D02D1">
        <w:t>9,s</w:t>
      </w:r>
      <w:r w:rsidRPr="006D02D1">
        <w:t xml:space="preserve">) </w:t>
      </w:r>
      <w:r w:rsidRPr="006D02D1">
        <w:tab/>
      </w:r>
      <w:r w:rsidRPr="006D02D1">
        <w:tab/>
      </w:r>
      <w:r w:rsidRPr="006D02D1">
        <w:tab/>
      </w:r>
    </w:p>
    <w:p w14:paraId="1EB57076" w14:textId="135F37B5" w:rsidR="0050681F" w:rsidRPr="006D02D1" w:rsidRDefault="0050681F" w:rsidP="006D02D1">
      <w:pPr>
        <w:numPr>
          <w:ilvl w:val="0"/>
          <w:numId w:val="20"/>
        </w:numPr>
      </w:pPr>
      <w:r w:rsidRPr="006D02D1">
        <w:t>P</w:t>
      </w:r>
      <w:r w:rsidR="00F42D11" w:rsidRPr="006D02D1">
        <w:t>36 Rachel’s Rewards …</w:t>
      </w:r>
      <w:r w:rsidR="00D83D73" w:rsidRPr="006D02D1">
        <w:tab/>
      </w:r>
      <w:r w:rsidR="00F42D11" w:rsidRPr="006D02D1">
        <w:t>A horse race with ditches and hedges as jumps</w:t>
      </w:r>
      <w:r w:rsidRPr="006D02D1">
        <w:t>. (</w:t>
      </w:r>
      <w:r w:rsidR="00F42D11" w:rsidRPr="006D02D1">
        <w:t>12,s</w:t>
      </w:r>
      <w:r w:rsidRPr="006D02D1">
        <w:t>)</w:t>
      </w:r>
      <w:r w:rsidRPr="006D02D1">
        <w:tab/>
      </w:r>
      <w:r w:rsidRPr="006D02D1">
        <w:tab/>
      </w:r>
      <w:r w:rsidRPr="006D02D1">
        <w:tab/>
      </w:r>
    </w:p>
    <w:p w14:paraId="31A812F2" w14:textId="5F672256" w:rsidR="0050681F" w:rsidRPr="006D02D1" w:rsidRDefault="0050681F" w:rsidP="006D02D1">
      <w:pPr>
        <w:numPr>
          <w:ilvl w:val="0"/>
          <w:numId w:val="20"/>
        </w:numPr>
      </w:pPr>
      <w:r w:rsidRPr="006D02D1">
        <w:t>P</w:t>
      </w:r>
      <w:r w:rsidR="00F42D11" w:rsidRPr="006D02D1">
        <w:t>37 Women’s Rugby …</w:t>
      </w:r>
      <w:r w:rsidR="00B565AA" w:rsidRPr="006D02D1">
        <w:tab/>
      </w:r>
      <w:r w:rsidR="006D46FD" w:rsidRPr="006D02D1">
        <w:t>Defer; put back; reschedule</w:t>
      </w:r>
      <w:r w:rsidRPr="006D02D1">
        <w:t>.</w:t>
      </w:r>
      <w:r w:rsidRPr="006D02D1">
        <w:rPr>
          <w:bCs/>
        </w:rPr>
        <w:t xml:space="preserve"> </w:t>
      </w:r>
      <w:r w:rsidRPr="006D02D1">
        <w:t>(</w:t>
      </w:r>
      <w:r w:rsidR="006D46FD" w:rsidRPr="006D02D1">
        <w:t>8,p</w:t>
      </w:r>
      <w:r w:rsidRPr="006D02D1">
        <w:t xml:space="preserve">) </w:t>
      </w:r>
      <w:r w:rsidRPr="006D02D1">
        <w:tab/>
      </w:r>
    </w:p>
    <w:p w14:paraId="17EB8A9C" w14:textId="3B8A6123" w:rsidR="0050681F" w:rsidRPr="006D02D1" w:rsidRDefault="0050681F" w:rsidP="006D02D1">
      <w:pPr>
        <w:numPr>
          <w:ilvl w:val="0"/>
          <w:numId w:val="20"/>
        </w:numPr>
      </w:pPr>
      <w:r w:rsidRPr="006D02D1">
        <w:t>P</w:t>
      </w:r>
      <w:r w:rsidR="006D46FD" w:rsidRPr="006D02D1">
        <w:t>37 McKenna Crowned …</w:t>
      </w:r>
      <w:r w:rsidRPr="006D02D1">
        <w:tab/>
      </w:r>
      <w:r w:rsidR="006D46FD" w:rsidRPr="006D02D1">
        <w:t>In complete agreement</w:t>
      </w:r>
      <w:r w:rsidRPr="006D02D1">
        <w:t>. (</w:t>
      </w:r>
      <w:r w:rsidR="006D46FD" w:rsidRPr="006D02D1">
        <w:t>9,u</w:t>
      </w:r>
      <w:r w:rsidRPr="006D02D1">
        <w:t xml:space="preserve">) </w:t>
      </w:r>
      <w:r w:rsidRPr="006D02D1">
        <w:tab/>
      </w:r>
      <w:r w:rsidRPr="006D02D1">
        <w:tab/>
      </w:r>
    </w:p>
    <w:p w14:paraId="566FA7CC" w14:textId="1D15622C" w:rsidR="0050681F" w:rsidRPr="006D02D1" w:rsidRDefault="0050681F" w:rsidP="006D02D1">
      <w:pPr>
        <w:numPr>
          <w:ilvl w:val="0"/>
          <w:numId w:val="20"/>
        </w:numPr>
      </w:pPr>
      <w:r w:rsidRPr="006D02D1">
        <w:t>P</w:t>
      </w:r>
      <w:r w:rsidR="00AD0748" w:rsidRPr="006D02D1">
        <w:t>39 … Your Engines</w:t>
      </w:r>
      <w:r w:rsidRPr="006D02D1">
        <w:tab/>
      </w:r>
      <w:r w:rsidR="00AD0748" w:rsidRPr="006D02D1">
        <w:tab/>
      </w:r>
      <w:proofErr w:type="gramStart"/>
      <w:r w:rsidR="00673F1E" w:rsidRPr="006D02D1">
        <w:t xml:space="preserve">A </w:t>
      </w:r>
      <w:r w:rsidR="00AD0748" w:rsidRPr="006D02D1">
        <w:t>period of time</w:t>
      </w:r>
      <w:proofErr w:type="gramEnd"/>
      <w:r w:rsidR="00AD0748" w:rsidRPr="006D02D1">
        <w:t xml:space="preserve">. </w:t>
      </w:r>
      <w:r w:rsidR="00FA580E" w:rsidRPr="006D02D1">
        <w:t>A s</w:t>
      </w:r>
      <w:r w:rsidR="00AD0748" w:rsidRPr="006D02D1">
        <w:t>pell</w:t>
      </w:r>
      <w:r w:rsidR="00FA580E" w:rsidRPr="006D02D1">
        <w:t xml:space="preserve"> or a</w:t>
      </w:r>
      <w:r w:rsidR="00AD0748" w:rsidRPr="006D02D1">
        <w:t xml:space="preserve"> term</w:t>
      </w:r>
      <w:r w:rsidRPr="006D02D1">
        <w:t>. (</w:t>
      </w:r>
      <w:r w:rsidR="00E36BFE" w:rsidRPr="006D02D1">
        <w:t>5,</w:t>
      </w:r>
      <w:r w:rsidR="00AD0748" w:rsidRPr="006D02D1">
        <w:t>s</w:t>
      </w:r>
      <w:r w:rsidRPr="006D02D1">
        <w:t xml:space="preserve">) </w:t>
      </w:r>
    </w:p>
    <w:p w14:paraId="5AF1EC5C" w14:textId="38C15722" w:rsidR="006D02D1" w:rsidRPr="006D02D1" w:rsidRDefault="0050681F" w:rsidP="006D02D1">
      <w:pPr>
        <w:tabs>
          <w:tab w:val="left" w:pos="6356"/>
        </w:tabs>
        <w:spacing w:before="91"/>
        <w:rPr>
          <w:b/>
          <w:sz w:val="20"/>
        </w:rPr>
      </w:pPr>
      <w:r w:rsidRPr="006D02D1">
        <w:rPr>
          <w:noProof/>
        </w:rPr>
        <w:drawing>
          <wp:anchor distT="0" distB="0" distL="0" distR="0" simplePos="0" relativeHeight="251738112" behindDoc="0" locked="0" layoutInCell="1" allowOverlap="1" wp14:anchorId="582DCCC3" wp14:editId="505C84AC">
            <wp:simplePos x="0" y="0"/>
            <wp:positionH relativeFrom="page">
              <wp:posOffset>1080770</wp:posOffset>
            </wp:positionH>
            <wp:positionV relativeFrom="paragraph">
              <wp:posOffset>1289685</wp:posOffset>
            </wp:positionV>
            <wp:extent cx="2394585" cy="2176145"/>
            <wp:effectExtent l="0" t="0" r="5715" b="0"/>
            <wp:wrapTopAndBottom/>
            <wp:docPr id="20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3" cstate="print"/>
                    <a:stretch>
                      <a:fillRect/>
                    </a:stretch>
                  </pic:blipFill>
                  <pic:spPr>
                    <a:xfrm>
                      <a:off x="0" y="0"/>
                      <a:ext cx="2394585" cy="2176145"/>
                    </a:xfrm>
                    <a:prstGeom prst="rect">
                      <a:avLst/>
                    </a:prstGeom>
                  </pic:spPr>
                </pic:pic>
              </a:graphicData>
            </a:graphic>
            <wp14:sizeRelH relativeFrom="margin">
              <wp14:pctWidth>0</wp14:pctWidth>
            </wp14:sizeRelH>
            <wp14:sizeRelV relativeFrom="margin">
              <wp14:pctHeight>0</wp14:pctHeight>
            </wp14:sizeRelV>
          </wp:anchor>
        </w:drawing>
      </w:r>
      <w:r w:rsidRPr="006D02D1">
        <w:rPr>
          <w:b/>
          <w:sz w:val="20"/>
        </w:rPr>
        <w:t xml:space="preserve">                        </w:t>
      </w:r>
    </w:p>
    <w:p w14:paraId="7FF075D3" w14:textId="70C5B6C5" w:rsidR="006D02D1" w:rsidRPr="006D02D1" w:rsidRDefault="006D02D1" w:rsidP="006D02D1">
      <w:pPr>
        <w:tabs>
          <w:tab w:val="left" w:pos="6356"/>
        </w:tabs>
        <w:spacing w:before="91"/>
        <w:rPr>
          <w:b/>
          <w:sz w:val="20"/>
        </w:rPr>
      </w:pPr>
    </w:p>
    <w:p w14:paraId="6117AE4E" w14:textId="77777777" w:rsidR="006D02D1" w:rsidRPr="006D02D1" w:rsidRDefault="006D02D1" w:rsidP="006D02D1">
      <w:pPr>
        <w:tabs>
          <w:tab w:val="left" w:pos="6356"/>
        </w:tabs>
        <w:spacing w:before="91"/>
        <w:rPr>
          <w:b/>
          <w:sz w:val="20"/>
        </w:rPr>
      </w:pPr>
    </w:p>
    <w:p w14:paraId="148533F3" w14:textId="2400E9D0" w:rsidR="0050681F" w:rsidRPr="006D02D1" w:rsidRDefault="0050681F" w:rsidP="006D02D1">
      <w:pPr>
        <w:tabs>
          <w:tab w:val="left" w:pos="6356"/>
        </w:tabs>
        <w:spacing w:before="91"/>
        <w:rPr>
          <w:b/>
          <w:sz w:val="20"/>
        </w:rPr>
      </w:pPr>
      <w:r w:rsidRPr="006D02D1">
        <w:rPr>
          <w:b/>
          <w:sz w:val="20"/>
        </w:rPr>
        <w:t xml:space="preserve">  Your answers                                                                                In</w:t>
      </w:r>
      <w:r w:rsidRPr="006D02D1">
        <w:rPr>
          <w:b/>
          <w:spacing w:val="-2"/>
          <w:position w:val="1"/>
          <w:sz w:val="20"/>
        </w:rPr>
        <w:t xml:space="preserve"> </w:t>
      </w:r>
      <w:r w:rsidRPr="006D02D1">
        <w:rPr>
          <w:b/>
          <w:position w:val="1"/>
          <w:sz w:val="20"/>
        </w:rPr>
        <w:t>alphabetical</w:t>
      </w:r>
      <w:r w:rsidRPr="006D02D1">
        <w:rPr>
          <w:b/>
          <w:spacing w:val="-2"/>
          <w:position w:val="1"/>
          <w:sz w:val="20"/>
        </w:rPr>
        <w:t xml:space="preserve"> </w:t>
      </w:r>
      <w:r w:rsidRPr="006D02D1">
        <w:rPr>
          <w:b/>
          <w:position w:val="1"/>
          <w:sz w:val="20"/>
        </w:rPr>
        <w:t>order</w:t>
      </w:r>
    </w:p>
    <w:p w14:paraId="72CFC1F0" w14:textId="7494F781" w:rsidR="006D02D1" w:rsidRPr="006D02D1" w:rsidRDefault="006D02D1" w:rsidP="006D02D1">
      <w:pPr>
        <w:pStyle w:val="ListParagraph"/>
        <w:spacing w:before="3"/>
        <w:ind w:left="927"/>
        <w:rPr>
          <w:noProof/>
        </w:rPr>
      </w:pPr>
      <w:r w:rsidRPr="006D02D1">
        <w:rPr>
          <w:noProof/>
        </w:rPr>
        <w:drawing>
          <wp:anchor distT="0" distB="0" distL="0" distR="0" simplePos="0" relativeHeight="251739136" behindDoc="0" locked="0" layoutInCell="1" allowOverlap="1" wp14:anchorId="3ED68F4F" wp14:editId="3EA0BCC2">
            <wp:simplePos x="0" y="0"/>
            <wp:positionH relativeFrom="page">
              <wp:posOffset>4029075</wp:posOffset>
            </wp:positionH>
            <wp:positionV relativeFrom="paragraph">
              <wp:posOffset>198120</wp:posOffset>
            </wp:positionV>
            <wp:extent cx="2389505" cy="2171700"/>
            <wp:effectExtent l="0" t="0" r="0" b="0"/>
            <wp:wrapTopAndBottom/>
            <wp:docPr id="2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 cstate="print"/>
                    <a:stretch>
                      <a:fillRect/>
                    </a:stretch>
                  </pic:blipFill>
                  <pic:spPr>
                    <a:xfrm>
                      <a:off x="0" y="0"/>
                      <a:ext cx="2389505" cy="2171700"/>
                    </a:xfrm>
                    <a:prstGeom prst="rect">
                      <a:avLst/>
                    </a:prstGeom>
                  </pic:spPr>
                </pic:pic>
              </a:graphicData>
            </a:graphic>
            <wp14:sizeRelH relativeFrom="margin">
              <wp14:pctWidth>0</wp14:pctWidth>
            </wp14:sizeRelH>
            <wp14:sizeRelV relativeFrom="margin">
              <wp14:pctHeight>0</wp14:pctHeight>
            </wp14:sizeRelV>
          </wp:anchor>
        </w:drawing>
      </w:r>
      <w:r w:rsidR="0050681F" w:rsidRPr="006D02D1">
        <w:rPr>
          <w:noProof/>
        </w:rPr>
        <w:t xml:space="preserve"> </w:t>
      </w:r>
    </w:p>
    <w:p w14:paraId="4398CFC4" w14:textId="5A9F4B7F" w:rsidR="006D02D1" w:rsidRPr="006D02D1" w:rsidRDefault="006D02D1" w:rsidP="006D02D1">
      <w:pPr>
        <w:jc w:val="center"/>
        <w:rPr>
          <w:b/>
          <w:bCs/>
          <w:sz w:val="48"/>
          <w:szCs w:val="48"/>
        </w:rPr>
      </w:pPr>
    </w:p>
    <w:p w14:paraId="5266E874" w14:textId="78A252D8" w:rsidR="006D02D1" w:rsidRPr="006D02D1" w:rsidRDefault="006D02D1" w:rsidP="006D02D1">
      <w:pPr>
        <w:pStyle w:val="ListParagraph"/>
        <w:spacing w:before="3"/>
        <w:ind w:left="927"/>
        <w:rPr>
          <w:noProof/>
        </w:rPr>
      </w:pPr>
      <w:r w:rsidRPr="006D02D1">
        <w:rPr>
          <w:b/>
          <w:bCs/>
          <w:sz w:val="48"/>
          <w:szCs w:val="48"/>
        </w:rPr>
        <w:lastRenderedPageBreak/>
        <w:t>THE PRIMARY PLANET RESOURCE PACK</w:t>
      </w:r>
      <w:r w:rsidRPr="006D02D1">
        <w:rPr>
          <w:noProof/>
        </w:rPr>
        <w:t xml:space="preserve"> </w:t>
      </w:r>
      <w:r w:rsidRPr="006D02D1">
        <w:rPr>
          <w:noProof/>
        </w:rPr>
        <mc:AlternateContent>
          <mc:Choice Requires="wps">
            <w:drawing>
              <wp:anchor distT="0" distB="0" distL="114300" distR="114300" simplePos="0" relativeHeight="251667456" behindDoc="0" locked="0" layoutInCell="1" allowOverlap="1" wp14:anchorId="36EA9497" wp14:editId="429CB378">
                <wp:simplePos x="0" y="0"/>
                <wp:positionH relativeFrom="margin">
                  <wp:posOffset>-342900</wp:posOffset>
                </wp:positionH>
                <wp:positionV relativeFrom="paragraph">
                  <wp:posOffset>-316230</wp:posOffset>
                </wp:positionV>
                <wp:extent cx="7324725" cy="10377487"/>
                <wp:effectExtent l="0" t="0" r="28575" b="24130"/>
                <wp:wrapNone/>
                <wp:docPr id="6" name="Rectangle 6"/>
                <wp:cNvGraphicFramePr/>
                <a:graphic xmlns:a="http://schemas.openxmlformats.org/drawingml/2006/main">
                  <a:graphicData uri="http://schemas.microsoft.com/office/word/2010/wordprocessingShape">
                    <wps:wsp>
                      <wps:cNvSpPr/>
                      <wps:spPr>
                        <a:xfrm>
                          <a:off x="0" y="0"/>
                          <a:ext cx="7324725" cy="10377487"/>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674B0" id="Rectangle 6" o:spid="_x0000_s1026" style="position:absolute;margin-left:-27pt;margin-top:-24.9pt;width:576.75pt;height:817.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" filled="f" strokecolor="black [3200]" strokeweight="1pt">
                <w10:wrap anchorx="margin"/>
              </v:rect>
            </w:pict>
          </mc:Fallback>
        </mc:AlternateContent>
      </w:r>
    </w:p>
    <w:p w14:paraId="3665C176" w14:textId="77777777" w:rsidR="006D02D1" w:rsidRPr="006D02D1" w:rsidRDefault="006D02D1" w:rsidP="006D02D1">
      <w:pPr>
        <w:pStyle w:val="ListParagraph"/>
        <w:spacing w:before="3"/>
        <w:ind w:left="927"/>
        <w:rPr>
          <w:noProof/>
        </w:rPr>
      </w:pPr>
    </w:p>
    <w:p w14:paraId="4F38E61A" w14:textId="66E14D0B" w:rsidR="006D02D1" w:rsidRPr="006D02D1" w:rsidRDefault="006D02D1" w:rsidP="006D02D1">
      <w:pPr>
        <w:spacing w:before="3"/>
        <w:rPr>
          <w:noProof/>
        </w:rPr>
      </w:pPr>
    </w:p>
    <w:p w14:paraId="51C3B4E5" w14:textId="5587A103" w:rsidR="004041A6" w:rsidRPr="006D02D1" w:rsidRDefault="004041A6" w:rsidP="006D02D1">
      <w:pPr>
        <w:jc w:val="center"/>
        <w:rPr>
          <w:b/>
          <w:bCs/>
          <w:sz w:val="48"/>
          <w:szCs w:val="48"/>
        </w:rPr>
      </w:pPr>
      <w:r w:rsidRPr="006D02D1">
        <w:rPr>
          <w:b/>
          <w:bCs/>
          <w:sz w:val="48"/>
          <w:szCs w:val="48"/>
        </w:rPr>
        <w:t>Edit the Editor</w:t>
      </w:r>
      <w:r w:rsidR="007B05AD" w:rsidRPr="006D02D1">
        <w:rPr>
          <w:b/>
          <w:bCs/>
          <w:sz w:val="48"/>
          <w:szCs w:val="48"/>
        </w:rPr>
        <w:t xml:space="preserve"> (1)</w:t>
      </w:r>
    </w:p>
    <w:p w14:paraId="5BFFA475" w14:textId="45C485F4" w:rsidR="004041A6" w:rsidRPr="006D02D1" w:rsidRDefault="004041A6" w:rsidP="006D02D1">
      <w:pPr>
        <w:jc w:val="center"/>
        <w:rPr>
          <w:b/>
          <w:bCs/>
        </w:rPr>
      </w:pPr>
      <w:r w:rsidRPr="006D02D1">
        <w:rPr>
          <w:b/>
          <w:bCs/>
        </w:rPr>
        <w:t xml:space="preserve">Read through the article </w:t>
      </w:r>
      <w:r w:rsidR="00EA2AEE" w:rsidRPr="006D02D1">
        <w:rPr>
          <w:b/>
          <w:bCs/>
        </w:rPr>
        <w:t xml:space="preserve">from this month’s magazine </w:t>
      </w:r>
      <w:r w:rsidRPr="006D02D1">
        <w:rPr>
          <w:b/>
          <w:bCs/>
        </w:rPr>
        <w:t>and see if you can spot the 10 spelling mistakes.</w:t>
      </w:r>
    </w:p>
    <w:p w14:paraId="0B6C48BB" w14:textId="77777777" w:rsidR="006D02D1" w:rsidRPr="006D02D1" w:rsidRDefault="006D02D1" w:rsidP="006D02D1">
      <w:pPr>
        <w:ind w:left="567"/>
        <w:jc w:val="center"/>
        <w:rPr>
          <w:b/>
          <w:bCs/>
          <w:sz w:val="40"/>
          <w:szCs w:val="40"/>
        </w:rPr>
      </w:pPr>
    </w:p>
    <w:p w14:paraId="79551296" w14:textId="470E51FE" w:rsidR="004041A6" w:rsidRPr="006D02D1" w:rsidRDefault="002630E7" w:rsidP="006D02D1">
      <w:pPr>
        <w:ind w:left="567"/>
        <w:jc w:val="center"/>
        <w:rPr>
          <w:b/>
          <w:bCs/>
          <w:sz w:val="40"/>
          <w:szCs w:val="40"/>
        </w:rPr>
      </w:pPr>
      <w:r w:rsidRPr="006D02D1">
        <w:rPr>
          <w:b/>
          <w:bCs/>
          <w:sz w:val="40"/>
          <w:szCs w:val="40"/>
        </w:rPr>
        <w:t>Picture of the Year</w:t>
      </w:r>
      <w:r w:rsidR="004041A6" w:rsidRPr="006D02D1">
        <w:rPr>
          <w:b/>
          <w:bCs/>
          <w:sz w:val="40"/>
          <w:szCs w:val="40"/>
        </w:rPr>
        <w:t xml:space="preserve"> (Page </w:t>
      </w:r>
      <w:r w:rsidRPr="006D02D1">
        <w:rPr>
          <w:b/>
          <w:bCs/>
          <w:sz w:val="40"/>
          <w:szCs w:val="40"/>
        </w:rPr>
        <w:t>4</w:t>
      </w:r>
      <w:r w:rsidR="004041A6" w:rsidRPr="006D02D1">
        <w:rPr>
          <w:b/>
          <w:bCs/>
          <w:sz w:val="40"/>
          <w:szCs w:val="40"/>
        </w:rPr>
        <w:t>)</w:t>
      </w:r>
    </w:p>
    <w:p w14:paraId="61EF7617" w14:textId="097BDE92" w:rsidR="002630E7" w:rsidRPr="006D02D1" w:rsidRDefault="002630E7" w:rsidP="006D02D1">
      <w:pPr>
        <w:ind w:left="567"/>
        <w:rPr>
          <w:bCs/>
          <w:sz w:val="24"/>
          <w:szCs w:val="24"/>
        </w:rPr>
      </w:pPr>
      <w:r w:rsidRPr="006D02D1">
        <w:rPr>
          <w:bCs/>
          <w:sz w:val="24"/>
          <w:szCs w:val="24"/>
        </w:rPr>
        <w:t xml:space="preserve">A murmuration is a </w:t>
      </w:r>
      <w:hyperlink r:id="rId14" w:tooltip="large" w:history="1">
        <w:r w:rsidRPr="006D02D1">
          <w:rPr>
            <w:rStyle w:val="Hyperlink"/>
            <w:bCs/>
            <w:color w:val="auto"/>
            <w:sz w:val="24"/>
            <w:szCs w:val="24"/>
            <w:u w:val="none"/>
          </w:rPr>
          <w:t>large</w:t>
        </w:r>
      </w:hyperlink>
      <w:r w:rsidRPr="006D02D1">
        <w:rPr>
          <w:bCs/>
          <w:sz w:val="24"/>
          <w:szCs w:val="24"/>
        </w:rPr>
        <w:t> </w:t>
      </w:r>
      <w:hyperlink r:id="rId15" w:tooltip="group" w:history="1">
        <w:r w:rsidRPr="006D02D1">
          <w:rPr>
            <w:rStyle w:val="Hyperlink"/>
            <w:bCs/>
            <w:color w:val="auto"/>
            <w:sz w:val="24"/>
            <w:szCs w:val="24"/>
            <w:u w:val="none"/>
          </w:rPr>
          <w:t>group</w:t>
        </w:r>
      </w:hyperlink>
      <w:r w:rsidRPr="006D02D1">
        <w:rPr>
          <w:bCs/>
          <w:sz w:val="24"/>
          <w:szCs w:val="24"/>
        </w:rPr>
        <w:t> of </w:t>
      </w:r>
      <w:proofErr w:type="spellStart"/>
      <w:r w:rsidRPr="006D02D1">
        <w:rPr>
          <w:sz w:val="24"/>
          <w:szCs w:val="24"/>
        </w:rPr>
        <w:fldChar w:fldCharType="begin"/>
      </w:r>
      <w:r w:rsidRPr="006D02D1">
        <w:rPr>
          <w:sz w:val="24"/>
          <w:szCs w:val="24"/>
        </w:rPr>
        <w:instrText xml:space="preserve"> HYPERLINK "https://dictionary.cambridge.org/dictionary/english/bird" \o "birds" </w:instrText>
      </w:r>
      <w:r w:rsidRPr="006D02D1">
        <w:rPr>
          <w:sz w:val="24"/>
          <w:szCs w:val="24"/>
        </w:rPr>
        <w:fldChar w:fldCharType="separate"/>
      </w:r>
      <w:r w:rsidRPr="006D02D1">
        <w:rPr>
          <w:rStyle w:val="Hyperlink"/>
          <w:bCs/>
          <w:color w:val="auto"/>
          <w:sz w:val="24"/>
          <w:szCs w:val="24"/>
          <w:u w:val="none"/>
        </w:rPr>
        <w:t>burds</w:t>
      </w:r>
      <w:proofErr w:type="spellEnd"/>
      <w:r w:rsidRPr="006D02D1">
        <w:rPr>
          <w:sz w:val="24"/>
          <w:szCs w:val="24"/>
        </w:rPr>
        <w:fldChar w:fldCharType="end"/>
      </w:r>
      <w:r w:rsidRPr="006D02D1">
        <w:rPr>
          <w:bCs/>
          <w:sz w:val="24"/>
          <w:szCs w:val="24"/>
        </w:rPr>
        <w:t>, usually </w:t>
      </w:r>
      <w:hyperlink r:id="rId16" w:tooltip="starlings" w:history="1">
        <w:r w:rsidRPr="006D02D1">
          <w:rPr>
            <w:rStyle w:val="Hyperlink"/>
            <w:bCs/>
            <w:color w:val="auto"/>
            <w:sz w:val="24"/>
            <w:szCs w:val="24"/>
            <w:u w:val="none"/>
          </w:rPr>
          <w:t>starlings</w:t>
        </w:r>
      </w:hyperlink>
      <w:r w:rsidRPr="006D02D1">
        <w:rPr>
          <w:bCs/>
          <w:sz w:val="24"/>
          <w:szCs w:val="24"/>
        </w:rPr>
        <w:t xml:space="preserve">, that all fly and change </w:t>
      </w:r>
      <w:proofErr w:type="spellStart"/>
      <w:r w:rsidRPr="006D02D1">
        <w:rPr>
          <w:bCs/>
          <w:sz w:val="24"/>
          <w:szCs w:val="24"/>
        </w:rPr>
        <w:t>directshion</w:t>
      </w:r>
      <w:proofErr w:type="spellEnd"/>
      <w:r w:rsidRPr="006D02D1">
        <w:rPr>
          <w:bCs/>
          <w:sz w:val="24"/>
          <w:szCs w:val="24"/>
        </w:rPr>
        <w:t xml:space="preserve"> together</w:t>
      </w:r>
      <w:hyperlink r:id="rId17" w:tooltip="birds" w:history="1">
        <w:r w:rsidRPr="006D02D1">
          <w:rPr>
            <w:rStyle w:val="Hyperlink"/>
            <w:bCs/>
            <w:color w:val="auto"/>
            <w:sz w:val="24"/>
            <w:szCs w:val="24"/>
            <w:u w:val="none"/>
          </w:rPr>
          <w:t>.</w:t>
        </w:r>
      </w:hyperlink>
      <w:r w:rsidRPr="006D02D1">
        <w:rPr>
          <w:sz w:val="24"/>
          <w:szCs w:val="24"/>
        </w:rPr>
        <w:t xml:space="preserve"> In this photo of a </w:t>
      </w:r>
      <w:proofErr w:type="spellStart"/>
      <w:r w:rsidRPr="006D02D1">
        <w:rPr>
          <w:sz w:val="24"/>
          <w:szCs w:val="24"/>
        </w:rPr>
        <w:t>murmoration</w:t>
      </w:r>
      <w:proofErr w:type="spellEnd"/>
      <w:r w:rsidRPr="006D02D1">
        <w:rPr>
          <w:sz w:val="24"/>
          <w:szCs w:val="24"/>
        </w:rPr>
        <w:t xml:space="preserve">, something astonishing is happening. It has taken the shape of a </w:t>
      </w:r>
      <w:proofErr w:type="spellStart"/>
      <w:r w:rsidRPr="006D02D1">
        <w:rPr>
          <w:sz w:val="24"/>
          <w:szCs w:val="24"/>
        </w:rPr>
        <w:t>jiant</w:t>
      </w:r>
      <w:proofErr w:type="spellEnd"/>
      <w:r w:rsidRPr="006D02D1">
        <w:rPr>
          <w:sz w:val="24"/>
          <w:szCs w:val="24"/>
        </w:rPr>
        <w:t>, otherworldly bird.</w:t>
      </w:r>
    </w:p>
    <w:p w14:paraId="3A923DFA" w14:textId="56A1B05A" w:rsidR="002630E7" w:rsidRPr="006D02D1" w:rsidRDefault="002630E7" w:rsidP="006D02D1">
      <w:pPr>
        <w:ind w:left="567"/>
        <w:rPr>
          <w:sz w:val="24"/>
          <w:szCs w:val="24"/>
        </w:rPr>
      </w:pPr>
      <w:r w:rsidRPr="006D02D1">
        <w:rPr>
          <w:sz w:val="24"/>
          <w:szCs w:val="24"/>
        </w:rPr>
        <w:t>James Crombie, of the </w:t>
      </w:r>
      <w:hyperlink r:id="rId18" w:history="1">
        <w:r w:rsidRPr="006D02D1">
          <w:rPr>
            <w:rStyle w:val="Hyperlink"/>
            <w:bCs/>
            <w:color w:val="auto"/>
            <w:sz w:val="24"/>
            <w:szCs w:val="24"/>
            <w:u w:val="none"/>
          </w:rPr>
          <w:t>Inpho</w:t>
        </w:r>
      </w:hyperlink>
      <w:r w:rsidRPr="006D02D1">
        <w:rPr>
          <w:sz w:val="24"/>
          <w:szCs w:val="24"/>
        </w:rPr>
        <w:t xml:space="preserve"> photo </w:t>
      </w:r>
      <w:proofErr w:type="spellStart"/>
      <w:r w:rsidRPr="006D02D1">
        <w:rPr>
          <w:sz w:val="24"/>
          <w:szCs w:val="24"/>
        </w:rPr>
        <w:t>ageancy</w:t>
      </w:r>
      <w:proofErr w:type="spellEnd"/>
      <w:r w:rsidRPr="006D02D1">
        <w:rPr>
          <w:sz w:val="24"/>
          <w:szCs w:val="24"/>
        </w:rPr>
        <w:t xml:space="preserve">, was named Press Photographer of the Year in 2021. He is mostly a sports photographer but a </w:t>
      </w:r>
      <w:proofErr w:type="spellStart"/>
      <w:r w:rsidRPr="006D02D1">
        <w:rPr>
          <w:sz w:val="24"/>
          <w:szCs w:val="24"/>
        </w:rPr>
        <w:t>freind</w:t>
      </w:r>
      <w:proofErr w:type="spellEnd"/>
      <w:r w:rsidRPr="006D02D1">
        <w:rPr>
          <w:sz w:val="24"/>
          <w:szCs w:val="24"/>
        </w:rPr>
        <w:t xml:space="preserve"> of his, who lives near Lough </w:t>
      </w:r>
      <w:proofErr w:type="spellStart"/>
      <w:r w:rsidRPr="006D02D1">
        <w:rPr>
          <w:sz w:val="24"/>
          <w:szCs w:val="24"/>
        </w:rPr>
        <w:t>Ennell</w:t>
      </w:r>
      <w:proofErr w:type="spellEnd"/>
      <w:r w:rsidRPr="006D02D1">
        <w:rPr>
          <w:sz w:val="24"/>
          <w:szCs w:val="24"/>
        </w:rPr>
        <w:t xml:space="preserve"> in County </w:t>
      </w:r>
      <w:proofErr w:type="spellStart"/>
      <w:r w:rsidRPr="006D02D1">
        <w:rPr>
          <w:sz w:val="24"/>
          <w:szCs w:val="24"/>
        </w:rPr>
        <w:t>Westmead</w:t>
      </w:r>
      <w:proofErr w:type="spellEnd"/>
      <w:r w:rsidRPr="006D02D1">
        <w:rPr>
          <w:sz w:val="24"/>
          <w:szCs w:val="24"/>
        </w:rPr>
        <w:t>, told him that the starlings there flew together every few days, towards sunset, and when they did</w:t>
      </w:r>
      <w:r w:rsidR="00981384" w:rsidRPr="006D02D1">
        <w:rPr>
          <w:sz w:val="24"/>
          <w:szCs w:val="24"/>
        </w:rPr>
        <w:t>,</w:t>
      </w:r>
      <w:r w:rsidRPr="006D02D1">
        <w:rPr>
          <w:sz w:val="24"/>
          <w:szCs w:val="24"/>
        </w:rPr>
        <w:t xml:space="preserve"> they made </w:t>
      </w:r>
      <w:proofErr w:type="spellStart"/>
      <w:r w:rsidRPr="006D02D1">
        <w:rPr>
          <w:sz w:val="24"/>
          <w:szCs w:val="24"/>
        </w:rPr>
        <w:t>amaz</w:t>
      </w:r>
      <w:r w:rsidR="00981384" w:rsidRPr="006D02D1">
        <w:rPr>
          <w:sz w:val="24"/>
          <w:szCs w:val="24"/>
        </w:rPr>
        <w:t>e</w:t>
      </w:r>
      <w:r w:rsidRPr="006D02D1">
        <w:rPr>
          <w:sz w:val="24"/>
          <w:szCs w:val="24"/>
        </w:rPr>
        <w:t>ing</w:t>
      </w:r>
      <w:proofErr w:type="spellEnd"/>
      <w:r w:rsidRPr="006D02D1">
        <w:rPr>
          <w:sz w:val="24"/>
          <w:szCs w:val="24"/>
        </w:rPr>
        <w:t xml:space="preserve"> shapes.</w:t>
      </w:r>
      <w:r w:rsidRPr="006D02D1">
        <w:rPr>
          <w:sz w:val="24"/>
          <w:szCs w:val="24"/>
        </w:rPr>
        <w:br/>
        <w:t xml:space="preserve">James made about 50 trips to Lough </w:t>
      </w:r>
      <w:proofErr w:type="spellStart"/>
      <w:r w:rsidRPr="006D02D1">
        <w:rPr>
          <w:sz w:val="24"/>
          <w:szCs w:val="24"/>
        </w:rPr>
        <w:t>Ennell</w:t>
      </w:r>
      <w:proofErr w:type="spellEnd"/>
      <w:r w:rsidRPr="006D02D1">
        <w:rPr>
          <w:sz w:val="24"/>
          <w:szCs w:val="24"/>
        </w:rPr>
        <w:t xml:space="preserve">, taking </w:t>
      </w:r>
      <w:proofErr w:type="spellStart"/>
      <w:r w:rsidRPr="006D02D1">
        <w:rPr>
          <w:sz w:val="24"/>
          <w:szCs w:val="24"/>
        </w:rPr>
        <w:t>phot</w:t>
      </w:r>
      <w:r w:rsidR="00981384" w:rsidRPr="006D02D1">
        <w:rPr>
          <w:sz w:val="24"/>
          <w:szCs w:val="24"/>
        </w:rPr>
        <w:t>a</w:t>
      </w:r>
      <w:r w:rsidRPr="006D02D1">
        <w:rPr>
          <w:sz w:val="24"/>
          <w:szCs w:val="24"/>
        </w:rPr>
        <w:t>graphs</w:t>
      </w:r>
      <w:proofErr w:type="spellEnd"/>
      <w:r w:rsidRPr="006D02D1">
        <w:rPr>
          <w:sz w:val="24"/>
          <w:szCs w:val="24"/>
        </w:rPr>
        <w:t xml:space="preserve">. That night alone he took between 400 and 500 shots before </w:t>
      </w:r>
      <w:proofErr w:type="spellStart"/>
      <w:r w:rsidRPr="006D02D1">
        <w:rPr>
          <w:sz w:val="24"/>
          <w:szCs w:val="24"/>
        </w:rPr>
        <w:t>strik</w:t>
      </w:r>
      <w:r w:rsidR="00981384" w:rsidRPr="006D02D1">
        <w:rPr>
          <w:sz w:val="24"/>
          <w:szCs w:val="24"/>
        </w:rPr>
        <w:t>e</w:t>
      </w:r>
      <w:r w:rsidRPr="006D02D1">
        <w:rPr>
          <w:sz w:val="24"/>
          <w:szCs w:val="24"/>
        </w:rPr>
        <w:t>ing</w:t>
      </w:r>
      <w:proofErr w:type="spellEnd"/>
      <w:r w:rsidRPr="006D02D1">
        <w:rPr>
          <w:sz w:val="24"/>
          <w:szCs w:val="24"/>
        </w:rPr>
        <w:t xml:space="preserve"> photographic gold with this picture.</w:t>
      </w:r>
    </w:p>
    <w:p w14:paraId="45F2688B" w14:textId="051E819C" w:rsidR="004041A6" w:rsidRPr="006D02D1" w:rsidRDefault="004041A6" w:rsidP="006D02D1">
      <w:pPr>
        <w:ind w:left="567"/>
      </w:pPr>
      <w:r w:rsidRPr="006D02D1">
        <w:tab/>
      </w:r>
    </w:p>
    <w:p w14:paraId="712E6870" w14:textId="0D7E4283" w:rsidR="004041A6" w:rsidRPr="006D02D1" w:rsidRDefault="004041A6" w:rsidP="006D02D1"/>
    <w:p w14:paraId="3FCA5091" w14:textId="1CA2D2BE" w:rsidR="00CD602B" w:rsidRPr="006D02D1" w:rsidRDefault="00CD602B" w:rsidP="006D02D1"/>
    <w:p w14:paraId="33A41609" w14:textId="77777777" w:rsidR="006D02D1" w:rsidRPr="006D02D1" w:rsidRDefault="006D02D1" w:rsidP="006D02D1"/>
    <w:p w14:paraId="1C69759E" w14:textId="77777777" w:rsidR="004041A6" w:rsidRPr="006D02D1" w:rsidRDefault="004041A6" w:rsidP="006D02D1">
      <w:pPr>
        <w:ind w:left="567"/>
      </w:pPr>
      <w:r w:rsidRPr="006D02D1">
        <w:tab/>
      </w:r>
      <w:r w:rsidRPr="006D02D1">
        <w:tab/>
      </w:r>
    </w:p>
    <w:p w14:paraId="14D1FBA7" w14:textId="30D1E967" w:rsidR="004041A6" w:rsidRPr="006D02D1" w:rsidRDefault="0050681F" w:rsidP="006D02D1">
      <w:pPr>
        <w:tabs>
          <w:tab w:val="left" w:pos="6356"/>
        </w:tabs>
        <w:spacing w:before="91"/>
        <w:rPr>
          <w:b/>
          <w:sz w:val="20"/>
        </w:rPr>
      </w:pPr>
      <w:r w:rsidRPr="006D02D1">
        <w:rPr>
          <w:noProof/>
        </w:rPr>
        <w:drawing>
          <wp:anchor distT="0" distB="0" distL="0" distR="0" simplePos="0" relativeHeight="251748352" behindDoc="0" locked="0" layoutInCell="1" allowOverlap="1" wp14:anchorId="0860550E" wp14:editId="7FF3D47A">
            <wp:simplePos x="0" y="0"/>
            <wp:positionH relativeFrom="page">
              <wp:posOffset>3833495</wp:posOffset>
            </wp:positionH>
            <wp:positionV relativeFrom="paragraph">
              <wp:posOffset>384175</wp:posOffset>
            </wp:positionV>
            <wp:extent cx="2371725" cy="2155190"/>
            <wp:effectExtent l="0" t="0" r="9525"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 cstate="print"/>
                    <a:stretch>
                      <a:fillRect/>
                    </a:stretch>
                  </pic:blipFill>
                  <pic:spPr>
                    <a:xfrm>
                      <a:off x="0" y="0"/>
                      <a:ext cx="2371725" cy="2155190"/>
                    </a:xfrm>
                    <a:prstGeom prst="rect">
                      <a:avLst/>
                    </a:prstGeom>
                  </pic:spPr>
                </pic:pic>
              </a:graphicData>
            </a:graphic>
            <wp14:sizeRelH relativeFrom="margin">
              <wp14:pctWidth>0</wp14:pctWidth>
            </wp14:sizeRelH>
            <wp14:sizeRelV relativeFrom="margin">
              <wp14:pctHeight>0</wp14:pctHeight>
            </wp14:sizeRelV>
          </wp:anchor>
        </w:drawing>
      </w:r>
      <w:r w:rsidR="004041A6" w:rsidRPr="006D02D1">
        <w:rPr>
          <w:noProof/>
        </w:rPr>
        <w:drawing>
          <wp:anchor distT="0" distB="0" distL="0" distR="0" simplePos="0" relativeHeight="251665408" behindDoc="0" locked="0" layoutInCell="1" allowOverlap="1" wp14:anchorId="74DE013B" wp14:editId="03E21E03">
            <wp:simplePos x="0" y="0"/>
            <wp:positionH relativeFrom="page">
              <wp:posOffset>1185545</wp:posOffset>
            </wp:positionH>
            <wp:positionV relativeFrom="paragraph">
              <wp:posOffset>384810</wp:posOffset>
            </wp:positionV>
            <wp:extent cx="2394585" cy="2176145"/>
            <wp:effectExtent l="0" t="0" r="5715" b="0"/>
            <wp:wrapTopAndBottom/>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3" cstate="print"/>
                    <a:stretch>
                      <a:fillRect/>
                    </a:stretch>
                  </pic:blipFill>
                  <pic:spPr>
                    <a:xfrm>
                      <a:off x="0" y="0"/>
                      <a:ext cx="2394585" cy="2176145"/>
                    </a:xfrm>
                    <a:prstGeom prst="rect">
                      <a:avLst/>
                    </a:prstGeom>
                  </pic:spPr>
                </pic:pic>
              </a:graphicData>
            </a:graphic>
            <wp14:sizeRelH relativeFrom="margin">
              <wp14:pctWidth>0</wp14:pctWidth>
            </wp14:sizeRelH>
            <wp14:sizeRelV relativeFrom="margin">
              <wp14:pctHeight>0</wp14:pctHeight>
            </wp14:sizeRelV>
          </wp:anchor>
        </w:drawing>
      </w:r>
      <w:r w:rsidR="004041A6" w:rsidRPr="006D02D1">
        <w:rPr>
          <w:b/>
          <w:sz w:val="20"/>
        </w:rPr>
        <w:t xml:space="preserve">                                                    Misspelt word                                                                                Correct Spelling </w:t>
      </w:r>
    </w:p>
    <w:p w14:paraId="7F1CCD04" w14:textId="0EF1FE94" w:rsidR="006D02D1" w:rsidRPr="006D02D1" w:rsidRDefault="006D02D1" w:rsidP="006D02D1">
      <w:pPr>
        <w:tabs>
          <w:tab w:val="left" w:pos="6356"/>
        </w:tabs>
        <w:spacing w:before="91"/>
        <w:rPr>
          <w:b/>
          <w:sz w:val="20"/>
        </w:rPr>
      </w:pPr>
    </w:p>
    <w:p w14:paraId="74C02B6F" w14:textId="0B4F3FF5" w:rsidR="006D02D1" w:rsidRPr="006D02D1" w:rsidRDefault="006D02D1" w:rsidP="006D02D1">
      <w:pPr>
        <w:tabs>
          <w:tab w:val="left" w:pos="6356"/>
        </w:tabs>
        <w:spacing w:before="91"/>
        <w:rPr>
          <w:b/>
          <w:sz w:val="20"/>
        </w:rPr>
      </w:pPr>
    </w:p>
    <w:p w14:paraId="271246BE" w14:textId="77777777" w:rsidR="006D02D1" w:rsidRPr="006D02D1" w:rsidRDefault="006D02D1" w:rsidP="006D02D1">
      <w:pPr>
        <w:tabs>
          <w:tab w:val="left" w:pos="6356"/>
        </w:tabs>
        <w:spacing w:before="91"/>
        <w:rPr>
          <w:b/>
          <w:sz w:val="20"/>
        </w:rPr>
      </w:pPr>
    </w:p>
    <w:p w14:paraId="2118FC4D" w14:textId="77777777" w:rsidR="006D02D1" w:rsidRPr="006D02D1" w:rsidRDefault="006D02D1" w:rsidP="006D02D1">
      <w:pPr>
        <w:tabs>
          <w:tab w:val="left" w:pos="6356"/>
        </w:tabs>
        <w:spacing w:before="91"/>
        <w:rPr>
          <w:b/>
          <w:sz w:val="20"/>
        </w:rPr>
      </w:pPr>
    </w:p>
    <w:p w14:paraId="5B9F6A34" w14:textId="3DFADE63" w:rsidR="00E57D9D" w:rsidRPr="006D02D1" w:rsidRDefault="006D02D1" w:rsidP="006D02D1">
      <w:pPr>
        <w:pStyle w:val="ListParagraph"/>
        <w:spacing w:before="3"/>
        <w:ind w:left="927"/>
        <w:rPr>
          <w:noProof/>
        </w:rPr>
      </w:pPr>
      <w:r w:rsidRPr="006D02D1">
        <w:rPr>
          <w:b/>
          <w:bCs/>
          <w:sz w:val="48"/>
          <w:szCs w:val="48"/>
        </w:rPr>
        <w:lastRenderedPageBreak/>
        <w:t>THE PRIMARY PLANET RESOURCE PACK</w:t>
      </w:r>
      <w:r w:rsidRPr="006D02D1">
        <w:rPr>
          <w:noProof/>
        </w:rPr>
        <w:t xml:space="preserve"> </w:t>
      </w:r>
      <w:r w:rsidR="0050681F" w:rsidRPr="006D02D1">
        <w:rPr>
          <w:b/>
          <w:bCs/>
          <w:noProof/>
          <w:sz w:val="48"/>
          <w:szCs w:val="48"/>
        </w:rPr>
        <mc:AlternateContent>
          <mc:Choice Requires="wps">
            <w:drawing>
              <wp:anchor distT="0" distB="0" distL="114300" distR="114300" simplePos="0" relativeHeight="251753472" behindDoc="0" locked="0" layoutInCell="1" allowOverlap="1" wp14:anchorId="60CA48B9" wp14:editId="61FE8EC5">
                <wp:simplePos x="0" y="0"/>
                <wp:positionH relativeFrom="margin">
                  <wp:align>center</wp:align>
                </wp:positionH>
                <wp:positionV relativeFrom="paragraph">
                  <wp:posOffset>-280988</wp:posOffset>
                </wp:positionV>
                <wp:extent cx="7324725" cy="10377487"/>
                <wp:effectExtent l="0" t="0" r="28575" b="24130"/>
                <wp:wrapNone/>
                <wp:docPr id="212" name="Rectangle 212"/>
                <wp:cNvGraphicFramePr/>
                <a:graphic xmlns:a="http://schemas.openxmlformats.org/drawingml/2006/main">
                  <a:graphicData uri="http://schemas.microsoft.com/office/word/2010/wordprocessingShape">
                    <wps:wsp>
                      <wps:cNvSpPr/>
                      <wps:spPr>
                        <a:xfrm>
                          <a:off x="0" y="0"/>
                          <a:ext cx="7324725" cy="10377487"/>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8C07E" id="Rectangle 212" o:spid="_x0000_s1026" style="position:absolute;margin-left:0;margin-top:-22.15pt;width:576.75pt;height:817.1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" filled="f" strokecolor="black [3200]" strokeweight="1pt">
                <w10:wrap anchorx="margin"/>
              </v:rect>
            </w:pict>
          </mc:Fallback>
        </mc:AlternateContent>
      </w:r>
    </w:p>
    <w:p w14:paraId="5C3240F9" w14:textId="0EF37577" w:rsidR="006D02D1" w:rsidRPr="006D02D1" w:rsidRDefault="006D02D1" w:rsidP="006D02D1">
      <w:pPr>
        <w:pStyle w:val="ListParagraph"/>
        <w:spacing w:before="3"/>
        <w:ind w:left="927"/>
        <w:rPr>
          <w:noProof/>
        </w:rPr>
      </w:pPr>
    </w:p>
    <w:p w14:paraId="2CEE0403" w14:textId="77777777" w:rsidR="006D02D1" w:rsidRPr="006D02D1" w:rsidRDefault="006D02D1" w:rsidP="006D02D1">
      <w:pPr>
        <w:pStyle w:val="ListParagraph"/>
        <w:spacing w:before="3"/>
        <w:ind w:left="927"/>
        <w:rPr>
          <w:noProof/>
        </w:rPr>
      </w:pPr>
    </w:p>
    <w:p w14:paraId="71508415" w14:textId="530AAD19" w:rsidR="0050681F" w:rsidRPr="006D02D1" w:rsidRDefault="0050681F" w:rsidP="006D02D1">
      <w:pPr>
        <w:jc w:val="center"/>
        <w:rPr>
          <w:b/>
          <w:bCs/>
          <w:sz w:val="48"/>
          <w:szCs w:val="48"/>
        </w:rPr>
      </w:pPr>
      <w:r w:rsidRPr="006D02D1">
        <w:rPr>
          <w:b/>
          <w:bCs/>
          <w:sz w:val="48"/>
          <w:szCs w:val="48"/>
        </w:rPr>
        <w:t>Edit the Editor</w:t>
      </w:r>
      <w:r w:rsidR="0064798B" w:rsidRPr="006D02D1">
        <w:rPr>
          <w:b/>
          <w:bCs/>
          <w:sz w:val="48"/>
          <w:szCs w:val="48"/>
        </w:rPr>
        <w:t xml:space="preserve"> (2)</w:t>
      </w:r>
    </w:p>
    <w:p w14:paraId="38E80FF1" w14:textId="2992D0CA" w:rsidR="0050681F" w:rsidRPr="006D02D1" w:rsidRDefault="0050681F" w:rsidP="006D02D1">
      <w:pPr>
        <w:jc w:val="center"/>
        <w:rPr>
          <w:b/>
          <w:bCs/>
        </w:rPr>
      </w:pPr>
      <w:r w:rsidRPr="006D02D1">
        <w:rPr>
          <w:b/>
          <w:bCs/>
        </w:rPr>
        <w:t>Read through the article</w:t>
      </w:r>
      <w:r w:rsidR="00EA2AEE" w:rsidRPr="006D02D1">
        <w:rPr>
          <w:b/>
          <w:bCs/>
        </w:rPr>
        <w:t xml:space="preserve"> from this month’s magazine</w:t>
      </w:r>
      <w:r w:rsidRPr="006D02D1">
        <w:rPr>
          <w:b/>
          <w:bCs/>
        </w:rPr>
        <w:t xml:space="preserve"> and see if you can spot the 10 spelling mistakes.</w:t>
      </w:r>
    </w:p>
    <w:p w14:paraId="24FE484B" w14:textId="77777777" w:rsidR="00C200A5" w:rsidRDefault="00C200A5" w:rsidP="006D02D1">
      <w:pPr>
        <w:ind w:left="567"/>
        <w:jc w:val="center"/>
        <w:rPr>
          <w:b/>
          <w:bCs/>
          <w:sz w:val="40"/>
          <w:szCs w:val="40"/>
        </w:rPr>
      </w:pPr>
    </w:p>
    <w:p w14:paraId="39B86333" w14:textId="4A283BB7" w:rsidR="0050681F" w:rsidRPr="006D02D1" w:rsidRDefault="006D5064" w:rsidP="006D02D1">
      <w:pPr>
        <w:ind w:left="567"/>
        <w:jc w:val="center"/>
        <w:rPr>
          <w:b/>
          <w:bCs/>
          <w:sz w:val="40"/>
          <w:szCs w:val="40"/>
        </w:rPr>
      </w:pPr>
      <w:r w:rsidRPr="006D02D1">
        <w:rPr>
          <w:b/>
          <w:bCs/>
          <w:sz w:val="40"/>
          <w:szCs w:val="40"/>
        </w:rPr>
        <w:t>Fort Facelift</w:t>
      </w:r>
      <w:r w:rsidR="0050681F" w:rsidRPr="006D02D1">
        <w:rPr>
          <w:b/>
          <w:bCs/>
          <w:sz w:val="40"/>
          <w:szCs w:val="40"/>
        </w:rPr>
        <w:t xml:space="preserve"> (Page </w:t>
      </w:r>
      <w:r w:rsidR="0054304D" w:rsidRPr="006D02D1">
        <w:rPr>
          <w:b/>
          <w:bCs/>
          <w:sz w:val="40"/>
          <w:szCs w:val="40"/>
        </w:rPr>
        <w:t>4</w:t>
      </w:r>
      <w:r w:rsidR="0050681F" w:rsidRPr="006D02D1">
        <w:rPr>
          <w:b/>
          <w:bCs/>
          <w:sz w:val="40"/>
          <w:szCs w:val="40"/>
        </w:rPr>
        <w:t>)</w:t>
      </w:r>
    </w:p>
    <w:p w14:paraId="7FBEB9C0" w14:textId="4E047B9B" w:rsidR="006D5064" w:rsidRPr="006D02D1" w:rsidRDefault="006D5064" w:rsidP="006D02D1">
      <w:pPr>
        <w:ind w:left="567"/>
        <w:rPr>
          <w:sz w:val="24"/>
          <w:szCs w:val="24"/>
        </w:rPr>
      </w:pPr>
      <w:r w:rsidRPr="006D02D1">
        <w:rPr>
          <w:sz w:val="24"/>
          <w:szCs w:val="24"/>
        </w:rPr>
        <w:t>On a hilltop in Dublin’s </w:t>
      </w:r>
      <w:hyperlink r:id="rId19" w:history="1">
        <w:r w:rsidR="001C0DF9" w:rsidRPr="006D02D1">
          <w:rPr>
            <w:rStyle w:val="Hyperlink"/>
            <w:color w:val="auto"/>
            <w:sz w:val="24"/>
            <w:szCs w:val="24"/>
            <w:u w:val="none"/>
          </w:rPr>
          <w:t>Ph</w:t>
        </w:r>
        <w:r w:rsidRPr="006D02D1">
          <w:rPr>
            <w:rStyle w:val="Hyperlink"/>
            <w:color w:val="auto"/>
            <w:sz w:val="24"/>
            <w:szCs w:val="24"/>
            <w:u w:val="none"/>
          </w:rPr>
          <w:t>oenix</w:t>
        </w:r>
      </w:hyperlink>
      <w:r w:rsidRPr="006D02D1">
        <w:rPr>
          <w:sz w:val="24"/>
          <w:szCs w:val="24"/>
        </w:rPr>
        <w:t> </w:t>
      </w:r>
      <w:hyperlink r:id="rId20" w:history="1">
        <w:r w:rsidRPr="006D02D1">
          <w:rPr>
            <w:rStyle w:val="Hyperlink"/>
            <w:color w:val="auto"/>
            <w:sz w:val="24"/>
            <w:szCs w:val="24"/>
            <w:u w:val="none"/>
          </w:rPr>
          <w:t>Park</w:t>
        </w:r>
      </w:hyperlink>
      <w:r w:rsidRPr="006D02D1">
        <w:rPr>
          <w:sz w:val="24"/>
          <w:szCs w:val="24"/>
        </w:rPr>
        <w:t xml:space="preserve"> sits the Magazine Fort. It was </w:t>
      </w:r>
      <w:proofErr w:type="spellStart"/>
      <w:r w:rsidRPr="006D02D1">
        <w:rPr>
          <w:sz w:val="24"/>
          <w:szCs w:val="24"/>
        </w:rPr>
        <w:t>buil</w:t>
      </w:r>
      <w:r w:rsidR="001C0DF9" w:rsidRPr="006D02D1">
        <w:rPr>
          <w:sz w:val="24"/>
          <w:szCs w:val="24"/>
        </w:rPr>
        <w:t>l</w:t>
      </w:r>
      <w:r w:rsidRPr="006D02D1">
        <w:rPr>
          <w:sz w:val="24"/>
          <w:szCs w:val="24"/>
        </w:rPr>
        <w:t>t</w:t>
      </w:r>
      <w:proofErr w:type="spellEnd"/>
      <w:r w:rsidRPr="006D02D1">
        <w:rPr>
          <w:sz w:val="24"/>
          <w:szCs w:val="24"/>
        </w:rPr>
        <w:t xml:space="preserve"> in the 1730s to store gunpowder. The word </w:t>
      </w:r>
      <w:r w:rsidRPr="006D02D1">
        <w:rPr>
          <w:i/>
          <w:sz w:val="24"/>
          <w:szCs w:val="24"/>
        </w:rPr>
        <w:t>magazine</w:t>
      </w:r>
      <w:r w:rsidRPr="006D02D1">
        <w:rPr>
          <w:sz w:val="24"/>
          <w:szCs w:val="24"/>
        </w:rPr>
        <w:t xml:space="preserve"> can mean a storehouse, especially in a fort or on a warship where </w:t>
      </w:r>
      <w:proofErr w:type="spellStart"/>
      <w:r w:rsidRPr="006D02D1">
        <w:rPr>
          <w:sz w:val="24"/>
          <w:szCs w:val="24"/>
        </w:rPr>
        <w:t>amunition</w:t>
      </w:r>
      <w:proofErr w:type="spellEnd"/>
      <w:r w:rsidRPr="006D02D1">
        <w:rPr>
          <w:sz w:val="24"/>
          <w:szCs w:val="24"/>
        </w:rPr>
        <w:t xml:space="preserve"> is kept. The fort was built after the </w:t>
      </w:r>
      <w:proofErr w:type="spellStart"/>
      <w:r w:rsidRPr="006D02D1">
        <w:rPr>
          <w:sz w:val="24"/>
          <w:szCs w:val="24"/>
        </w:rPr>
        <w:t>orig</w:t>
      </w:r>
      <w:r w:rsidR="001C0DF9" w:rsidRPr="006D02D1">
        <w:rPr>
          <w:sz w:val="24"/>
          <w:szCs w:val="24"/>
        </w:rPr>
        <w:t>a</w:t>
      </w:r>
      <w:r w:rsidRPr="006D02D1">
        <w:rPr>
          <w:sz w:val="24"/>
          <w:szCs w:val="24"/>
        </w:rPr>
        <w:t>nal</w:t>
      </w:r>
      <w:proofErr w:type="spellEnd"/>
      <w:r w:rsidRPr="006D02D1">
        <w:rPr>
          <w:sz w:val="24"/>
          <w:szCs w:val="24"/>
        </w:rPr>
        <w:t xml:space="preserve"> gunpowder tower in </w:t>
      </w:r>
      <w:hyperlink r:id="rId21" w:history="1">
        <w:r w:rsidRPr="006D02D1">
          <w:rPr>
            <w:rStyle w:val="Hyperlink"/>
            <w:color w:val="auto"/>
            <w:sz w:val="24"/>
            <w:szCs w:val="24"/>
            <w:u w:val="none"/>
          </w:rPr>
          <w:t>Dublin</w:t>
        </w:r>
      </w:hyperlink>
      <w:r w:rsidRPr="006D02D1">
        <w:rPr>
          <w:sz w:val="24"/>
          <w:szCs w:val="24"/>
        </w:rPr>
        <w:t xml:space="preserve"> Castle caught fire, sparking fears that an </w:t>
      </w:r>
      <w:proofErr w:type="spellStart"/>
      <w:r w:rsidRPr="006D02D1">
        <w:rPr>
          <w:sz w:val="24"/>
          <w:szCs w:val="24"/>
        </w:rPr>
        <w:t>explos</w:t>
      </w:r>
      <w:r w:rsidR="001C0DF9" w:rsidRPr="006D02D1">
        <w:rPr>
          <w:sz w:val="24"/>
          <w:szCs w:val="24"/>
        </w:rPr>
        <w:t>h</w:t>
      </w:r>
      <w:r w:rsidRPr="006D02D1">
        <w:rPr>
          <w:sz w:val="24"/>
          <w:szCs w:val="24"/>
        </w:rPr>
        <w:t>ion</w:t>
      </w:r>
      <w:proofErr w:type="spellEnd"/>
      <w:r w:rsidRPr="006D02D1">
        <w:rPr>
          <w:sz w:val="24"/>
          <w:szCs w:val="24"/>
        </w:rPr>
        <w:t xml:space="preserve"> could destroy half the city. The fort was much more than a store, however, as the soldiers and their </w:t>
      </w:r>
      <w:proofErr w:type="spellStart"/>
      <w:r w:rsidRPr="006D02D1">
        <w:rPr>
          <w:sz w:val="24"/>
          <w:szCs w:val="24"/>
        </w:rPr>
        <w:t>famil</w:t>
      </w:r>
      <w:r w:rsidR="001C0DF9" w:rsidRPr="006D02D1">
        <w:rPr>
          <w:sz w:val="24"/>
          <w:szCs w:val="24"/>
        </w:rPr>
        <w:t>y</w:t>
      </w:r>
      <w:r w:rsidRPr="006D02D1">
        <w:rPr>
          <w:sz w:val="24"/>
          <w:szCs w:val="24"/>
        </w:rPr>
        <w:t>s</w:t>
      </w:r>
      <w:proofErr w:type="spellEnd"/>
      <w:r w:rsidRPr="006D02D1">
        <w:rPr>
          <w:sz w:val="24"/>
          <w:szCs w:val="24"/>
        </w:rPr>
        <w:t xml:space="preserve"> all lived inside its walls.</w:t>
      </w:r>
    </w:p>
    <w:p w14:paraId="58C6B65C" w14:textId="7C1E6412" w:rsidR="006D5064" w:rsidRPr="006D02D1" w:rsidRDefault="006D5064" w:rsidP="006D02D1">
      <w:pPr>
        <w:ind w:left="567"/>
        <w:rPr>
          <w:sz w:val="24"/>
          <w:szCs w:val="24"/>
        </w:rPr>
      </w:pPr>
      <w:r w:rsidRPr="006D02D1">
        <w:rPr>
          <w:sz w:val="24"/>
          <w:szCs w:val="24"/>
        </w:rPr>
        <w:t xml:space="preserve">In 1988 the Office of Public Works took it over and now has plans to give it a new lease of life as a tourist </w:t>
      </w:r>
      <w:proofErr w:type="spellStart"/>
      <w:r w:rsidRPr="006D02D1">
        <w:rPr>
          <w:sz w:val="24"/>
          <w:szCs w:val="24"/>
        </w:rPr>
        <w:t>attrac</w:t>
      </w:r>
      <w:r w:rsidR="001C0DF9" w:rsidRPr="006D02D1">
        <w:rPr>
          <w:sz w:val="24"/>
          <w:szCs w:val="24"/>
        </w:rPr>
        <w:t>ksh</w:t>
      </w:r>
      <w:r w:rsidRPr="006D02D1">
        <w:rPr>
          <w:sz w:val="24"/>
          <w:szCs w:val="24"/>
        </w:rPr>
        <w:t>ion</w:t>
      </w:r>
      <w:proofErr w:type="spellEnd"/>
      <w:r w:rsidRPr="006D02D1">
        <w:rPr>
          <w:sz w:val="24"/>
          <w:szCs w:val="24"/>
        </w:rPr>
        <w:t xml:space="preserve">. The work will take up to five years, beginning with </w:t>
      </w:r>
      <w:proofErr w:type="spellStart"/>
      <w:r w:rsidRPr="006D02D1">
        <w:rPr>
          <w:sz w:val="24"/>
          <w:szCs w:val="24"/>
        </w:rPr>
        <w:t>strenthening</w:t>
      </w:r>
      <w:proofErr w:type="spellEnd"/>
      <w:r w:rsidRPr="006D02D1">
        <w:rPr>
          <w:sz w:val="24"/>
          <w:szCs w:val="24"/>
        </w:rPr>
        <w:t xml:space="preserve"> its ramparts (walls) which visitors will be able to walk on.</w:t>
      </w:r>
    </w:p>
    <w:p w14:paraId="5A4ED57E" w14:textId="43E46FBC" w:rsidR="006D5064" w:rsidRPr="006D02D1" w:rsidRDefault="006D5064" w:rsidP="006D02D1">
      <w:pPr>
        <w:ind w:left="567"/>
        <w:rPr>
          <w:sz w:val="24"/>
          <w:szCs w:val="24"/>
        </w:rPr>
      </w:pPr>
      <w:r w:rsidRPr="006D02D1">
        <w:rPr>
          <w:sz w:val="24"/>
          <w:szCs w:val="24"/>
        </w:rPr>
        <w:t xml:space="preserve">The magazines have oak floors 2.5 metres off the ground so air can </w:t>
      </w:r>
      <w:proofErr w:type="spellStart"/>
      <w:r w:rsidRPr="006D02D1">
        <w:rPr>
          <w:sz w:val="24"/>
          <w:szCs w:val="24"/>
        </w:rPr>
        <w:t>circl</w:t>
      </w:r>
      <w:r w:rsidR="007D2E5A" w:rsidRPr="006D02D1">
        <w:rPr>
          <w:sz w:val="24"/>
          <w:szCs w:val="24"/>
        </w:rPr>
        <w:t>e</w:t>
      </w:r>
      <w:r w:rsidRPr="006D02D1">
        <w:rPr>
          <w:sz w:val="24"/>
          <w:szCs w:val="24"/>
        </w:rPr>
        <w:t>ate</w:t>
      </w:r>
      <w:proofErr w:type="spellEnd"/>
      <w:r w:rsidRPr="006D02D1">
        <w:rPr>
          <w:sz w:val="24"/>
          <w:szCs w:val="24"/>
        </w:rPr>
        <w:t xml:space="preserve"> underneath to keep the gunpowder dry. There are little recesses built into the walls for </w:t>
      </w:r>
      <w:proofErr w:type="spellStart"/>
      <w:r w:rsidRPr="006D02D1">
        <w:rPr>
          <w:sz w:val="24"/>
          <w:szCs w:val="24"/>
        </w:rPr>
        <w:t>cand</w:t>
      </w:r>
      <w:r w:rsidR="007D2E5A" w:rsidRPr="006D02D1">
        <w:rPr>
          <w:sz w:val="24"/>
          <w:szCs w:val="24"/>
        </w:rPr>
        <w:t>el</w:t>
      </w:r>
      <w:r w:rsidRPr="006D02D1">
        <w:rPr>
          <w:sz w:val="24"/>
          <w:szCs w:val="24"/>
        </w:rPr>
        <w:t>s</w:t>
      </w:r>
      <w:proofErr w:type="spellEnd"/>
      <w:r w:rsidRPr="006D02D1">
        <w:rPr>
          <w:sz w:val="24"/>
          <w:szCs w:val="24"/>
        </w:rPr>
        <w:t xml:space="preserve"> as you couldn’t have flames close to the gunpowder – and there are no nails in the floors because the soldiers had nails in their boots and that could have caused a spark.</w:t>
      </w:r>
    </w:p>
    <w:p w14:paraId="1D611619" w14:textId="32927553" w:rsidR="006D5064" w:rsidRPr="006D02D1" w:rsidRDefault="006D5064" w:rsidP="006D02D1">
      <w:pPr>
        <w:ind w:left="567"/>
        <w:rPr>
          <w:sz w:val="24"/>
          <w:szCs w:val="24"/>
        </w:rPr>
      </w:pPr>
      <w:r w:rsidRPr="006D02D1">
        <w:rPr>
          <w:sz w:val="24"/>
          <w:szCs w:val="24"/>
        </w:rPr>
        <w:t xml:space="preserve">It sounds </w:t>
      </w:r>
      <w:proofErr w:type="spellStart"/>
      <w:r w:rsidRPr="006D02D1">
        <w:rPr>
          <w:sz w:val="24"/>
          <w:szCs w:val="24"/>
        </w:rPr>
        <w:t>fasinating</w:t>
      </w:r>
      <w:proofErr w:type="spellEnd"/>
      <w:r w:rsidRPr="006D02D1">
        <w:rPr>
          <w:sz w:val="24"/>
          <w:szCs w:val="24"/>
        </w:rPr>
        <w:t>. Five years seems too long to wait.</w:t>
      </w:r>
    </w:p>
    <w:p w14:paraId="74BE1C87" w14:textId="77777777" w:rsidR="006D5064" w:rsidRPr="006D02D1" w:rsidRDefault="006D5064" w:rsidP="006D02D1">
      <w:pPr>
        <w:ind w:left="567"/>
      </w:pPr>
    </w:p>
    <w:p w14:paraId="293D30D6" w14:textId="2B875B95" w:rsidR="006D02D1" w:rsidRPr="006D02D1" w:rsidRDefault="006D02D1" w:rsidP="006D02D1">
      <w:pPr>
        <w:tabs>
          <w:tab w:val="left" w:pos="6356"/>
        </w:tabs>
        <w:spacing w:before="91"/>
        <w:jc w:val="center"/>
        <w:rPr>
          <w:b/>
          <w:sz w:val="20"/>
        </w:rPr>
      </w:pPr>
      <w:r w:rsidRPr="006D02D1">
        <w:rPr>
          <w:b/>
          <w:sz w:val="20"/>
        </w:rPr>
        <w:t>Misspelt word                                                                                Correct Spelling</w:t>
      </w:r>
    </w:p>
    <w:p w14:paraId="34C42F0C" w14:textId="70564267" w:rsidR="00EC1FC6" w:rsidRPr="006D02D1" w:rsidRDefault="006D02D1" w:rsidP="006D02D1">
      <w:pPr>
        <w:ind w:left="567"/>
      </w:pPr>
      <w:r w:rsidRPr="006D02D1">
        <w:rPr>
          <w:noProof/>
        </w:rPr>
        <w:drawing>
          <wp:anchor distT="0" distB="0" distL="0" distR="0" simplePos="0" relativeHeight="251750400" behindDoc="0" locked="0" layoutInCell="1" allowOverlap="1" wp14:anchorId="669EB9FC" wp14:editId="4E3C49E5">
            <wp:simplePos x="0" y="0"/>
            <wp:positionH relativeFrom="margin">
              <wp:posOffset>714375</wp:posOffset>
            </wp:positionH>
            <wp:positionV relativeFrom="paragraph">
              <wp:posOffset>408305</wp:posOffset>
            </wp:positionV>
            <wp:extent cx="2394585" cy="2176145"/>
            <wp:effectExtent l="0" t="0" r="5715" b="0"/>
            <wp:wrapTopAndBottom/>
            <wp:docPr id="2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3" cstate="print"/>
                    <a:stretch>
                      <a:fillRect/>
                    </a:stretch>
                  </pic:blipFill>
                  <pic:spPr>
                    <a:xfrm>
                      <a:off x="0" y="0"/>
                      <a:ext cx="2394585" cy="2176145"/>
                    </a:xfrm>
                    <a:prstGeom prst="rect">
                      <a:avLst/>
                    </a:prstGeom>
                  </pic:spPr>
                </pic:pic>
              </a:graphicData>
            </a:graphic>
            <wp14:sizeRelH relativeFrom="margin">
              <wp14:pctWidth>0</wp14:pctWidth>
            </wp14:sizeRelH>
            <wp14:sizeRelV relativeFrom="margin">
              <wp14:pctHeight>0</wp14:pctHeight>
            </wp14:sizeRelV>
          </wp:anchor>
        </w:drawing>
      </w:r>
      <w:r w:rsidRPr="006D02D1">
        <w:rPr>
          <w:noProof/>
        </w:rPr>
        <w:drawing>
          <wp:anchor distT="0" distB="0" distL="0" distR="0" simplePos="0" relativeHeight="251751424" behindDoc="0" locked="0" layoutInCell="1" allowOverlap="1" wp14:anchorId="1A7C1759" wp14:editId="03959CAE">
            <wp:simplePos x="0" y="0"/>
            <wp:positionH relativeFrom="page">
              <wp:posOffset>3881120</wp:posOffset>
            </wp:positionH>
            <wp:positionV relativeFrom="paragraph">
              <wp:posOffset>405765</wp:posOffset>
            </wp:positionV>
            <wp:extent cx="2371725" cy="2155190"/>
            <wp:effectExtent l="0" t="0" r="9525" b="0"/>
            <wp:wrapTopAndBottom/>
            <wp:docPr id="21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 cstate="print"/>
                    <a:stretch>
                      <a:fillRect/>
                    </a:stretch>
                  </pic:blipFill>
                  <pic:spPr>
                    <a:xfrm>
                      <a:off x="0" y="0"/>
                      <a:ext cx="2371725" cy="2155190"/>
                    </a:xfrm>
                    <a:prstGeom prst="rect">
                      <a:avLst/>
                    </a:prstGeom>
                  </pic:spPr>
                </pic:pic>
              </a:graphicData>
            </a:graphic>
            <wp14:sizeRelH relativeFrom="margin">
              <wp14:pctWidth>0</wp14:pctWidth>
            </wp14:sizeRelH>
            <wp14:sizeRelV relativeFrom="margin">
              <wp14:pctHeight>0</wp14:pctHeight>
            </wp14:sizeRelV>
          </wp:anchor>
        </w:drawing>
      </w:r>
    </w:p>
    <w:p w14:paraId="72EEBDE0" w14:textId="1B12D613" w:rsidR="00EC1FC6" w:rsidRPr="006D02D1" w:rsidRDefault="00EC1FC6" w:rsidP="006D02D1">
      <w:pPr>
        <w:ind w:left="567"/>
      </w:pPr>
    </w:p>
    <w:p w14:paraId="3B5B8271" w14:textId="1C3A71EA" w:rsidR="00C434BB" w:rsidRPr="006D02D1" w:rsidRDefault="00C434BB" w:rsidP="006D02D1"/>
    <w:p w14:paraId="43B89014" w14:textId="225A2CA9" w:rsidR="0050681F" w:rsidRPr="006D02D1" w:rsidRDefault="0050681F" w:rsidP="006D02D1">
      <w:pPr>
        <w:tabs>
          <w:tab w:val="left" w:pos="6356"/>
        </w:tabs>
        <w:spacing w:before="91"/>
        <w:rPr>
          <w:b/>
          <w:sz w:val="20"/>
        </w:rPr>
      </w:pPr>
      <w:r w:rsidRPr="006D02D1">
        <w:rPr>
          <w:noProof/>
        </w:rPr>
        <mc:AlternateContent>
          <mc:Choice Requires="wps">
            <w:drawing>
              <wp:anchor distT="0" distB="0" distL="114300" distR="114300" simplePos="0" relativeHeight="251681792" behindDoc="0" locked="0" layoutInCell="1" allowOverlap="1" wp14:anchorId="36257E7E" wp14:editId="712E64E7">
                <wp:simplePos x="0" y="0"/>
                <wp:positionH relativeFrom="margin">
                  <wp:posOffset>228600</wp:posOffset>
                </wp:positionH>
                <wp:positionV relativeFrom="paragraph">
                  <wp:posOffset>2598738</wp:posOffset>
                </wp:positionV>
                <wp:extent cx="6057900" cy="313690"/>
                <wp:effectExtent l="0" t="0" r="19050" b="10160"/>
                <wp:wrapNone/>
                <wp:docPr id="18" name="Text Box 18"/>
                <wp:cNvGraphicFramePr/>
                <a:graphic xmlns:a="http://schemas.openxmlformats.org/drawingml/2006/main">
                  <a:graphicData uri="http://schemas.microsoft.com/office/word/2010/wordprocessingShape">
                    <wps:wsp>
                      <wps:cNvSpPr txBox="1"/>
                      <wps:spPr>
                        <a:xfrm>
                          <a:off x="0" y="0"/>
                          <a:ext cx="6057900" cy="313690"/>
                        </a:xfrm>
                        <a:prstGeom prst="rect">
                          <a:avLst/>
                        </a:prstGeom>
                        <a:solidFill>
                          <a:schemeClr val="lt1"/>
                        </a:solidFill>
                        <a:ln w="6350">
                          <a:solidFill>
                            <a:schemeClr val="bg1"/>
                          </a:solidFill>
                        </a:ln>
                      </wps:spPr>
                      <wps:txbx>
                        <w:txbxContent>
                          <w:p w14:paraId="2BAAD421" w14:textId="77777777" w:rsidR="00CA40C5" w:rsidRDefault="00CA40C5" w:rsidP="00A431F0">
                            <w:pPr>
                              <w:jc w:val="center"/>
                              <w:rPr>
                                <w:lang w:val="en-GB"/>
                              </w:rPr>
                            </w:pPr>
                          </w:p>
                          <w:p w14:paraId="28DCC484" w14:textId="77777777" w:rsidR="00CA40C5" w:rsidRDefault="00CA40C5" w:rsidP="00A431F0">
                            <w:pPr>
                              <w:jc w:val="center"/>
                              <w:rPr>
                                <w:lang w:val="en-GB"/>
                              </w:rPr>
                            </w:pPr>
                          </w:p>
                          <w:p w14:paraId="1A2F72DB" w14:textId="77777777" w:rsidR="00CA40C5" w:rsidRDefault="00CA40C5" w:rsidP="00A431F0">
                            <w:pPr>
                              <w:jc w:val="center"/>
                              <w:rPr>
                                <w:lang w:val="en-GB"/>
                              </w:rPr>
                            </w:pPr>
                          </w:p>
                          <w:p w14:paraId="60868087" w14:textId="77777777" w:rsidR="00CA40C5" w:rsidRDefault="00CA40C5" w:rsidP="00A431F0">
                            <w:pPr>
                              <w:jc w:val="center"/>
                              <w:rPr>
                                <w:lang w:val="en-GB"/>
                              </w:rPr>
                            </w:pPr>
                          </w:p>
                          <w:p w14:paraId="760EAAB8" w14:textId="77777777" w:rsidR="00CA40C5" w:rsidRDefault="00CA40C5" w:rsidP="00A431F0">
                            <w:pPr>
                              <w:jc w:val="center"/>
                              <w:rPr>
                                <w:lang w:val="en-GB"/>
                              </w:rPr>
                            </w:pPr>
                          </w:p>
                          <w:p w14:paraId="729C2DCF" w14:textId="22FD9A21" w:rsidR="00A431F0" w:rsidRPr="00EC4705" w:rsidRDefault="00A431F0" w:rsidP="00A431F0">
                            <w:pPr>
                              <w:jc w:val="center"/>
                              <w:rPr>
                                <w:lang w:val="en-GB"/>
                              </w:rPr>
                            </w:pPr>
                            <w:r>
                              <w:rPr>
                                <w:lang w:val="en-GB"/>
                              </w:rPr>
                              <w:t xml:space="preserve">This activity can be completed online at </w:t>
                            </w:r>
                            <w:hyperlink r:id="rId22" w:history="1">
                              <w:r w:rsidRPr="00367BD4">
                                <w:rPr>
                                  <w:rStyle w:val="Hyperlink"/>
                                  <w:lang w:val="en-GB"/>
                                </w:rPr>
                                <w:t>www.theprimaryplanet.ie</w:t>
                              </w:r>
                            </w:hyperlink>
                            <w:r>
                              <w:rPr>
                                <w:lang w:val="en-GB"/>
                              </w:rPr>
                              <w:t xml:space="preserve"> ©News Mag Media 2021</w:t>
                            </w:r>
                          </w:p>
                          <w:p w14:paraId="6C964FF0" w14:textId="77777777" w:rsidR="00A431F0" w:rsidRPr="00EC4705" w:rsidRDefault="00A431F0" w:rsidP="00A431F0">
                            <w:pPr>
                              <w:jc w:val="cen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57E7E" id="Text Box 18" o:spid="_x0000_s1027" type="#_x0000_t202" style="position:absolute;margin-left:18pt;margin-top:204.65pt;width:477pt;height:24.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" fillcolor="white [3201]" strokecolor="white [3212]" strokeweight=".5pt">
                <v:textbox>
                  <w:txbxContent>
                    <w:p w14:paraId="2BAAD421" w14:textId="77777777" w:rsidR="00CA40C5" w:rsidRDefault="00CA40C5" w:rsidP="00A431F0">
                      <w:pPr>
                        <w:jc w:val="center"/>
                        <w:rPr>
                          <w:lang w:val="en-GB"/>
                        </w:rPr>
                      </w:pPr>
                    </w:p>
                    <w:p w14:paraId="28DCC484" w14:textId="77777777" w:rsidR="00CA40C5" w:rsidRDefault="00CA40C5" w:rsidP="00A431F0">
                      <w:pPr>
                        <w:jc w:val="center"/>
                        <w:rPr>
                          <w:lang w:val="en-GB"/>
                        </w:rPr>
                      </w:pPr>
                    </w:p>
                    <w:p w14:paraId="1A2F72DB" w14:textId="77777777" w:rsidR="00CA40C5" w:rsidRDefault="00CA40C5" w:rsidP="00A431F0">
                      <w:pPr>
                        <w:jc w:val="center"/>
                        <w:rPr>
                          <w:lang w:val="en-GB"/>
                        </w:rPr>
                      </w:pPr>
                    </w:p>
                    <w:p w14:paraId="60868087" w14:textId="77777777" w:rsidR="00CA40C5" w:rsidRDefault="00CA40C5" w:rsidP="00A431F0">
                      <w:pPr>
                        <w:jc w:val="center"/>
                        <w:rPr>
                          <w:lang w:val="en-GB"/>
                        </w:rPr>
                      </w:pPr>
                    </w:p>
                    <w:p w14:paraId="760EAAB8" w14:textId="77777777" w:rsidR="00CA40C5" w:rsidRDefault="00CA40C5" w:rsidP="00A431F0">
                      <w:pPr>
                        <w:jc w:val="center"/>
                        <w:rPr>
                          <w:lang w:val="en-GB"/>
                        </w:rPr>
                      </w:pPr>
                    </w:p>
                    <w:p w14:paraId="729C2DCF" w14:textId="22FD9A21" w:rsidR="00A431F0" w:rsidRPr="00EC4705" w:rsidRDefault="00A431F0" w:rsidP="00A431F0">
                      <w:pPr>
                        <w:jc w:val="center"/>
                        <w:rPr>
                          <w:lang w:val="en-GB"/>
                        </w:rPr>
                      </w:pPr>
                      <w:r>
                        <w:rPr>
                          <w:lang w:val="en-GB"/>
                        </w:rPr>
                        <w:t xml:space="preserve">This activity can be completed online at </w:t>
                      </w:r>
                      <w:hyperlink r:id="rId23" w:history="1">
                        <w:r w:rsidRPr="00367BD4">
                          <w:rPr>
                            <w:rStyle w:val="Hyperlink"/>
                            <w:lang w:val="en-GB"/>
                          </w:rPr>
                          <w:t>www.theprimaryplanet.ie</w:t>
                        </w:r>
                      </w:hyperlink>
                      <w:r>
                        <w:rPr>
                          <w:lang w:val="en-GB"/>
                        </w:rPr>
                        <w:t xml:space="preserve"> ©News Mag Media 2021</w:t>
                      </w:r>
                    </w:p>
                    <w:p w14:paraId="6C964FF0" w14:textId="77777777" w:rsidR="00A431F0" w:rsidRPr="00EC4705" w:rsidRDefault="00A431F0" w:rsidP="00A431F0">
                      <w:pPr>
                        <w:jc w:val="center"/>
                        <w:rPr>
                          <w:lang w:val="en-GB"/>
                        </w:rPr>
                      </w:pPr>
                    </w:p>
                  </w:txbxContent>
                </v:textbox>
                <w10:wrap anchorx="margin"/>
              </v:shape>
            </w:pict>
          </mc:Fallback>
        </mc:AlternateContent>
      </w:r>
      <w:r w:rsidRPr="006D02D1">
        <w:rPr>
          <w:b/>
          <w:sz w:val="20"/>
        </w:rPr>
        <w:t xml:space="preserve">                                                    </w:t>
      </w:r>
    </w:p>
    <w:p w14:paraId="4E56BC95" w14:textId="708D73E5" w:rsidR="006D02D1" w:rsidRPr="006D02D1" w:rsidRDefault="006D02D1" w:rsidP="006D02D1">
      <w:pPr>
        <w:tabs>
          <w:tab w:val="left" w:pos="6356"/>
        </w:tabs>
        <w:spacing w:before="91"/>
        <w:rPr>
          <w:b/>
          <w:sz w:val="20"/>
        </w:rPr>
      </w:pPr>
    </w:p>
    <w:p w14:paraId="7E1A8EF3" w14:textId="63BC950E" w:rsidR="0050681F" w:rsidRDefault="00C200A5" w:rsidP="006B5E61">
      <w:pPr>
        <w:tabs>
          <w:tab w:val="left" w:pos="6356"/>
        </w:tabs>
        <w:spacing w:before="91"/>
        <w:jc w:val="center"/>
        <w:rPr>
          <w:b/>
          <w:sz w:val="20"/>
        </w:rPr>
      </w:pPr>
      <w:r w:rsidRPr="006D02D1">
        <w:rPr>
          <w:noProof/>
        </w:rPr>
        <w:lastRenderedPageBreak/>
        <mc:AlternateContent>
          <mc:Choice Requires="wps">
            <w:drawing>
              <wp:anchor distT="0" distB="0" distL="114300" distR="114300" simplePos="0" relativeHeight="251672576" behindDoc="0" locked="0" layoutInCell="1" allowOverlap="1" wp14:anchorId="5C364D88" wp14:editId="5FACE0FD">
                <wp:simplePos x="0" y="0"/>
                <wp:positionH relativeFrom="margin">
                  <wp:align>center</wp:align>
                </wp:positionH>
                <wp:positionV relativeFrom="paragraph">
                  <wp:posOffset>-280670</wp:posOffset>
                </wp:positionV>
                <wp:extent cx="7324725" cy="103441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7324725" cy="103441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860B3" id="Rectangle 10" o:spid="_x0000_s1026" style="position:absolute;margin-left:0;margin-top:-22.1pt;width:576.75pt;height:814.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" filled="f" strokecolor="black [3200]" strokeweight="1pt">
                <w10:wrap anchorx="margin"/>
              </v:rect>
            </w:pict>
          </mc:Fallback>
        </mc:AlternateContent>
      </w:r>
      <w:r w:rsidR="0050681F" w:rsidRPr="006D02D1">
        <w:rPr>
          <w:b/>
          <w:bCs/>
          <w:sz w:val="48"/>
          <w:szCs w:val="48"/>
        </w:rPr>
        <w:t>THE PRIMARY PLANET RESOURCE PACK</w:t>
      </w:r>
    </w:p>
    <w:p w14:paraId="052DAE56" w14:textId="77777777" w:rsidR="006B5E61" w:rsidRPr="006B5E61" w:rsidRDefault="006B5E61" w:rsidP="006B5E61">
      <w:pPr>
        <w:tabs>
          <w:tab w:val="left" w:pos="6356"/>
        </w:tabs>
        <w:spacing w:before="91"/>
        <w:jc w:val="center"/>
        <w:rPr>
          <w:b/>
          <w:sz w:val="20"/>
        </w:rPr>
      </w:pPr>
    </w:p>
    <w:p w14:paraId="300BCE0E" w14:textId="39F3BEAC" w:rsidR="00C200A5" w:rsidRPr="006D02D1" w:rsidRDefault="00C200A5" w:rsidP="00C200A5">
      <w:pPr>
        <w:jc w:val="center"/>
        <w:rPr>
          <w:b/>
          <w:bCs/>
          <w:sz w:val="48"/>
          <w:szCs w:val="48"/>
        </w:rPr>
      </w:pPr>
      <w:r w:rsidRPr="006D02D1">
        <w:rPr>
          <w:b/>
          <w:bCs/>
          <w:sz w:val="48"/>
          <w:szCs w:val="48"/>
        </w:rPr>
        <w:t>Edit the Editor (</w:t>
      </w:r>
      <w:r>
        <w:rPr>
          <w:b/>
          <w:bCs/>
          <w:sz w:val="48"/>
          <w:szCs w:val="48"/>
        </w:rPr>
        <w:t>3</w:t>
      </w:r>
      <w:r w:rsidRPr="006D02D1">
        <w:rPr>
          <w:b/>
          <w:bCs/>
          <w:sz w:val="48"/>
          <w:szCs w:val="48"/>
        </w:rPr>
        <w:t>)</w:t>
      </w:r>
    </w:p>
    <w:p w14:paraId="4FECC195" w14:textId="77777777" w:rsidR="00C200A5" w:rsidRPr="006D02D1" w:rsidRDefault="00C200A5" w:rsidP="00C200A5">
      <w:pPr>
        <w:jc w:val="center"/>
        <w:rPr>
          <w:b/>
          <w:bCs/>
        </w:rPr>
      </w:pPr>
      <w:r w:rsidRPr="006D02D1">
        <w:rPr>
          <w:b/>
          <w:bCs/>
        </w:rPr>
        <w:t>Read through the article from this month’s magazine and see if you can spot the 10 spelling mistakes.</w:t>
      </w:r>
    </w:p>
    <w:p w14:paraId="68094106" w14:textId="77777777" w:rsidR="00C200A5" w:rsidRDefault="00C200A5" w:rsidP="006D02D1">
      <w:pPr>
        <w:ind w:left="567"/>
        <w:jc w:val="center"/>
        <w:rPr>
          <w:b/>
          <w:bCs/>
        </w:rPr>
      </w:pPr>
    </w:p>
    <w:p w14:paraId="18881D15" w14:textId="56E69C5B" w:rsidR="0050681F" w:rsidRPr="00C200A5" w:rsidRDefault="007121B7" w:rsidP="006D02D1">
      <w:pPr>
        <w:ind w:left="567"/>
        <w:jc w:val="center"/>
        <w:rPr>
          <w:b/>
          <w:bCs/>
          <w:sz w:val="40"/>
          <w:szCs w:val="40"/>
        </w:rPr>
      </w:pPr>
      <w:r w:rsidRPr="00C200A5">
        <w:rPr>
          <w:b/>
          <w:bCs/>
          <w:sz w:val="40"/>
          <w:szCs w:val="40"/>
        </w:rPr>
        <w:t>Cork Penny Dinners</w:t>
      </w:r>
    </w:p>
    <w:p w14:paraId="7A459BD2" w14:textId="347CFA65" w:rsidR="007121B7" w:rsidRPr="006D02D1" w:rsidRDefault="007121B7" w:rsidP="006D02D1">
      <w:pPr>
        <w:tabs>
          <w:tab w:val="left" w:pos="6356"/>
        </w:tabs>
        <w:spacing w:before="91"/>
      </w:pPr>
      <w:r w:rsidRPr="006D02D1">
        <w:t xml:space="preserve">Cork Penny Dinners fed more than 700 people on Christmas Day. The charity </w:t>
      </w:r>
      <w:proofErr w:type="gramStart"/>
      <w:r w:rsidRPr="006D02D1">
        <w:t>dates back to</w:t>
      </w:r>
      <w:proofErr w:type="gramEnd"/>
      <w:r w:rsidRPr="006D02D1">
        <w:t xml:space="preserve"> 1888 when one penny was charged for a meal of </w:t>
      </w:r>
      <w:proofErr w:type="spellStart"/>
      <w:r w:rsidRPr="006D02D1">
        <w:t>st</w:t>
      </w:r>
      <w:r w:rsidR="00287CA2" w:rsidRPr="006D02D1">
        <w:t>u</w:t>
      </w:r>
      <w:r w:rsidRPr="006D02D1">
        <w:t>w</w:t>
      </w:r>
      <w:proofErr w:type="spellEnd"/>
      <w:r w:rsidRPr="006D02D1">
        <w:t xml:space="preserve"> and bread. Now there is no charge – not even a penny! </w:t>
      </w:r>
    </w:p>
    <w:p w14:paraId="5B77C6D1" w14:textId="36CBEDE3" w:rsidR="007121B7" w:rsidRPr="006D02D1" w:rsidRDefault="007121B7" w:rsidP="006D02D1">
      <w:pPr>
        <w:tabs>
          <w:tab w:val="left" w:pos="6356"/>
        </w:tabs>
        <w:spacing w:before="91"/>
      </w:pPr>
      <w:proofErr w:type="spellStart"/>
      <w:r w:rsidRPr="006D02D1">
        <w:t>Coord</w:t>
      </w:r>
      <w:r w:rsidR="00287CA2" w:rsidRPr="006D02D1">
        <w:t>e</w:t>
      </w:r>
      <w:r w:rsidRPr="006D02D1">
        <w:t>nator</w:t>
      </w:r>
      <w:proofErr w:type="spellEnd"/>
      <w:r w:rsidRPr="006D02D1">
        <w:t xml:space="preserve"> Caitriona Twomey and her team of </w:t>
      </w:r>
      <w:proofErr w:type="spellStart"/>
      <w:r w:rsidRPr="006D02D1">
        <w:t>vol</w:t>
      </w:r>
      <w:r w:rsidR="00287CA2" w:rsidRPr="006D02D1">
        <w:t>a</w:t>
      </w:r>
      <w:r w:rsidRPr="006D02D1">
        <w:t>nteers</w:t>
      </w:r>
      <w:proofErr w:type="spellEnd"/>
      <w:r w:rsidRPr="006D02D1">
        <w:t xml:space="preserve"> carried out a massive operation to feed the neediest people in Cork city and </w:t>
      </w:r>
      <w:proofErr w:type="spellStart"/>
      <w:r w:rsidRPr="006D02D1">
        <w:t>beond</w:t>
      </w:r>
      <w:proofErr w:type="spellEnd"/>
      <w:r w:rsidRPr="006D02D1">
        <w:t xml:space="preserve">. Christmas dinner was cooked by volunteers, but it had to be a takeaway </w:t>
      </w:r>
      <w:proofErr w:type="spellStart"/>
      <w:r w:rsidRPr="006D02D1">
        <w:t>servi</w:t>
      </w:r>
      <w:r w:rsidR="00287CA2" w:rsidRPr="006D02D1">
        <w:t>s</w:t>
      </w:r>
      <w:r w:rsidRPr="006D02D1">
        <w:t>e</w:t>
      </w:r>
      <w:proofErr w:type="spellEnd"/>
      <w:r w:rsidRPr="006D02D1">
        <w:t xml:space="preserve"> due to Covid.</w:t>
      </w:r>
    </w:p>
    <w:p w14:paraId="1D131FC3" w14:textId="0DA0021F" w:rsidR="007121B7" w:rsidRPr="006D02D1" w:rsidRDefault="007121B7" w:rsidP="006D02D1">
      <w:pPr>
        <w:tabs>
          <w:tab w:val="left" w:pos="6356"/>
        </w:tabs>
        <w:spacing w:before="91"/>
      </w:pPr>
      <w:r w:rsidRPr="006D02D1">
        <w:t xml:space="preserve">Interviewed before Christmas, Caitriona said, ‘People can come here to our centre, and we will give them their dinner. Santa Claus will be here to give them all gifts and a little </w:t>
      </w:r>
      <w:proofErr w:type="spellStart"/>
      <w:r w:rsidRPr="006D02D1">
        <w:t>hampr</w:t>
      </w:r>
      <w:r w:rsidR="00287CA2" w:rsidRPr="006D02D1">
        <w:t>e</w:t>
      </w:r>
      <w:proofErr w:type="spellEnd"/>
      <w:r w:rsidRPr="006D02D1">
        <w:t xml:space="preserve">. We’ll all be here on Christmas Day, and we’ll all be </w:t>
      </w:r>
      <w:proofErr w:type="spellStart"/>
      <w:r w:rsidRPr="006D02D1">
        <w:t>exausted</w:t>
      </w:r>
      <w:proofErr w:type="spellEnd"/>
      <w:r w:rsidRPr="006D02D1">
        <w:t xml:space="preserve">, but we’ll be </w:t>
      </w:r>
      <w:proofErr w:type="spellStart"/>
      <w:r w:rsidRPr="006D02D1">
        <w:t>smil</w:t>
      </w:r>
      <w:r w:rsidR="00287CA2" w:rsidRPr="006D02D1">
        <w:t>e</w:t>
      </w:r>
      <w:r w:rsidRPr="006D02D1">
        <w:t>ing</w:t>
      </w:r>
      <w:proofErr w:type="spellEnd"/>
      <w:r w:rsidRPr="006D02D1">
        <w:t xml:space="preserve">!’ </w:t>
      </w:r>
    </w:p>
    <w:p w14:paraId="01B63B88" w14:textId="5CF90AE6" w:rsidR="007121B7" w:rsidRPr="006D02D1" w:rsidRDefault="007121B7" w:rsidP="006D02D1">
      <w:pPr>
        <w:tabs>
          <w:tab w:val="left" w:pos="6356"/>
        </w:tabs>
        <w:spacing w:before="91"/>
      </w:pPr>
      <w:r w:rsidRPr="006D02D1">
        <w:t xml:space="preserve">Dinners were driven to those who couldn’t make it into the city </w:t>
      </w:r>
      <w:proofErr w:type="spellStart"/>
      <w:r w:rsidRPr="006D02D1">
        <w:t>cent</w:t>
      </w:r>
      <w:r w:rsidR="00287CA2" w:rsidRPr="006D02D1">
        <w:t>er</w:t>
      </w:r>
      <w:proofErr w:type="spellEnd"/>
      <w:r w:rsidRPr="006D02D1">
        <w:t>. ‘People are scared that we won’t get to them,’ said Caitriona on the day. ‘But we will, we always do.’</w:t>
      </w:r>
    </w:p>
    <w:p w14:paraId="47169304" w14:textId="5923EF6C" w:rsidR="007121B7" w:rsidRPr="006D02D1" w:rsidRDefault="007121B7" w:rsidP="006D02D1">
      <w:pPr>
        <w:tabs>
          <w:tab w:val="left" w:pos="6356"/>
        </w:tabs>
        <w:spacing w:before="91"/>
      </w:pPr>
      <w:r w:rsidRPr="006D02D1">
        <w:t xml:space="preserve">Of course, the Penny Dinners are not just for Christmas! No – they feed hundreds of people every day of the year. </w:t>
      </w:r>
      <w:proofErr w:type="spellStart"/>
      <w:r w:rsidRPr="006D02D1">
        <w:t>Heros</w:t>
      </w:r>
      <w:proofErr w:type="spellEnd"/>
      <w:r w:rsidRPr="006D02D1">
        <w:t>, all of them, don’t you agree?</w:t>
      </w:r>
    </w:p>
    <w:p w14:paraId="091BADE4" w14:textId="58160CB5" w:rsidR="004D4CE0" w:rsidRDefault="004D4CE0" w:rsidP="006D02D1">
      <w:pPr>
        <w:tabs>
          <w:tab w:val="left" w:pos="6356"/>
        </w:tabs>
        <w:spacing w:before="91"/>
      </w:pPr>
    </w:p>
    <w:p w14:paraId="60F25B96" w14:textId="4CB06F8B" w:rsidR="00C200A5" w:rsidRDefault="00C200A5" w:rsidP="006D02D1">
      <w:pPr>
        <w:tabs>
          <w:tab w:val="left" w:pos="6356"/>
        </w:tabs>
        <w:spacing w:before="91"/>
      </w:pPr>
    </w:p>
    <w:p w14:paraId="27B41079" w14:textId="77777777" w:rsidR="00C200A5" w:rsidRPr="006D02D1" w:rsidRDefault="00C200A5" w:rsidP="006D02D1">
      <w:pPr>
        <w:tabs>
          <w:tab w:val="left" w:pos="6356"/>
        </w:tabs>
        <w:spacing w:before="91"/>
      </w:pPr>
    </w:p>
    <w:p w14:paraId="6B99A059" w14:textId="4485D51C" w:rsidR="0050681F" w:rsidRDefault="0050681F" w:rsidP="006D02D1">
      <w:pPr>
        <w:tabs>
          <w:tab w:val="left" w:pos="6356"/>
        </w:tabs>
        <w:spacing w:before="91"/>
        <w:rPr>
          <w:b/>
          <w:sz w:val="20"/>
        </w:rPr>
      </w:pPr>
      <w:r w:rsidRPr="006D02D1">
        <w:rPr>
          <w:noProof/>
        </w:rPr>
        <w:drawing>
          <wp:anchor distT="0" distB="0" distL="0" distR="0" simplePos="0" relativeHeight="251757568" behindDoc="0" locked="0" layoutInCell="1" allowOverlap="1" wp14:anchorId="045599FC" wp14:editId="47BDD17B">
            <wp:simplePos x="0" y="0"/>
            <wp:positionH relativeFrom="page">
              <wp:posOffset>3833495</wp:posOffset>
            </wp:positionH>
            <wp:positionV relativeFrom="paragraph">
              <wp:posOffset>384175</wp:posOffset>
            </wp:positionV>
            <wp:extent cx="2371725" cy="2155190"/>
            <wp:effectExtent l="0" t="0" r="9525" b="0"/>
            <wp:wrapTopAndBottom/>
            <wp:docPr id="2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 cstate="print"/>
                    <a:stretch>
                      <a:fillRect/>
                    </a:stretch>
                  </pic:blipFill>
                  <pic:spPr>
                    <a:xfrm>
                      <a:off x="0" y="0"/>
                      <a:ext cx="2371725" cy="2155190"/>
                    </a:xfrm>
                    <a:prstGeom prst="rect">
                      <a:avLst/>
                    </a:prstGeom>
                  </pic:spPr>
                </pic:pic>
              </a:graphicData>
            </a:graphic>
            <wp14:sizeRelH relativeFrom="margin">
              <wp14:pctWidth>0</wp14:pctWidth>
            </wp14:sizeRelH>
            <wp14:sizeRelV relativeFrom="margin">
              <wp14:pctHeight>0</wp14:pctHeight>
            </wp14:sizeRelV>
          </wp:anchor>
        </w:drawing>
      </w:r>
      <w:r w:rsidRPr="006D02D1">
        <w:rPr>
          <w:noProof/>
        </w:rPr>
        <w:drawing>
          <wp:anchor distT="0" distB="0" distL="0" distR="0" simplePos="0" relativeHeight="251756544" behindDoc="0" locked="0" layoutInCell="1" allowOverlap="1" wp14:anchorId="3C593B48" wp14:editId="464402D0">
            <wp:simplePos x="0" y="0"/>
            <wp:positionH relativeFrom="page">
              <wp:posOffset>1185545</wp:posOffset>
            </wp:positionH>
            <wp:positionV relativeFrom="paragraph">
              <wp:posOffset>384810</wp:posOffset>
            </wp:positionV>
            <wp:extent cx="2394585" cy="2176145"/>
            <wp:effectExtent l="0" t="0" r="5715" b="0"/>
            <wp:wrapTopAndBottom/>
            <wp:docPr id="2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3" cstate="print"/>
                    <a:stretch>
                      <a:fillRect/>
                    </a:stretch>
                  </pic:blipFill>
                  <pic:spPr>
                    <a:xfrm>
                      <a:off x="0" y="0"/>
                      <a:ext cx="2394585" cy="2176145"/>
                    </a:xfrm>
                    <a:prstGeom prst="rect">
                      <a:avLst/>
                    </a:prstGeom>
                  </pic:spPr>
                </pic:pic>
              </a:graphicData>
            </a:graphic>
            <wp14:sizeRelH relativeFrom="margin">
              <wp14:pctWidth>0</wp14:pctWidth>
            </wp14:sizeRelH>
            <wp14:sizeRelV relativeFrom="margin">
              <wp14:pctHeight>0</wp14:pctHeight>
            </wp14:sizeRelV>
          </wp:anchor>
        </w:drawing>
      </w:r>
      <w:r w:rsidRPr="006D02D1">
        <w:rPr>
          <w:b/>
          <w:sz w:val="20"/>
        </w:rPr>
        <w:t xml:space="preserve">                                                    Misspelt word                                                                                Correct Spelling </w:t>
      </w:r>
    </w:p>
    <w:p w14:paraId="5D4D7208" w14:textId="77777777" w:rsidR="006B5E61" w:rsidRPr="006D02D1" w:rsidRDefault="006B5E61" w:rsidP="006D02D1">
      <w:pPr>
        <w:tabs>
          <w:tab w:val="left" w:pos="6356"/>
        </w:tabs>
        <w:spacing w:before="91"/>
        <w:rPr>
          <w:b/>
          <w:sz w:val="20"/>
        </w:rPr>
      </w:pPr>
    </w:p>
    <w:p w14:paraId="5A440901" w14:textId="4E7B5F29" w:rsidR="004F0C6F" w:rsidRPr="006D02D1" w:rsidRDefault="004F0C6F" w:rsidP="006D02D1">
      <w:pPr>
        <w:rPr>
          <w:lang w:val="en-GB"/>
        </w:rPr>
      </w:pPr>
    </w:p>
    <w:p w14:paraId="6E594A41" w14:textId="77777777" w:rsidR="00897B40" w:rsidRPr="006D02D1" w:rsidRDefault="00897B40" w:rsidP="00C200A5">
      <w:pPr>
        <w:rPr>
          <w:b/>
          <w:bCs/>
          <w:sz w:val="48"/>
          <w:szCs w:val="48"/>
        </w:rPr>
      </w:pPr>
    </w:p>
    <w:p w14:paraId="791A4C40" w14:textId="17F35D91" w:rsidR="00A431F0" w:rsidRPr="006D02D1" w:rsidRDefault="0050681F" w:rsidP="006D02D1">
      <w:pPr>
        <w:jc w:val="center"/>
        <w:rPr>
          <w:b/>
          <w:bCs/>
          <w:sz w:val="48"/>
          <w:szCs w:val="48"/>
        </w:rPr>
      </w:pPr>
      <w:r w:rsidRPr="006D02D1">
        <w:rPr>
          <w:noProof/>
        </w:rPr>
        <w:lastRenderedPageBreak/>
        <mc:AlternateContent>
          <mc:Choice Requires="wps">
            <w:drawing>
              <wp:anchor distT="0" distB="0" distL="114300" distR="114300" simplePos="0" relativeHeight="251767808" behindDoc="0" locked="0" layoutInCell="1" allowOverlap="1" wp14:anchorId="1D8C0F32" wp14:editId="341A0D0F">
                <wp:simplePos x="0" y="0"/>
                <wp:positionH relativeFrom="margin">
                  <wp:align>center</wp:align>
                </wp:positionH>
                <wp:positionV relativeFrom="paragraph">
                  <wp:posOffset>-290513</wp:posOffset>
                </wp:positionV>
                <wp:extent cx="7324725" cy="10344150"/>
                <wp:effectExtent l="0" t="0" r="28575" b="19050"/>
                <wp:wrapNone/>
                <wp:docPr id="223" name="Rectangle 223"/>
                <wp:cNvGraphicFramePr/>
                <a:graphic xmlns:a="http://schemas.openxmlformats.org/drawingml/2006/main">
                  <a:graphicData uri="http://schemas.microsoft.com/office/word/2010/wordprocessingShape">
                    <wps:wsp>
                      <wps:cNvSpPr/>
                      <wps:spPr>
                        <a:xfrm>
                          <a:off x="0" y="0"/>
                          <a:ext cx="7324725" cy="103441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75F5D" id="Rectangle 223" o:spid="_x0000_s1026" style="position:absolute;margin-left:0;margin-top:-22.9pt;width:576.75pt;height:814.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" filled="f" strokecolor="black [3200]" strokeweight="1pt">
                <w10:wrap anchorx="margin"/>
              </v:rect>
            </w:pict>
          </mc:Fallback>
        </mc:AlternateContent>
      </w:r>
      <w:r w:rsidR="004041A6" w:rsidRPr="006D02D1">
        <w:rPr>
          <w:b/>
          <w:bCs/>
          <w:sz w:val="48"/>
          <w:szCs w:val="48"/>
        </w:rPr>
        <w:t>T</w:t>
      </w:r>
      <w:r w:rsidR="00AF19FB" w:rsidRPr="006D02D1">
        <w:rPr>
          <w:b/>
          <w:bCs/>
          <w:sz w:val="48"/>
          <w:szCs w:val="48"/>
        </w:rPr>
        <w:t>HE PRIMARY PLANET RESOURCE P</w:t>
      </w:r>
      <w:r w:rsidR="00564F33" w:rsidRPr="006D02D1">
        <w:rPr>
          <w:b/>
          <w:bCs/>
          <w:sz w:val="48"/>
          <w:szCs w:val="48"/>
        </w:rPr>
        <w:t>ACK</w:t>
      </w:r>
      <w:r w:rsidR="004041A6" w:rsidRPr="006D02D1">
        <w:rPr>
          <w:b/>
          <w:bCs/>
          <w:sz w:val="48"/>
          <w:szCs w:val="48"/>
        </w:rPr>
        <w:t xml:space="preserve"> </w:t>
      </w:r>
    </w:p>
    <w:p w14:paraId="641CAD13" w14:textId="77777777" w:rsidR="000C6EC5" w:rsidRDefault="000C6EC5" w:rsidP="006D02D1">
      <w:pPr>
        <w:jc w:val="center"/>
        <w:rPr>
          <w:b/>
          <w:bCs/>
          <w:sz w:val="48"/>
          <w:szCs w:val="48"/>
        </w:rPr>
      </w:pPr>
    </w:p>
    <w:p w14:paraId="5729E356" w14:textId="230A7AFB" w:rsidR="00564F33" w:rsidRPr="000C6EC5" w:rsidRDefault="00564F33" w:rsidP="006D02D1">
      <w:pPr>
        <w:jc w:val="center"/>
        <w:rPr>
          <w:b/>
          <w:bCs/>
          <w:sz w:val="48"/>
          <w:szCs w:val="48"/>
        </w:rPr>
      </w:pPr>
      <w:r w:rsidRPr="000C6EC5">
        <w:rPr>
          <w:b/>
          <w:bCs/>
          <w:sz w:val="48"/>
          <w:szCs w:val="48"/>
        </w:rPr>
        <w:t>Cloze Test (1)</w:t>
      </w:r>
    </w:p>
    <w:p w14:paraId="35505717" w14:textId="5D295236" w:rsidR="003F4A0D" w:rsidRPr="006D02D1" w:rsidRDefault="004041A6" w:rsidP="006D02D1">
      <w:pPr>
        <w:rPr>
          <w:b/>
          <w:bCs/>
        </w:rPr>
      </w:pPr>
      <w:r w:rsidRPr="006D02D1">
        <w:rPr>
          <w:b/>
          <w:bCs/>
        </w:rPr>
        <w:t>Read through the words in the Word Bank first and make sure you understand them. Then, read the article. Make sure you think about the best place to put a word, not the first place. Careful as you go, as some words may fit in more than one place, while other words will only suit one</w:t>
      </w:r>
      <w:r w:rsidR="003F4A0D" w:rsidRPr="006D02D1">
        <w:rPr>
          <w:b/>
          <w:bCs/>
        </w:rPr>
        <w:t>.</w:t>
      </w:r>
    </w:p>
    <w:p w14:paraId="6F7AA7A3" w14:textId="5FD42555" w:rsidR="003F4A0D" w:rsidRPr="006D02D1" w:rsidRDefault="003F4A0D" w:rsidP="006D02D1">
      <w:pPr>
        <w:rPr>
          <w:b/>
          <w:bCs/>
        </w:rPr>
      </w:pPr>
    </w:p>
    <w:p w14:paraId="1A97AD78" w14:textId="6E12655C" w:rsidR="00A431F0" w:rsidRPr="006D02D1" w:rsidRDefault="00897B40" w:rsidP="006D02D1">
      <w:pPr>
        <w:jc w:val="center"/>
        <w:rPr>
          <w:b/>
          <w:bCs/>
        </w:rPr>
      </w:pPr>
      <w:r w:rsidRPr="006D02D1">
        <w:rPr>
          <w:b/>
          <w:bCs/>
          <w:sz w:val="40"/>
          <w:szCs w:val="40"/>
        </w:rPr>
        <w:t>China to London Train Service</w:t>
      </w:r>
    </w:p>
    <w:p w14:paraId="493345F2" w14:textId="1543D828" w:rsidR="00897B40" w:rsidRPr="006D02D1" w:rsidRDefault="00C200A5" w:rsidP="006D02D1">
      <w:pPr>
        <w:rPr>
          <w:b/>
          <w:sz w:val="24"/>
          <w:szCs w:val="24"/>
        </w:rPr>
      </w:pPr>
      <w:r w:rsidRPr="006D02D1">
        <w:rPr>
          <w:noProof/>
        </w:rPr>
        <mc:AlternateContent>
          <mc:Choice Requires="wps">
            <w:drawing>
              <wp:anchor distT="45720" distB="45720" distL="114300" distR="114300" simplePos="0" relativeHeight="251679744" behindDoc="0" locked="0" layoutInCell="1" allowOverlap="1" wp14:anchorId="54D38D27" wp14:editId="66C837A4">
                <wp:simplePos x="0" y="0"/>
                <wp:positionH relativeFrom="margin">
                  <wp:align>left</wp:align>
                </wp:positionH>
                <wp:positionV relativeFrom="paragraph">
                  <wp:posOffset>14605</wp:posOffset>
                </wp:positionV>
                <wp:extent cx="1366520" cy="4457700"/>
                <wp:effectExtent l="0" t="0" r="241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4457700"/>
                        </a:xfrm>
                        <a:prstGeom prst="rect">
                          <a:avLst/>
                        </a:prstGeom>
                        <a:solidFill>
                          <a:srgbClr val="FFFFFF"/>
                        </a:solidFill>
                        <a:ln w="9525">
                          <a:solidFill>
                            <a:srgbClr val="000000"/>
                          </a:solidFill>
                          <a:miter lim="800000"/>
                          <a:headEnd/>
                          <a:tailEnd/>
                        </a:ln>
                      </wps:spPr>
                      <wps:txbx>
                        <w:txbxContent>
                          <w:p w14:paraId="6C5151E2" w14:textId="0475C126" w:rsidR="00A431F0" w:rsidRDefault="00C37500" w:rsidP="008F1D09">
                            <w:pPr>
                              <w:jc w:val="center"/>
                            </w:pPr>
                            <w:r>
                              <w:t>cargo</w:t>
                            </w:r>
                          </w:p>
                          <w:p w14:paraId="6AA2B37E" w14:textId="5222DE37" w:rsidR="003E559A" w:rsidRDefault="00C37500" w:rsidP="008F1D09">
                            <w:pPr>
                              <w:jc w:val="center"/>
                            </w:pPr>
                            <w:r>
                              <w:t>France</w:t>
                            </w:r>
                          </w:p>
                          <w:p w14:paraId="20053EA9" w14:textId="2FD1E71E" w:rsidR="003E559A" w:rsidRDefault="00C37500" w:rsidP="008F1D09">
                            <w:pPr>
                              <w:jc w:val="center"/>
                            </w:pPr>
                            <w:r>
                              <w:t>kilometres</w:t>
                            </w:r>
                          </w:p>
                          <w:p w14:paraId="1B436739" w14:textId="7F29CE25" w:rsidR="003E559A" w:rsidRDefault="00C37500" w:rsidP="008F1D09">
                            <w:pPr>
                              <w:jc w:val="center"/>
                            </w:pPr>
                            <w:r>
                              <w:t>East</w:t>
                            </w:r>
                          </w:p>
                          <w:p w14:paraId="1BEF35C4" w14:textId="547D6174" w:rsidR="003E559A" w:rsidRDefault="00C37500" w:rsidP="008F1D09">
                            <w:pPr>
                              <w:jc w:val="center"/>
                            </w:pPr>
                            <w:r>
                              <w:t>quicker</w:t>
                            </w:r>
                          </w:p>
                          <w:p w14:paraId="7BFDCC75" w14:textId="1E394E9E" w:rsidR="003E559A" w:rsidRDefault="00C37500" w:rsidP="008F1D09">
                            <w:pPr>
                              <w:jc w:val="center"/>
                            </w:pPr>
                            <w:r>
                              <w:t>merchants</w:t>
                            </w:r>
                          </w:p>
                          <w:p w14:paraId="04EE9510" w14:textId="6314617A" w:rsidR="003E559A" w:rsidRDefault="00C37500" w:rsidP="008F1D09">
                            <w:pPr>
                              <w:jc w:val="center"/>
                            </w:pPr>
                            <w:r>
                              <w:t>Sea</w:t>
                            </w:r>
                          </w:p>
                          <w:p w14:paraId="3AB40DD9" w14:textId="15B5B0B8" w:rsidR="003E559A" w:rsidRDefault="00C37500" w:rsidP="008F1D09">
                            <w:pPr>
                              <w:jc w:val="center"/>
                            </w:pPr>
                            <w:r>
                              <w:t>between</w:t>
                            </w:r>
                          </w:p>
                          <w:p w14:paraId="3367FC36" w14:textId="66EA111B" w:rsidR="003E559A" w:rsidRDefault="00C37500" w:rsidP="008F1D09">
                            <w:pPr>
                              <w:jc w:val="center"/>
                            </w:pPr>
                            <w:r>
                              <w:t>EU</w:t>
                            </w:r>
                          </w:p>
                          <w:p w14:paraId="7D41BB82" w14:textId="3F76E62A" w:rsidR="003E559A" w:rsidRDefault="00C37500" w:rsidP="008F1D09">
                            <w:pPr>
                              <w:jc w:val="center"/>
                            </w:pPr>
                            <w:r>
                              <w:t>board</w:t>
                            </w:r>
                          </w:p>
                          <w:p w14:paraId="78617D0B" w14:textId="7748D8A4" w:rsidR="003E559A" w:rsidRDefault="00AE49D1" w:rsidP="008F1D09">
                            <w:pPr>
                              <w:jc w:val="center"/>
                            </w:pPr>
                            <w:r>
                              <w:t>British</w:t>
                            </w:r>
                          </w:p>
                          <w:p w14:paraId="5AB94CE7" w14:textId="0D765596" w:rsidR="003E559A" w:rsidRDefault="00AE49D1" w:rsidP="008F1D09">
                            <w:pPr>
                              <w:jc w:val="center"/>
                            </w:pPr>
                            <w:r>
                              <w:t>manager</w:t>
                            </w:r>
                          </w:p>
                          <w:p w14:paraId="6AE52F0A" w14:textId="6697BEC7" w:rsidR="003E559A" w:rsidRDefault="00AE49D1" w:rsidP="008F1D09">
                            <w:pPr>
                              <w:jc w:val="center"/>
                            </w:pPr>
                            <w:r>
                              <w:t>China</w:t>
                            </w:r>
                          </w:p>
                          <w:p w14:paraId="395C706C" w14:textId="6B25899A" w:rsidR="003E559A" w:rsidRDefault="00AE49D1" w:rsidP="008F1D09">
                            <w:pPr>
                              <w:jc w:val="center"/>
                            </w:pPr>
                            <w:r>
                              <w:t>weeks</w:t>
                            </w:r>
                          </w:p>
                          <w:p w14:paraId="5365FD42" w14:textId="7F19E97C" w:rsidR="003E559A" w:rsidRDefault="00AE49D1" w:rsidP="008F1D09">
                            <w:pPr>
                              <w:jc w:val="center"/>
                            </w:pPr>
                            <w:r>
                              <w:t>famous</w:t>
                            </w:r>
                          </w:p>
                          <w:p w14:paraId="2D49E0F1" w14:textId="77777777" w:rsidR="003E559A" w:rsidRDefault="003E559A" w:rsidP="00A431F0">
                            <w:pPr>
                              <w:jc w:val="center"/>
                            </w:pPr>
                          </w:p>
                          <w:p w14:paraId="5B1B6756" w14:textId="77777777" w:rsidR="003E559A" w:rsidRDefault="003E559A" w:rsidP="00A431F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38D27" id="_x0000_s1028" type="#_x0000_t202" style="position:absolute;margin-left:0;margin-top:1.15pt;width:107.6pt;height:351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">
                <v:textbox>
                  <w:txbxContent>
                    <w:p w14:paraId="6C5151E2" w14:textId="0475C126" w:rsidR="00A431F0" w:rsidRDefault="00C37500" w:rsidP="008F1D09">
                      <w:pPr>
                        <w:jc w:val="center"/>
                      </w:pPr>
                      <w:r>
                        <w:t>cargo</w:t>
                      </w:r>
                    </w:p>
                    <w:p w14:paraId="6AA2B37E" w14:textId="5222DE37" w:rsidR="003E559A" w:rsidRDefault="00C37500" w:rsidP="008F1D09">
                      <w:pPr>
                        <w:jc w:val="center"/>
                      </w:pPr>
                      <w:r>
                        <w:t>France</w:t>
                      </w:r>
                    </w:p>
                    <w:p w14:paraId="20053EA9" w14:textId="2FD1E71E" w:rsidR="003E559A" w:rsidRDefault="00C37500" w:rsidP="008F1D09">
                      <w:pPr>
                        <w:jc w:val="center"/>
                      </w:pPr>
                      <w:r>
                        <w:t>kilometres</w:t>
                      </w:r>
                    </w:p>
                    <w:p w14:paraId="1B436739" w14:textId="7F29CE25" w:rsidR="003E559A" w:rsidRDefault="00C37500" w:rsidP="008F1D09">
                      <w:pPr>
                        <w:jc w:val="center"/>
                      </w:pPr>
                      <w:r>
                        <w:t>East</w:t>
                      </w:r>
                    </w:p>
                    <w:p w14:paraId="1BEF35C4" w14:textId="547D6174" w:rsidR="003E559A" w:rsidRDefault="00C37500" w:rsidP="008F1D09">
                      <w:pPr>
                        <w:jc w:val="center"/>
                      </w:pPr>
                      <w:r>
                        <w:t>quicker</w:t>
                      </w:r>
                    </w:p>
                    <w:p w14:paraId="7BFDCC75" w14:textId="1E394E9E" w:rsidR="003E559A" w:rsidRDefault="00C37500" w:rsidP="008F1D09">
                      <w:pPr>
                        <w:jc w:val="center"/>
                      </w:pPr>
                      <w:r>
                        <w:t>merchants</w:t>
                      </w:r>
                    </w:p>
                    <w:p w14:paraId="04EE9510" w14:textId="6314617A" w:rsidR="003E559A" w:rsidRDefault="00C37500" w:rsidP="008F1D09">
                      <w:pPr>
                        <w:jc w:val="center"/>
                      </w:pPr>
                      <w:r>
                        <w:t>Sea</w:t>
                      </w:r>
                    </w:p>
                    <w:p w14:paraId="3AB40DD9" w14:textId="15B5B0B8" w:rsidR="003E559A" w:rsidRDefault="00C37500" w:rsidP="008F1D09">
                      <w:pPr>
                        <w:jc w:val="center"/>
                      </w:pPr>
                      <w:r>
                        <w:t>between</w:t>
                      </w:r>
                    </w:p>
                    <w:p w14:paraId="3367FC36" w14:textId="66EA111B" w:rsidR="003E559A" w:rsidRDefault="00C37500" w:rsidP="008F1D09">
                      <w:pPr>
                        <w:jc w:val="center"/>
                      </w:pPr>
                      <w:r>
                        <w:t>EU</w:t>
                      </w:r>
                    </w:p>
                    <w:p w14:paraId="7D41BB82" w14:textId="3F76E62A" w:rsidR="003E559A" w:rsidRDefault="00C37500" w:rsidP="008F1D09">
                      <w:pPr>
                        <w:jc w:val="center"/>
                      </w:pPr>
                      <w:r>
                        <w:t>board</w:t>
                      </w:r>
                    </w:p>
                    <w:p w14:paraId="78617D0B" w14:textId="7748D8A4" w:rsidR="003E559A" w:rsidRDefault="00AE49D1" w:rsidP="008F1D09">
                      <w:pPr>
                        <w:jc w:val="center"/>
                      </w:pPr>
                      <w:r>
                        <w:t>British</w:t>
                      </w:r>
                    </w:p>
                    <w:p w14:paraId="5AB94CE7" w14:textId="0D765596" w:rsidR="003E559A" w:rsidRDefault="00AE49D1" w:rsidP="008F1D09">
                      <w:pPr>
                        <w:jc w:val="center"/>
                      </w:pPr>
                      <w:r>
                        <w:t>manager</w:t>
                      </w:r>
                    </w:p>
                    <w:p w14:paraId="6AE52F0A" w14:textId="6697BEC7" w:rsidR="003E559A" w:rsidRDefault="00AE49D1" w:rsidP="008F1D09">
                      <w:pPr>
                        <w:jc w:val="center"/>
                      </w:pPr>
                      <w:r>
                        <w:t>China</w:t>
                      </w:r>
                    </w:p>
                    <w:p w14:paraId="395C706C" w14:textId="6B25899A" w:rsidR="003E559A" w:rsidRDefault="00AE49D1" w:rsidP="008F1D09">
                      <w:pPr>
                        <w:jc w:val="center"/>
                      </w:pPr>
                      <w:r>
                        <w:t>weeks</w:t>
                      </w:r>
                    </w:p>
                    <w:p w14:paraId="5365FD42" w14:textId="7F19E97C" w:rsidR="003E559A" w:rsidRDefault="00AE49D1" w:rsidP="008F1D09">
                      <w:pPr>
                        <w:jc w:val="center"/>
                      </w:pPr>
                      <w:r>
                        <w:t>famous</w:t>
                      </w:r>
                    </w:p>
                    <w:p w14:paraId="2D49E0F1" w14:textId="77777777" w:rsidR="003E559A" w:rsidRDefault="003E559A" w:rsidP="00A431F0">
                      <w:pPr>
                        <w:jc w:val="center"/>
                      </w:pPr>
                    </w:p>
                    <w:p w14:paraId="5B1B6756" w14:textId="77777777" w:rsidR="003E559A" w:rsidRDefault="003E559A" w:rsidP="00A431F0">
                      <w:pPr>
                        <w:jc w:val="center"/>
                      </w:pPr>
                    </w:p>
                  </w:txbxContent>
                </v:textbox>
                <w10:wrap type="square" anchorx="margin"/>
              </v:shape>
            </w:pict>
          </mc:Fallback>
        </mc:AlternateContent>
      </w:r>
      <w:r w:rsidR="00897B40" w:rsidRPr="006D02D1">
        <w:rPr>
          <w:sz w:val="24"/>
          <w:szCs w:val="24"/>
        </w:rPr>
        <w:t xml:space="preserve">China sent its first freight train to London </w:t>
      </w:r>
      <w:r w:rsidR="00DA264F" w:rsidRPr="006D02D1">
        <w:rPr>
          <w:sz w:val="24"/>
          <w:szCs w:val="24"/>
        </w:rPr>
        <w:t>in 2017,</w:t>
      </w:r>
      <w:r w:rsidR="00897B40" w:rsidRPr="006D02D1">
        <w:rPr>
          <w:sz w:val="24"/>
          <w:szCs w:val="24"/>
        </w:rPr>
        <w:t xml:space="preserve"> in what is one of the world's longest train trips. According to China's</w:t>
      </w:r>
      <w:hyperlink r:id="rId24" w:tgtFrame="_blank" w:history="1">
        <w:r w:rsidR="00897B40" w:rsidRPr="006D02D1">
          <w:rPr>
            <w:rStyle w:val="Hyperlink"/>
            <w:color w:val="auto"/>
            <w:sz w:val="24"/>
            <w:szCs w:val="24"/>
            <w:u w:val="none"/>
          </w:rPr>
          <w:t> state-run news agency</w:t>
        </w:r>
      </w:hyperlink>
      <w:r w:rsidR="00897B40" w:rsidRPr="006D02D1">
        <w:rPr>
          <w:sz w:val="24"/>
          <w:szCs w:val="24"/>
        </w:rPr>
        <w:t xml:space="preserve">, Xinhua, the ‘East Wind Train’ left </w:t>
      </w:r>
      <w:proofErr w:type="spellStart"/>
      <w:r w:rsidR="00897B40" w:rsidRPr="006D02D1">
        <w:rPr>
          <w:sz w:val="24"/>
          <w:szCs w:val="24"/>
        </w:rPr>
        <w:t>Yiwu</w:t>
      </w:r>
      <w:proofErr w:type="spellEnd"/>
      <w:r w:rsidR="00897B40" w:rsidRPr="006D02D1">
        <w:rPr>
          <w:sz w:val="24"/>
          <w:szCs w:val="24"/>
        </w:rPr>
        <w:t xml:space="preserve"> West Railway Station in Zhejiang province on January 1, 2017, on its way to the _____________ (1) capital.  London is now the 15th European city with a goods train service ____________ (2) the continent and China. It is expected that a train will depart from </w:t>
      </w:r>
      <w:proofErr w:type="spellStart"/>
      <w:r w:rsidR="00897B40" w:rsidRPr="006D02D1">
        <w:rPr>
          <w:sz w:val="24"/>
          <w:szCs w:val="24"/>
        </w:rPr>
        <w:t>Yiwu</w:t>
      </w:r>
      <w:proofErr w:type="spellEnd"/>
      <w:r w:rsidR="00897B40" w:rsidRPr="006D02D1">
        <w:rPr>
          <w:sz w:val="24"/>
          <w:szCs w:val="24"/>
        </w:rPr>
        <w:t xml:space="preserve"> every week. The train service is ____________ (3) than sea transport and around half the cost of air freight.</w:t>
      </w:r>
    </w:p>
    <w:p w14:paraId="4F0F3B91" w14:textId="12ED52CF" w:rsidR="00897B40" w:rsidRPr="006D02D1" w:rsidRDefault="00897B40" w:rsidP="006D02D1">
      <w:pPr>
        <w:rPr>
          <w:sz w:val="24"/>
          <w:szCs w:val="24"/>
        </w:rPr>
      </w:pPr>
      <w:r w:rsidRPr="006D02D1">
        <w:rPr>
          <w:sz w:val="24"/>
          <w:szCs w:val="24"/>
        </w:rPr>
        <w:t>It will take two and a half ____________ (4) to complete the 12,800km journey. On the way</w:t>
      </w:r>
      <w:r w:rsidR="00DA264F" w:rsidRPr="006D02D1">
        <w:rPr>
          <w:sz w:val="24"/>
          <w:szCs w:val="24"/>
        </w:rPr>
        <w:t>,</w:t>
      </w:r>
      <w:r w:rsidRPr="006D02D1">
        <w:rPr>
          <w:sz w:val="24"/>
          <w:szCs w:val="24"/>
        </w:rPr>
        <w:t xml:space="preserve"> the train will travel through Kazakhstan, Russia, Belarus, Poland, Germany, Belgium and ____________ (5) before it takes the 50km-long Channel Tunnel to its destination. </w:t>
      </w:r>
    </w:p>
    <w:p w14:paraId="166CFDAC" w14:textId="13833D5D" w:rsidR="00897B40" w:rsidRPr="006D02D1" w:rsidRDefault="00897B40" w:rsidP="006D02D1">
      <w:pPr>
        <w:rPr>
          <w:sz w:val="24"/>
          <w:szCs w:val="24"/>
        </w:rPr>
      </w:pPr>
      <w:r w:rsidRPr="006D02D1">
        <w:rPr>
          <w:sz w:val="24"/>
          <w:szCs w:val="24"/>
        </w:rPr>
        <w:t xml:space="preserve">On ____________ (6) the train, among other small items, </w:t>
      </w:r>
      <w:r w:rsidR="00C37500" w:rsidRPr="006D02D1">
        <w:rPr>
          <w:sz w:val="24"/>
          <w:szCs w:val="24"/>
        </w:rPr>
        <w:t>were</w:t>
      </w:r>
      <w:r w:rsidRPr="006D02D1">
        <w:rPr>
          <w:sz w:val="24"/>
          <w:szCs w:val="24"/>
        </w:rPr>
        <w:t xml:space="preserve"> household goods, bags, suitcases, socks and clothing worth almost €5 million. Oscar Lin is the ____________ (7) of the UK-based company </w:t>
      </w:r>
      <w:proofErr w:type="spellStart"/>
      <w:r w:rsidRPr="006D02D1">
        <w:rPr>
          <w:sz w:val="24"/>
          <w:szCs w:val="24"/>
        </w:rPr>
        <w:t>Onetwothree</w:t>
      </w:r>
      <w:proofErr w:type="spellEnd"/>
      <w:r w:rsidRPr="006D02D1">
        <w:rPr>
          <w:sz w:val="24"/>
          <w:szCs w:val="24"/>
        </w:rPr>
        <w:t xml:space="preserve"> Logistics, which is handling customs clearance and distribution of the goods on the train. </w:t>
      </w:r>
      <w:r w:rsidR="00C37500" w:rsidRPr="006D02D1">
        <w:rPr>
          <w:sz w:val="24"/>
          <w:szCs w:val="24"/>
        </w:rPr>
        <w:t>‘</w:t>
      </w:r>
      <w:r w:rsidRPr="006D02D1">
        <w:rPr>
          <w:sz w:val="24"/>
          <w:szCs w:val="24"/>
        </w:rPr>
        <w:t>This ____________ (8) train service highlights important trade partnership between the UK and ____________ (9) post-Brexit,</w:t>
      </w:r>
      <w:r w:rsidR="00C37500" w:rsidRPr="006D02D1">
        <w:rPr>
          <w:sz w:val="24"/>
          <w:szCs w:val="24"/>
        </w:rPr>
        <w:t>’</w:t>
      </w:r>
      <w:r w:rsidRPr="006D02D1">
        <w:rPr>
          <w:sz w:val="24"/>
          <w:szCs w:val="24"/>
        </w:rPr>
        <w:t xml:space="preserve"> stated Mr Lin.</w:t>
      </w:r>
    </w:p>
    <w:p w14:paraId="6E4C7AB6" w14:textId="5918805C" w:rsidR="00897B40" w:rsidRPr="006D02D1" w:rsidRDefault="00897B40" w:rsidP="006D02D1">
      <w:pPr>
        <w:rPr>
          <w:sz w:val="24"/>
          <w:szCs w:val="24"/>
        </w:rPr>
      </w:pPr>
      <w:r w:rsidRPr="006D02D1">
        <w:rPr>
          <w:sz w:val="24"/>
          <w:szCs w:val="24"/>
        </w:rPr>
        <w:t xml:space="preserve">The train </w:t>
      </w:r>
      <w:r w:rsidR="00DA264F" w:rsidRPr="006D02D1">
        <w:rPr>
          <w:sz w:val="24"/>
          <w:szCs w:val="24"/>
        </w:rPr>
        <w:t>was</w:t>
      </w:r>
      <w:r w:rsidRPr="006D02D1">
        <w:rPr>
          <w:sz w:val="24"/>
          <w:szCs w:val="24"/>
        </w:rPr>
        <w:t xml:space="preserve"> part of a Chinese infrastructure initiative, driven by President Xi Jinping. President Xi </w:t>
      </w:r>
      <w:r w:rsidR="00DA264F" w:rsidRPr="006D02D1">
        <w:rPr>
          <w:sz w:val="24"/>
          <w:szCs w:val="24"/>
        </w:rPr>
        <w:t>was</w:t>
      </w:r>
      <w:r w:rsidRPr="006D02D1">
        <w:rPr>
          <w:sz w:val="24"/>
          <w:szCs w:val="24"/>
        </w:rPr>
        <w:t xml:space="preserve"> hoping to improve trade links with Britain ahead </w:t>
      </w:r>
      <w:r w:rsidR="00C37500" w:rsidRPr="006D02D1">
        <w:rPr>
          <w:sz w:val="24"/>
          <w:szCs w:val="24"/>
        </w:rPr>
        <w:t xml:space="preserve">of </w:t>
      </w:r>
      <w:r w:rsidRPr="006D02D1">
        <w:rPr>
          <w:sz w:val="24"/>
          <w:szCs w:val="24"/>
        </w:rPr>
        <w:t>that country’s break away from the _____ (10).</w:t>
      </w:r>
    </w:p>
    <w:p w14:paraId="070C800C" w14:textId="77777777" w:rsidR="00897B40" w:rsidRPr="006D02D1" w:rsidRDefault="00897B40" w:rsidP="006D02D1">
      <w:pPr>
        <w:jc w:val="center"/>
        <w:rPr>
          <w:b/>
          <w:sz w:val="24"/>
          <w:szCs w:val="24"/>
        </w:rPr>
      </w:pPr>
      <w:r w:rsidRPr="006D02D1">
        <w:rPr>
          <w:b/>
          <w:sz w:val="24"/>
          <w:szCs w:val="24"/>
        </w:rPr>
        <w:t>Did you know?</w:t>
      </w:r>
    </w:p>
    <w:p w14:paraId="0598FD71" w14:textId="77777777" w:rsidR="00897B40" w:rsidRPr="006D02D1" w:rsidRDefault="00897B40" w:rsidP="006D02D1">
      <w:pPr>
        <w:rPr>
          <w:sz w:val="24"/>
          <w:szCs w:val="24"/>
        </w:rPr>
      </w:pPr>
      <w:r w:rsidRPr="006D02D1">
        <w:rPr>
          <w:sz w:val="24"/>
          <w:szCs w:val="24"/>
        </w:rPr>
        <w:t>The Silk Road was a historical network of trade routes that stretched from China to the Mediterranean _______ (11). It allowed cultural and economic interaction between ____________ (12) and West. Begun in the 2nd Century B.C., the Silk Road carried goods and ideas, for thousands of ____________ (13) between great civilizations for more than a thousand years.</w:t>
      </w:r>
    </w:p>
    <w:p w14:paraId="51D822AB" w14:textId="357212D2" w:rsidR="00F0036B" w:rsidRPr="000C6EC5" w:rsidRDefault="00897B40" w:rsidP="006D02D1">
      <w:pPr>
        <w:rPr>
          <w:sz w:val="24"/>
          <w:szCs w:val="24"/>
        </w:rPr>
      </w:pPr>
      <w:r w:rsidRPr="006D02D1">
        <w:rPr>
          <w:sz w:val="24"/>
          <w:szCs w:val="24"/>
        </w:rPr>
        <w:t>Goods did not travel with the same person all along the route. Merchants carried shipments from city to city, and then others carried the goods farther on the route. Many ____________ (14) travelled in groups, called caravans. Marco Polo, who journeyed from Italy to China in the 13</w:t>
      </w:r>
      <w:r w:rsidRPr="006D02D1">
        <w:rPr>
          <w:sz w:val="24"/>
          <w:szCs w:val="24"/>
          <w:vertAlign w:val="superscript"/>
        </w:rPr>
        <w:t>th</w:t>
      </w:r>
      <w:r w:rsidRPr="006D02D1">
        <w:rPr>
          <w:sz w:val="24"/>
          <w:szCs w:val="24"/>
        </w:rPr>
        <w:t xml:space="preserve"> Century, was one of the most ____________ (15) travellers to use the Silk Road.</w:t>
      </w:r>
    </w:p>
    <w:p w14:paraId="661B8066" w14:textId="7B674FE2" w:rsidR="0050681F" w:rsidRPr="006D02D1" w:rsidRDefault="0050681F" w:rsidP="006D02D1">
      <w:pPr>
        <w:jc w:val="center"/>
        <w:rPr>
          <w:b/>
          <w:bCs/>
          <w:sz w:val="48"/>
          <w:szCs w:val="48"/>
        </w:rPr>
      </w:pPr>
      <w:r w:rsidRPr="006D02D1">
        <w:rPr>
          <w:noProof/>
        </w:rPr>
        <w:lastRenderedPageBreak/>
        <mc:AlternateContent>
          <mc:Choice Requires="wps">
            <w:drawing>
              <wp:anchor distT="0" distB="0" distL="114300" distR="114300" simplePos="0" relativeHeight="251780096" behindDoc="0" locked="0" layoutInCell="1" allowOverlap="1" wp14:anchorId="4349665F" wp14:editId="71E914B0">
                <wp:simplePos x="0" y="0"/>
                <wp:positionH relativeFrom="margin">
                  <wp:align>center</wp:align>
                </wp:positionH>
                <wp:positionV relativeFrom="paragraph">
                  <wp:posOffset>-290513</wp:posOffset>
                </wp:positionV>
                <wp:extent cx="7324725" cy="10344150"/>
                <wp:effectExtent l="0" t="0" r="28575" b="19050"/>
                <wp:wrapNone/>
                <wp:docPr id="227" name="Rectangle 227"/>
                <wp:cNvGraphicFramePr/>
                <a:graphic xmlns:a="http://schemas.openxmlformats.org/drawingml/2006/main">
                  <a:graphicData uri="http://schemas.microsoft.com/office/word/2010/wordprocessingShape">
                    <wps:wsp>
                      <wps:cNvSpPr/>
                      <wps:spPr>
                        <a:xfrm>
                          <a:off x="0" y="0"/>
                          <a:ext cx="7324725" cy="103441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A2CF3" id="Rectangle 227" o:spid="_x0000_s1026" style="position:absolute;margin-left:0;margin-top:-22.9pt;width:576.75pt;height:814.5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" filled="f" strokecolor="black [3200]" strokeweight="1pt">
                <w10:wrap anchorx="margin"/>
              </v:rect>
            </w:pict>
          </mc:Fallback>
        </mc:AlternateContent>
      </w:r>
      <w:r w:rsidRPr="006D02D1">
        <w:rPr>
          <w:b/>
          <w:bCs/>
          <w:sz w:val="48"/>
          <w:szCs w:val="48"/>
        </w:rPr>
        <w:t>THE PRIMARY PLANET RESOURCE PACK</w:t>
      </w:r>
    </w:p>
    <w:p w14:paraId="4819C36A" w14:textId="7F1C7518" w:rsidR="0050681F" w:rsidRPr="006D02D1" w:rsidRDefault="0050681F" w:rsidP="006D02D1">
      <w:pPr>
        <w:jc w:val="center"/>
        <w:rPr>
          <w:b/>
          <w:bCs/>
          <w:sz w:val="48"/>
          <w:szCs w:val="48"/>
        </w:rPr>
      </w:pPr>
      <w:r w:rsidRPr="006D02D1">
        <w:rPr>
          <w:b/>
          <w:bCs/>
          <w:sz w:val="48"/>
          <w:szCs w:val="48"/>
        </w:rPr>
        <w:t>Cloze Test</w:t>
      </w:r>
      <w:r w:rsidR="00820B58" w:rsidRPr="006D02D1">
        <w:rPr>
          <w:b/>
          <w:bCs/>
          <w:sz w:val="48"/>
          <w:szCs w:val="48"/>
        </w:rPr>
        <w:t xml:space="preserve"> (</w:t>
      </w:r>
      <w:r w:rsidR="003A20AF" w:rsidRPr="006D02D1">
        <w:rPr>
          <w:b/>
          <w:bCs/>
          <w:sz w:val="48"/>
          <w:szCs w:val="48"/>
        </w:rPr>
        <w:t>2</w:t>
      </w:r>
      <w:r w:rsidR="00820B58" w:rsidRPr="006D02D1">
        <w:rPr>
          <w:b/>
          <w:bCs/>
          <w:sz w:val="48"/>
          <w:szCs w:val="48"/>
        </w:rPr>
        <w:t>)</w:t>
      </w:r>
    </w:p>
    <w:p w14:paraId="1F6A84BD" w14:textId="11652A6D" w:rsidR="0050681F" w:rsidRDefault="0050681F" w:rsidP="006D02D1">
      <w:pPr>
        <w:rPr>
          <w:b/>
          <w:bCs/>
        </w:rPr>
      </w:pPr>
      <w:r w:rsidRPr="006D02D1">
        <w:rPr>
          <w:b/>
          <w:bCs/>
        </w:rPr>
        <w:t>Read through the words in the Word Bank first and make sure you understand them. Then, read the article. Make sure you think about the best place to put a word, not the first place. Careful as you go, as some words may fit in more than one place, while other words will only suit one.</w:t>
      </w:r>
    </w:p>
    <w:p w14:paraId="7119618D" w14:textId="77777777" w:rsidR="00C200A5" w:rsidRPr="006D02D1" w:rsidRDefault="00C200A5" w:rsidP="006D02D1">
      <w:pPr>
        <w:rPr>
          <w:b/>
          <w:bCs/>
        </w:rPr>
      </w:pPr>
    </w:p>
    <w:p w14:paraId="1B62703B" w14:textId="0384F705" w:rsidR="00616007" w:rsidRPr="006D02D1" w:rsidRDefault="00616007" w:rsidP="006D02D1">
      <w:pPr>
        <w:jc w:val="center"/>
        <w:rPr>
          <w:b/>
          <w:bCs/>
          <w:sz w:val="40"/>
          <w:szCs w:val="40"/>
          <w:lang w:val="en-GB"/>
        </w:rPr>
      </w:pPr>
      <w:r w:rsidRPr="006D02D1">
        <w:rPr>
          <w:b/>
          <w:bCs/>
          <w:sz w:val="40"/>
          <w:szCs w:val="40"/>
          <w:lang w:val="en-GB"/>
        </w:rPr>
        <w:t>A Life That Spanned 3 Centuries</w:t>
      </w:r>
    </w:p>
    <w:p w14:paraId="0B1638EA" w14:textId="672C737B" w:rsidR="00616007" w:rsidRPr="006D02D1" w:rsidRDefault="00C200A5" w:rsidP="006D02D1">
      <w:pPr>
        <w:rPr>
          <w:sz w:val="24"/>
          <w:szCs w:val="24"/>
          <w:lang w:val="en-GB"/>
        </w:rPr>
      </w:pPr>
      <w:r w:rsidRPr="006D02D1">
        <w:rPr>
          <w:noProof/>
        </w:rPr>
        <mc:AlternateContent>
          <mc:Choice Requires="wps">
            <w:drawing>
              <wp:anchor distT="45720" distB="45720" distL="114300" distR="114300" simplePos="0" relativeHeight="251778048" behindDoc="0" locked="0" layoutInCell="1" allowOverlap="1" wp14:anchorId="15CB9D66" wp14:editId="500CAD67">
                <wp:simplePos x="0" y="0"/>
                <wp:positionH relativeFrom="margin">
                  <wp:align>left</wp:align>
                </wp:positionH>
                <wp:positionV relativeFrom="paragraph">
                  <wp:posOffset>10795</wp:posOffset>
                </wp:positionV>
                <wp:extent cx="1209675" cy="3581400"/>
                <wp:effectExtent l="0" t="0" r="28575" b="1905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581400"/>
                        </a:xfrm>
                        <a:prstGeom prst="rect">
                          <a:avLst/>
                        </a:prstGeom>
                        <a:solidFill>
                          <a:srgbClr val="FFFFFF"/>
                        </a:solidFill>
                        <a:ln w="9525">
                          <a:solidFill>
                            <a:srgbClr val="000000"/>
                          </a:solidFill>
                          <a:miter lim="800000"/>
                          <a:headEnd/>
                          <a:tailEnd/>
                        </a:ln>
                      </wps:spPr>
                      <wps:txbx>
                        <w:txbxContent>
                          <w:p w14:paraId="18A218B7" w14:textId="349C8E57" w:rsidR="00DA1580" w:rsidRPr="00C200A5" w:rsidRDefault="00DA1580" w:rsidP="00C200A5">
                            <w:pPr>
                              <w:rPr>
                                <w:b/>
                                <w:bCs/>
                              </w:rPr>
                            </w:pPr>
                            <w:r w:rsidRPr="00C200A5">
                              <w:rPr>
                                <w:b/>
                                <w:bCs/>
                              </w:rPr>
                              <w:t>Word Bank</w:t>
                            </w:r>
                          </w:p>
                          <w:p w14:paraId="5A320C6D" w14:textId="614953A9" w:rsidR="00DA1580" w:rsidRPr="00DA1580" w:rsidRDefault="009F7F6D" w:rsidP="00C200A5">
                            <w:r>
                              <w:t>slavery</w:t>
                            </w:r>
                          </w:p>
                          <w:p w14:paraId="4C5B75AB" w14:textId="7E191A73" w:rsidR="00DA1580" w:rsidRPr="00DA1580" w:rsidRDefault="009F7F6D" w:rsidP="00C200A5">
                            <w:r>
                              <w:t>conflict</w:t>
                            </w:r>
                          </w:p>
                          <w:p w14:paraId="705532BF" w14:textId="4239D77D" w:rsidR="00DA1580" w:rsidRPr="00DA1580" w:rsidRDefault="009F7F6D" w:rsidP="00C200A5">
                            <w:r>
                              <w:t>death</w:t>
                            </w:r>
                          </w:p>
                          <w:p w14:paraId="44112482" w14:textId="3201E589" w:rsidR="00DA1580" w:rsidRPr="00DA1580" w:rsidRDefault="009F7F6D" w:rsidP="00C200A5">
                            <w:r>
                              <w:t>education</w:t>
                            </w:r>
                          </w:p>
                          <w:p w14:paraId="69E3C478" w14:textId="0462B95E" w:rsidR="00DA1580" w:rsidRPr="00DA1580" w:rsidRDefault="009F7F6D" w:rsidP="00C200A5">
                            <w:r>
                              <w:t>born</w:t>
                            </w:r>
                          </w:p>
                          <w:p w14:paraId="1E157B5F" w14:textId="2A55B0CB" w:rsidR="00DA1580" w:rsidRPr="00DA1580" w:rsidRDefault="009F7F6D" w:rsidP="00C200A5">
                            <w:r>
                              <w:t>Ireland</w:t>
                            </w:r>
                          </w:p>
                          <w:p w14:paraId="66819FF6" w14:textId="73DFB786" w:rsidR="00DA1580" w:rsidRPr="00DA1580" w:rsidRDefault="00846819" w:rsidP="00C200A5">
                            <w:r>
                              <w:t>s</w:t>
                            </w:r>
                            <w:r w:rsidR="009F7F6D">
                              <w:t>pearheaded</w:t>
                            </w:r>
                          </w:p>
                          <w:p w14:paraId="02D10375" w14:textId="2773C279" w:rsidR="00DA1580" w:rsidRPr="00DA1580" w:rsidRDefault="009F7F6D" w:rsidP="00C200A5">
                            <w:r>
                              <w:t>prison</w:t>
                            </w:r>
                          </w:p>
                          <w:p w14:paraId="77EC8187" w14:textId="65ED0D83" w:rsidR="00DA1580" w:rsidRPr="00DA1580" w:rsidRDefault="00D234A1" w:rsidP="00C200A5">
                            <w:r>
                              <w:t>grave</w:t>
                            </w:r>
                          </w:p>
                          <w:p w14:paraId="03FDC54D" w14:textId="79576AD1" w:rsidR="00DA1580" w:rsidRPr="00DA1580" w:rsidRDefault="00D234A1" w:rsidP="00C200A5">
                            <w:r>
                              <w:t>electricity</w:t>
                            </w:r>
                          </w:p>
                          <w:p w14:paraId="5C217839" w14:textId="77777777" w:rsidR="00DA1580" w:rsidRDefault="00DA1580" w:rsidP="00C200A5"/>
                          <w:p w14:paraId="60C27D5B" w14:textId="77777777" w:rsidR="0050681F" w:rsidRPr="00A431F0" w:rsidRDefault="0050681F" w:rsidP="00C200A5"/>
                          <w:p w14:paraId="527BBEAD" w14:textId="711272CB" w:rsidR="00795574" w:rsidRDefault="00795574" w:rsidP="00C200A5"/>
                          <w:p w14:paraId="5F359491" w14:textId="25917A4F" w:rsidR="00795574" w:rsidRDefault="00795574" w:rsidP="00C200A5"/>
                          <w:p w14:paraId="590DF74C" w14:textId="77777777" w:rsidR="00795574" w:rsidRPr="00A431F0" w:rsidRDefault="00795574" w:rsidP="00C200A5"/>
                          <w:p w14:paraId="04ACA8ED" w14:textId="77777777" w:rsidR="0050681F" w:rsidRDefault="0050681F" w:rsidP="00C200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B9D66" id="_x0000_s1029" type="#_x0000_t202" style="position:absolute;margin-left:0;margin-top:.85pt;width:95.25pt;height:282pt;z-index:251778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">
                <v:textbox>
                  <w:txbxContent>
                    <w:p w14:paraId="18A218B7" w14:textId="349C8E57" w:rsidR="00DA1580" w:rsidRPr="00C200A5" w:rsidRDefault="00DA1580" w:rsidP="00C200A5">
                      <w:pPr>
                        <w:rPr>
                          <w:b/>
                          <w:bCs/>
                        </w:rPr>
                      </w:pPr>
                      <w:r w:rsidRPr="00C200A5">
                        <w:rPr>
                          <w:b/>
                          <w:bCs/>
                        </w:rPr>
                        <w:t>Word Bank</w:t>
                      </w:r>
                    </w:p>
                    <w:p w14:paraId="5A320C6D" w14:textId="614953A9" w:rsidR="00DA1580" w:rsidRPr="00DA1580" w:rsidRDefault="009F7F6D" w:rsidP="00C200A5">
                      <w:r>
                        <w:t>slavery</w:t>
                      </w:r>
                    </w:p>
                    <w:p w14:paraId="4C5B75AB" w14:textId="7E191A73" w:rsidR="00DA1580" w:rsidRPr="00DA1580" w:rsidRDefault="009F7F6D" w:rsidP="00C200A5">
                      <w:r>
                        <w:t>conflict</w:t>
                      </w:r>
                    </w:p>
                    <w:p w14:paraId="705532BF" w14:textId="4239D77D" w:rsidR="00DA1580" w:rsidRPr="00DA1580" w:rsidRDefault="009F7F6D" w:rsidP="00C200A5">
                      <w:r>
                        <w:t>death</w:t>
                      </w:r>
                    </w:p>
                    <w:p w14:paraId="44112482" w14:textId="3201E589" w:rsidR="00DA1580" w:rsidRPr="00DA1580" w:rsidRDefault="009F7F6D" w:rsidP="00C200A5">
                      <w:r>
                        <w:t>education</w:t>
                      </w:r>
                    </w:p>
                    <w:p w14:paraId="69E3C478" w14:textId="0462B95E" w:rsidR="00DA1580" w:rsidRPr="00DA1580" w:rsidRDefault="009F7F6D" w:rsidP="00C200A5">
                      <w:r>
                        <w:t>born</w:t>
                      </w:r>
                    </w:p>
                    <w:p w14:paraId="1E157B5F" w14:textId="2A55B0CB" w:rsidR="00DA1580" w:rsidRPr="00DA1580" w:rsidRDefault="009F7F6D" w:rsidP="00C200A5">
                      <w:r>
                        <w:t>Ireland</w:t>
                      </w:r>
                    </w:p>
                    <w:p w14:paraId="66819FF6" w14:textId="73DFB786" w:rsidR="00DA1580" w:rsidRPr="00DA1580" w:rsidRDefault="00846819" w:rsidP="00C200A5">
                      <w:r>
                        <w:t>s</w:t>
                      </w:r>
                      <w:r w:rsidR="009F7F6D">
                        <w:t>pearheaded</w:t>
                      </w:r>
                    </w:p>
                    <w:p w14:paraId="02D10375" w14:textId="2773C279" w:rsidR="00DA1580" w:rsidRPr="00DA1580" w:rsidRDefault="009F7F6D" w:rsidP="00C200A5">
                      <w:r>
                        <w:t>prison</w:t>
                      </w:r>
                    </w:p>
                    <w:p w14:paraId="77EC8187" w14:textId="65ED0D83" w:rsidR="00DA1580" w:rsidRPr="00DA1580" w:rsidRDefault="00D234A1" w:rsidP="00C200A5">
                      <w:r>
                        <w:t>grave</w:t>
                      </w:r>
                    </w:p>
                    <w:p w14:paraId="03FDC54D" w14:textId="79576AD1" w:rsidR="00DA1580" w:rsidRPr="00DA1580" w:rsidRDefault="00D234A1" w:rsidP="00C200A5">
                      <w:r>
                        <w:t>electricity</w:t>
                      </w:r>
                    </w:p>
                    <w:p w14:paraId="5C217839" w14:textId="77777777" w:rsidR="00DA1580" w:rsidRDefault="00DA1580" w:rsidP="00C200A5"/>
                    <w:p w14:paraId="60C27D5B" w14:textId="77777777" w:rsidR="0050681F" w:rsidRPr="00A431F0" w:rsidRDefault="0050681F" w:rsidP="00C200A5"/>
                    <w:p w14:paraId="527BBEAD" w14:textId="711272CB" w:rsidR="00795574" w:rsidRDefault="00795574" w:rsidP="00C200A5"/>
                    <w:p w14:paraId="5F359491" w14:textId="25917A4F" w:rsidR="00795574" w:rsidRDefault="00795574" w:rsidP="00C200A5"/>
                    <w:p w14:paraId="590DF74C" w14:textId="77777777" w:rsidR="00795574" w:rsidRPr="00A431F0" w:rsidRDefault="00795574" w:rsidP="00C200A5"/>
                    <w:p w14:paraId="04ACA8ED" w14:textId="77777777" w:rsidR="0050681F" w:rsidRDefault="0050681F" w:rsidP="00C200A5"/>
                  </w:txbxContent>
                </v:textbox>
                <w10:wrap type="square" anchorx="margin"/>
              </v:shape>
            </w:pict>
          </mc:Fallback>
        </mc:AlternateContent>
      </w:r>
      <w:r w:rsidR="00616007" w:rsidRPr="006D02D1">
        <w:rPr>
          <w:sz w:val="24"/>
          <w:szCs w:val="24"/>
          <w:lang w:val="en-GB"/>
        </w:rPr>
        <w:t>in 1799, the same year that George Washington died</w:t>
      </w:r>
      <w:r w:rsidR="003011ED" w:rsidRPr="006D02D1">
        <w:rPr>
          <w:sz w:val="24"/>
          <w:szCs w:val="24"/>
          <w:lang w:val="en-GB"/>
        </w:rPr>
        <w:t>,</w:t>
      </w:r>
      <w:r w:rsidR="00616007" w:rsidRPr="006D02D1">
        <w:rPr>
          <w:sz w:val="24"/>
          <w:szCs w:val="24"/>
          <w:lang w:val="en-GB"/>
        </w:rPr>
        <w:t xml:space="preserve"> a young girl, christened Margaret Flynn, was __________ (1) in Dublin City. </w:t>
      </w:r>
    </w:p>
    <w:p w14:paraId="6E922E2A" w14:textId="0D72BBB8" w:rsidR="00616007" w:rsidRPr="006D02D1" w:rsidRDefault="00616007" w:rsidP="006D02D1">
      <w:pPr>
        <w:rPr>
          <w:sz w:val="24"/>
          <w:szCs w:val="24"/>
          <w:lang w:val="en-GB"/>
        </w:rPr>
      </w:pPr>
      <w:r w:rsidRPr="006D02D1">
        <w:rPr>
          <w:sz w:val="24"/>
          <w:szCs w:val="24"/>
          <w:lang w:val="en-GB"/>
        </w:rPr>
        <w:t xml:space="preserve">Having grown up in the early 1800s, Margaret witnessed huge change and </w:t>
      </w:r>
      <w:r w:rsidR="00D075AF" w:rsidRPr="006D02D1">
        <w:rPr>
          <w:sz w:val="24"/>
          <w:szCs w:val="24"/>
          <w:lang w:val="en-GB"/>
        </w:rPr>
        <w:t>__________ (2)</w:t>
      </w:r>
      <w:r w:rsidRPr="006D02D1">
        <w:rPr>
          <w:sz w:val="24"/>
          <w:szCs w:val="24"/>
          <w:lang w:val="en-GB"/>
        </w:rPr>
        <w:t xml:space="preserve"> around her. The Penal Laws ensured she got little </w:t>
      </w:r>
      <w:r w:rsidR="00D075AF" w:rsidRPr="006D02D1">
        <w:rPr>
          <w:sz w:val="24"/>
          <w:szCs w:val="24"/>
          <w:lang w:val="en-GB"/>
        </w:rPr>
        <w:t>__________ (3)</w:t>
      </w:r>
      <w:r w:rsidRPr="006D02D1">
        <w:rPr>
          <w:sz w:val="24"/>
          <w:szCs w:val="24"/>
          <w:lang w:val="en-GB"/>
        </w:rPr>
        <w:t xml:space="preserve">, while a man by the name of Daniel O’Connell was beginning his fight for Catholic Emancipation when Margaret was in her early twenties. </w:t>
      </w:r>
    </w:p>
    <w:p w14:paraId="7901F432" w14:textId="171CF24D" w:rsidR="00616007" w:rsidRPr="006D02D1" w:rsidRDefault="00616007" w:rsidP="006D02D1">
      <w:pPr>
        <w:rPr>
          <w:sz w:val="24"/>
          <w:szCs w:val="24"/>
          <w:lang w:val="en-GB"/>
        </w:rPr>
      </w:pPr>
      <w:r w:rsidRPr="006D02D1">
        <w:rPr>
          <w:sz w:val="24"/>
          <w:szCs w:val="24"/>
          <w:lang w:val="en-GB"/>
        </w:rPr>
        <w:t xml:space="preserve">When Margaret reached adulthood, she married John – a </w:t>
      </w:r>
      <w:r w:rsidR="00D075AF" w:rsidRPr="006D02D1">
        <w:rPr>
          <w:sz w:val="24"/>
          <w:szCs w:val="24"/>
          <w:lang w:val="en-GB"/>
        </w:rPr>
        <w:t>__________ (4)</w:t>
      </w:r>
      <w:r w:rsidRPr="006D02D1">
        <w:rPr>
          <w:sz w:val="24"/>
          <w:szCs w:val="24"/>
          <w:lang w:val="en-GB"/>
        </w:rPr>
        <w:t xml:space="preserve"> officer in Mountjoy Gaol. Before long, </w:t>
      </w:r>
      <w:r w:rsidR="00D075AF" w:rsidRPr="006D02D1">
        <w:rPr>
          <w:sz w:val="24"/>
          <w:szCs w:val="24"/>
          <w:lang w:val="en-GB"/>
        </w:rPr>
        <w:t>__________ (5)</w:t>
      </w:r>
      <w:r w:rsidRPr="006D02D1">
        <w:rPr>
          <w:sz w:val="24"/>
          <w:szCs w:val="24"/>
          <w:lang w:val="en-GB"/>
        </w:rPr>
        <w:t xml:space="preserve"> was in the grip of the Great Famine. </w:t>
      </w:r>
    </w:p>
    <w:p w14:paraId="5B021494" w14:textId="3E1922D1" w:rsidR="00616007" w:rsidRPr="006D02D1" w:rsidRDefault="00616007" w:rsidP="006D02D1">
      <w:pPr>
        <w:rPr>
          <w:sz w:val="24"/>
          <w:szCs w:val="24"/>
          <w:lang w:val="en-GB"/>
        </w:rPr>
      </w:pPr>
      <w:r w:rsidRPr="006D02D1">
        <w:rPr>
          <w:sz w:val="24"/>
          <w:szCs w:val="24"/>
          <w:lang w:val="en-GB"/>
        </w:rPr>
        <w:t xml:space="preserve">Having survived that, Margaret saw even more life-changing events take place – the abolition of </w:t>
      </w:r>
      <w:r w:rsidR="00D075AF" w:rsidRPr="006D02D1">
        <w:rPr>
          <w:sz w:val="24"/>
          <w:szCs w:val="24"/>
          <w:lang w:val="en-GB"/>
        </w:rPr>
        <w:t>__________ (6)</w:t>
      </w:r>
      <w:r w:rsidRPr="006D02D1">
        <w:rPr>
          <w:sz w:val="24"/>
          <w:szCs w:val="24"/>
          <w:lang w:val="en-GB"/>
        </w:rPr>
        <w:t xml:space="preserve"> in America being one, the move from steam power to </w:t>
      </w:r>
      <w:r w:rsidR="00D075AF" w:rsidRPr="006D02D1">
        <w:rPr>
          <w:sz w:val="24"/>
          <w:szCs w:val="24"/>
          <w:lang w:val="en-GB"/>
        </w:rPr>
        <w:t>__________ (7)</w:t>
      </w:r>
      <w:r w:rsidRPr="006D02D1">
        <w:rPr>
          <w:sz w:val="24"/>
          <w:szCs w:val="24"/>
          <w:lang w:val="en-GB"/>
        </w:rPr>
        <w:t xml:space="preserve"> being another and, closer to home, Ireland’s struggle for Home Rule, </w:t>
      </w:r>
      <w:r w:rsidR="00D075AF" w:rsidRPr="006D02D1">
        <w:rPr>
          <w:sz w:val="24"/>
          <w:szCs w:val="24"/>
          <w:lang w:val="en-GB"/>
        </w:rPr>
        <w:t>__________ (8)</w:t>
      </w:r>
      <w:r w:rsidRPr="006D02D1">
        <w:rPr>
          <w:sz w:val="24"/>
          <w:szCs w:val="24"/>
          <w:lang w:val="en-GB"/>
        </w:rPr>
        <w:t xml:space="preserve"> by the great Charles Stuart Parnell. </w:t>
      </w:r>
    </w:p>
    <w:p w14:paraId="79DC59B0" w14:textId="3D879B96" w:rsidR="00616007" w:rsidRPr="006D02D1" w:rsidRDefault="00616007" w:rsidP="006D02D1">
      <w:pPr>
        <w:rPr>
          <w:sz w:val="24"/>
          <w:szCs w:val="24"/>
          <w:lang w:val="en-GB"/>
        </w:rPr>
      </w:pPr>
      <w:r w:rsidRPr="006D02D1">
        <w:rPr>
          <w:sz w:val="24"/>
          <w:szCs w:val="24"/>
          <w:lang w:val="en-GB"/>
        </w:rPr>
        <w:t xml:space="preserve">By the time Margaret ventured into her third century, aged 101, the Ireland that she had grown up in had almost completely disappeared. On the horizon lay a New Ireland that would </w:t>
      </w:r>
      <w:r w:rsidR="003011ED" w:rsidRPr="006D02D1">
        <w:rPr>
          <w:sz w:val="24"/>
          <w:szCs w:val="24"/>
          <w:lang w:val="en-GB"/>
        </w:rPr>
        <w:t>continue</w:t>
      </w:r>
      <w:r w:rsidRPr="006D02D1">
        <w:rPr>
          <w:sz w:val="24"/>
          <w:szCs w:val="24"/>
          <w:lang w:val="en-GB"/>
        </w:rPr>
        <w:t xml:space="preserve"> to suffer greatly long after Margaret’s </w:t>
      </w:r>
      <w:r w:rsidR="003011ED" w:rsidRPr="006D02D1">
        <w:rPr>
          <w:sz w:val="24"/>
          <w:szCs w:val="24"/>
          <w:lang w:val="en-GB"/>
        </w:rPr>
        <w:t>__________ (9)</w:t>
      </w:r>
      <w:r w:rsidRPr="006D02D1">
        <w:rPr>
          <w:sz w:val="24"/>
          <w:szCs w:val="24"/>
          <w:lang w:val="en-GB"/>
        </w:rPr>
        <w:t xml:space="preserve"> in 1911, aged 112. </w:t>
      </w:r>
    </w:p>
    <w:p w14:paraId="1569B2AC" w14:textId="03E4F272" w:rsidR="00616007" w:rsidRPr="006D02D1" w:rsidRDefault="00616007" w:rsidP="006D02D1">
      <w:pPr>
        <w:rPr>
          <w:sz w:val="24"/>
          <w:szCs w:val="24"/>
          <w:lang w:val="en-GB"/>
        </w:rPr>
      </w:pPr>
      <w:r w:rsidRPr="006D02D1">
        <w:rPr>
          <w:sz w:val="24"/>
          <w:szCs w:val="24"/>
          <w:lang w:val="en-GB"/>
        </w:rPr>
        <w:t xml:space="preserve">When the body of Margaret was laid in an unmarked </w:t>
      </w:r>
      <w:r w:rsidR="003011ED" w:rsidRPr="006D02D1">
        <w:rPr>
          <w:sz w:val="24"/>
          <w:szCs w:val="24"/>
          <w:lang w:val="en-GB"/>
        </w:rPr>
        <w:t>__________ (10)</w:t>
      </w:r>
      <w:r w:rsidRPr="006D02D1">
        <w:rPr>
          <w:sz w:val="24"/>
          <w:szCs w:val="24"/>
          <w:lang w:val="en-GB"/>
        </w:rPr>
        <w:t xml:space="preserve"> on January 12, 1911, she became the oldest person to be buried in Glasnevin Cemetery and, to this day, remains so. </w:t>
      </w:r>
    </w:p>
    <w:p w14:paraId="002A90C7" w14:textId="45EE6F31" w:rsidR="00BC7CF9" w:rsidRPr="006D02D1" w:rsidRDefault="00BC7CF9" w:rsidP="006D02D1"/>
    <w:p w14:paraId="79B7AD47" w14:textId="77777777" w:rsidR="00795574" w:rsidRPr="006D02D1" w:rsidRDefault="00795574" w:rsidP="006D02D1"/>
    <w:p w14:paraId="11B602B4" w14:textId="77777777" w:rsidR="0050681F" w:rsidRPr="006D02D1" w:rsidRDefault="0050681F" w:rsidP="006D02D1"/>
    <w:p w14:paraId="0E927CD3" w14:textId="77777777" w:rsidR="0050681F" w:rsidRPr="006D02D1" w:rsidRDefault="0050681F" w:rsidP="006D02D1"/>
    <w:p w14:paraId="24CB5E6E" w14:textId="77777777" w:rsidR="0050681F" w:rsidRPr="006D02D1" w:rsidRDefault="0050681F" w:rsidP="006D02D1"/>
    <w:p w14:paraId="28F26925" w14:textId="77777777" w:rsidR="0050681F" w:rsidRPr="006D02D1" w:rsidRDefault="0050681F" w:rsidP="006D02D1"/>
    <w:p w14:paraId="76B87958" w14:textId="77777777" w:rsidR="0050681F" w:rsidRPr="006D02D1" w:rsidRDefault="0050681F" w:rsidP="006D02D1"/>
    <w:p w14:paraId="1E141B0F" w14:textId="77777777" w:rsidR="0050681F" w:rsidRPr="006D02D1" w:rsidRDefault="0050681F" w:rsidP="006D02D1"/>
    <w:p w14:paraId="1A67B14B" w14:textId="77777777" w:rsidR="00C200A5" w:rsidRPr="006D02D1" w:rsidRDefault="00C200A5" w:rsidP="006D02D1">
      <w:pPr>
        <w:jc w:val="center"/>
        <w:rPr>
          <w:lang w:val="en-GB"/>
        </w:rPr>
      </w:pPr>
      <w:bookmarkStart w:id="3" w:name="_Hlk81913391"/>
    </w:p>
    <w:bookmarkEnd w:id="3"/>
    <w:p w14:paraId="0F16B090" w14:textId="77777777" w:rsidR="00C200A5" w:rsidRDefault="00C200A5" w:rsidP="006D02D1"/>
    <w:p w14:paraId="7578F718" w14:textId="3CDF1E54" w:rsidR="00C200A5" w:rsidRDefault="00C200A5" w:rsidP="006D02D1"/>
    <w:p w14:paraId="0AB83C8F" w14:textId="004CB240" w:rsidR="00C200A5" w:rsidRPr="006B5E61" w:rsidRDefault="00C200A5" w:rsidP="006B5E61">
      <w:pPr>
        <w:jc w:val="center"/>
      </w:pPr>
      <w:r w:rsidRPr="006D02D1">
        <w:rPr>
          <w:noProof/>
        </w:rPr>
        <w:lastRenderedPageBreak/>
        <mc:AlternateContent>
          <mc:Choice Requires="wps">
            <w:drawing>
              <wp:anchor distT="0" distB="0" distL="114300" distR="114300" simplePos="0" relativeHeight="251784192" behindDoc="0" locked="0" layoutInCell="1" allowOverlap="1" wp14:anchorId="1B1C225A" wp14:editId="180BADD2">
                <wp:simplePos x="0" y="0"/>
                <wp:positionH relativeFrom="margin">
                  <wp:align>center</wp:align>
                </wp:positionH>
                <wp:positionV relativeFrom="paragraph">
                  <wp:posOffset>-299720</wp:posOffset>
                </wp:positionV>
                <wp:extent cx="7324725" cy="10344150"/>
                <wp:effectExtent l="0" t="0" r="28575" b="19050"/>
                <wp:wrapNone/>
                <wp:docPr id="230" name="Rectangle 230"/>
                <wp:cNvGraphicFramePr/>
                <a:graphic xmlns:a="http://schemas.openxmlformats.org/drawingml/2006/main">
                  <a:graphicData uri="http://schemas.microsoft.com/office/word/2010/wordprocessingShape">
                    <wps:wsp>
                      <wps:cNvSpPr/>
                      <wps:spPr>
                        <a:xfrm>
                          <a:off x="0" y="0"/>
                          <a:ext cx="7324725" cy="103441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50F11" id="Rectangle 230" o:spid="_x0000_s1026" style="position:absolute;margin-left:0;margin-top:-23.6pt;width:576.75pt;height:814.5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" filled="f" strokecolor="black [3200]" strokeweight="1pt">
                <w10:wrap anchorx="margin"/>
              </v:rect>
            </w:pict>
          </mc:Fallback>
        </mc:AlternateContent>
      </w:r>
      <w:r w:rsidR="0050681F" w:rsidRPr="006D02D1">
        <w:rPr>
          <w:b/>
          <w:bCs/>
          <w:sz w:val="48"/>
          <w:szCs w:val="48"/>
        </w:rPr>
        <w:t>THE PRIMARY PLANET RESOURCE PAC</w:t>
      </w:r>
      <w:r>
        <w:rPr>
          <w:b/>
          <w:bCs/>
          <w:sz w:val="48"/>
          <w:szCs w:val="48"/>
        </w:rPr>
        <w:t>K</w:t>
      </w:r>
    </w:p>
    <w:p w14:paraId="48EDBC71" w14:textId="4099FEDF" w:rsidR="0050681F" w:rsidRPr="006D02D1" w:rsidRDefault="0050681F" w:rsidP="006D02D1">
      <w:pPr>
        <w:jc w:val="center"/>
        <w:rPr>
          <w:b/>
          <w:bCs/>
          <w:sz w:val="48"/>
          <w:szCs w:val="48"/>
        </w:rPr>
      </w:pPr>
      <w:r w:rsidRPr="006D02D1">
        <w:rPr>
          <w:b/>
          <w:bCs/>
          <w:sz w:val="48"/>
          <w:szCs w:val="48"/>
        </w:rPr>
        <w:t>Cloze Test</w:t>
      </w:r>
      <w:r w:rsidR="000216AD" w:rsidRPr="006D02D1">
        <w:rPr>
          <w:b/>
          <w:bCs/>
          <w:sz w:val="48"/>
          <w:szCs w:val="48"/>
        </w:rPr>
        <w:t xml:space="preserve"> (</w:t>
      </w:r>
      <w:r w:rsidR="003A20AF" w:rsidRPr="006D02D1">
        <w:rPr>
          <w:b/>
          <w:bCs/>
          <w:sz w:val="48"/>
          <w:szCs w:val="48"/>
        </w:rPr>
        <w:t>3</w:t>
      </w:r>
      <w:r w:rsidR="000216AD" w:rsidRPr="006D02D1">
        <w:rPr>
          <w:b/>
          <w:bCs/>
          <w:sz w:val="48"/>
          <w:szCs w:val="48"/>
        </w:rPr>
        <w:t>)</w:t>
      </w:r>
    </w:p>
    <w:p w14:paraId="63630D8C" w14:textId="77777777" w:rsidR="0050681F" w:rsidRPr="006D02D1" w:rsidRDefault="0050681F" w:rsidP="006D02D1">
      <w:pPr>
        <w:rPr>
          <w:b/>
          <w:bCs/>
        </w:rPr>
      </w:pPr>
      <w:r w:rsidRPr="006D02D1">
        <w:rPr>
          <w:b/>
          <w:bCs/>
        </w:rPr>
        <w:t>Read through the words in the Word Bank first and make sure you understand them. Then, read the article. Make sure you think about the best place to put a word, not the first place. Careful as you go, as some words may fit in more than one place, while other words will only suit one.</w:t>
      </w:r>
    </w:p>
    <w:p w14:paraId="5833BE9A" w14:textId="77777777" w:rsidR="0050681F" w:rsidRPr="006D02D1" w:rsidRDefault="0050681F" w:rsidP="006D02D1"/>
    <w:p w14:paraId="5424102E" w14:textId="19665910" w:rsidR="0050681F" w:rsidRPr="006D02D1" w:rsidRDefault="0050681F" w:rsidP="006D02D1">
      <w:pPr>
        <w:jc w:val="center"/>
        <w:rPr>
          <w:b/>
          <w:bCs/>
          <w:sz w:val="36"/>
          <w:szCs w:val="36"/>
        </w:rPr>
      </w:pPr>
      <w:r w:rsidRPr="000C6EC5">
        <w:rPr>
          <w:noProof/>
          <w:sz w:val="40"/>
          <w:szCs w:val="40"/>
        </w:rPr>
        <mc:AlternateContent>
          <mc:Choice Requires="wps">
            <w:drawing>
              <wp:anchor distT="45720" distB="45720" distL="114300" distR="114300" simplePos="0" relativeHeight="251782144" behindDoc="0" locked="0" layoutInCell="1" allowOverlap="1" wp14:anchorId="44601AB7" wp14:editId="28AD16E2">
                <wp:simplePos x="0" y="0"/>
                <wp:positionH relativeFrom="margin">
                  <wp:align>left</wp:align>
                </wp:positionH>
                <wp:positionV relativeFrom="paragraph">
                  <wp:posOffset>370840</wp:posOffset>
                </wp:positionV>
                <wp:extent cx="1366520" cy="3724275"/>
                <wp:effectExtent l="0" t="0" r="24130" b="2857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724275"/>
                        </a:xfrm>
                        <a:prstGeom prst="rect">
                          <a:avLst/>
                        </a:prstGeom>
                        <a:solidFill>
                          <a:srgbClr val="FFFFFF"/>
                        </a:solidFill>
                        <a:ln w="9525">
                          <a:solidFill>
                            <a:srgbClr val="000000"/>
                          </a:solidFill>
                          <a:miter lim="800000"/>
                          <a:headEnd/>
                          <a:tailEnd/>
                        </a:ln>
                      </wps:spPr>
                      <wps:txbx>
                        <w:txbxContent>
                          <w:p w14:paraId="7FE06514" w14:textId="6E9094F8" w:rsidR="0050681F" w:rsidRPr="006F0187" w:rsidRDefault="006F0187" w:rsidP="0050681F">
                            <w:pPr>
                              <w:pStyle w:val="NoSpacing"/>
                              <w:jc w:val="center"/>
                              <w:rPr>
                                <w:b/>
                                <w:bCs/>
                              </w:rPr>
                            </w:pPr>
                            <w:r>
                              <w:rPr>
                                <w:b/>
                                <w:bCs/>
                              </w:rPr>
                              <w:t>Word Bank</w:t>
                            </w:r>
                          </w:p>
                          <w:p w14:paraId="5E92AC1F" w14:textId="77777777" w:rsidR="0050681F" w:rsidRPr="00A431F0" w:rsidRDefault="0050681F" w:rsidP="0050681F">
                            <w:pPr>
                              <w:pStyle w:val="NoSpacing"/>
                              <w:jc w:val="center"/>
                            </w:pPr>
                          </w:p>
                          <w:p w14:paraId="3BE204D8" w14:textId="5693D398" w:rsidR="0050681F" w:rsidRDefault="00C31A5D" w:rsidP="0050681F">
                            <w:pPr>
                              <w:pStyle w:val="NoSpacing"/>
                              <w:jc w:val="center"/>
                            </w:pPr>
                            <w:r>
                              <w:t>protests</w:t>
                            </w:r>
                          </w:p>
                          <w:p w14:paraId="68E0954D" w14:textId="77777777" w:rsidR="0050681F" w:rsidRPr="00A431F0" w:rsidRDefault="0050681F" w:rsidP="0050681F">
                            <w:pPr>
                              <w:pStyle w:val="NoSpacing"/>
                              <w:jc w:val="center"/>
                            </w:pPr>
                          </w:p>
                          <w:p w14:paraId="0ACCAC14" w14:textId="4DC46B53" w:rsidR="0050681F" w:rsidRDefault="00C31A5D" w:rsidP="0050681F">
                            <w:pPr>
                              <w:pStyle w:val="NoSpacing"/>
                              <w:jc w:val="center"/>
                            </w:pPr>
                            <w:r>
                              <w:t>Belgium</w:t>
                            </w:r>
                          </w:p>
                          <w:p w14:paraId="68F22D77" w14:textId="77777777" w:rsidR="0050681F" w:rsidRPr="00A431F0" w:rsidRDefault="0050681F" w:rsidP="0050681F">
                            <w:pPr>
                              <w:pStyle w:val="NoSpacing"/>
                              <w:jc w:val="center"/>
                            </w:pPr>
                          </w:p>
                          <w:p w14:paraId="2DC722E5" w14:textId="2F576AB1" w:rsidR="0050681F" w:rsidRDefault="00C31A5D" w:rsidP="0050681F">
                            <w:pPr>
                              <w:pStyle w:val="NoSpacing"/>
                              <w:jc w:val="center"/>
                            </w:pPr>
                            <w:r>
                              <w:t>world</w:t>
                            </w:r>
                          </w:p>
                          <w:p w14:paraId="4B927DE9" w14:textId="77777777" w:rsidR="0050681F" w:rsidRPr="00A431F0" w:rsidRDefault="0050681F" w:rsidP="0050681F">
                            <w:pPr>
                              <w:pStyle w:val="NoSpacing"/>
                              <w:jc w:val="center"/>
                            </w:pPr>
                          </w:p>
                          <w:p w14:paraId="4DF541DD" w14:textId="7EFB8C81" w:rsidR="0050681F" w:rsidRDefault="00C31A5D" w:rsidP="0050681F">
                            <w:pPr>
                              <w:pStyle w:val="NoSpacing"/>
                              <w:jc w:val="center"/>
                            </w:pPr>
                            <w:r>
                              <w:t>poorest</w:t>
                            </w:r>
                          </w:p>
                          <w:p w14:paraId="54EC9C8B" w14:textId="77777777" w:rsidR="0050681F" w:rsidRPr="00A431F0" w:rsidRDefault="0050681F" w:rsidP="0050681F">
                            <w:pPr>
                              <w:pStyle w:val="NoSpacing"/>
                              <w:jc w:val="center"/>
                            </w:pPr>
                          </w:p>
                          <w:p w14:paraId="143E517F" w14:textId="7AC104C2" w:rsidR="0050681F" w:rsidRDefault="00C31A5D" w:rsidP="0050681F">
                            <w:pPr>
                              <w:pStyle w:val="NoSpacing"/>
                              <w:jc w:val="center"/>
                            </w:pPr>
                            <w:r>
                              <w:t>organisation</w:t>
                            </w:r>
                          </w:p>
                          <w:p w14:paraId="35C9362D" w14:textId="77777777" w:rsidR="0050681F" w:rsidRPr="00A431F0" w:rsidRDefault="0050681F" w:rsidP="0050681F">
                            <w:pPr>
                              <w:pStyle w:val="NoSpacing"/>
                              <w:jc w:val="center"/>
                            </w:pPr>
                          </w:p>
                          <w:p w14:paraId="0330294E" w14:textId="47CB260B" w:rsidR="0050681F" w:rsidRDefault="00C31A5D" w:rsidP="0050681F">
                            <w:pPr>
                              <w:pStyle w:val="NoSpacing"/>
                              <w:jc w:val="center"/>
                            </w:pPr>
                            <w:r>
                              <w:t>hovels</w:t>
                            </w:r>
                          </w:p>
                          <w:p w14:paraId="69AD375A" w14:textId="77777777" w:rsidR="0050681F" w:rsidRPr="00A431F0" w:rsidRDefault="0050681F" w:rsidP="0050681F">
                            <w:pPr>
                              <w:pStyle w:val="NoSpacing"/>
                              <w:jc w:val="center"/>
                            </w:pPr>
                          </w:p>
                          <w:p w14:paraId="3531635F" w14:textId="4306E0F0" w:rsidR="0050681F" w:rsidRDefault="00C31A5D" w:rsidP="0050681F">
                            <w:pPr>
                              <w:pStyle w:val="NoSpacing"/>
                              <w:jc w:val="center"/>
                            </w:pPr>
                            <w:r>
                              <w:t>elected</w:t>
                            </w:r>
                          </w:p>
                          <w:p w14:paraId="42BDFEAA" w14:textId="77777777" w:rsidR="0050681F" w:rsidRPr="00A431F0" w:rsidRDefault="0050681F" w:rsidP="0050681F">
                            <w:pPr>
                              <w:pStyle w:val="NoSpacing"/>
                              <w:jc w:val="center"/>
                            </w:pPr>
                          </w:p>
                          <w:p w14:paraId="0DDFA0B8" w14:textId="2F35EA72" w:rsidR="0050681F" w:rsidRDefault="00CB1A59" w:rsidP="0050681F">
                            <w:pPr>
                              <w:pStyle w:val="NoSpacing"/>
                              <w:jc w:val="center"/>
                            </w:pPr>
                            <w:r>
                              <w:t>community</w:t>
                            </w:r>
                          </w:p>
                          <w:p w14:paraId="572567F8" w14:textId="77777777" w:rsidR="0050681F" w:rsidRPr="00A431F0" w:rsidRDefault="0050681F" w:rsidP="0050681F">
                            <w:pPr>
                              <w:pStyle w:val="NoSpacing"/>
                              <w:jc w:val="center"/>
                            </w:pPr>
                          </w:p>
                          <w:p w14:paraId="5112669D" w14:textId="0B19C72E" w:rsidR="0050681F" w:rsidRDefault="00CB1A59" w:rsidP="0050681F">
                            <w:pPr>
                              <w:pStyle w:val="NoSpacing"/>
                              <w:jc w:val="center"/>
                            </w:pPr>
                            <w:r>
                              <w:t>forefront</w:t>
                            </w:r>
                          </w:p>
                          <w:p w14:paraId="2D120FEB" w14:textId="28F971B4" w:rsidR="006F0187" w:rsidRDefault="006F0187" w:rsidP="0050681F">
                            <w:pPr>
                              <w:pStyle w:val="NoSpacing"/>
                              <w:jc w:val="center"/>
                            </w:pPr>
                          </w:p>
                          <w:p w14:paraId="49F786DA" w14:textId="2DC59059" w:rsidR="0050681F" w:rsidRDefault="00CB1A59" w:rsidP="0050681F">
                            <w:pPr>
                              <w:jc w:val="center"/>
                            </w:pPr>
                            <w:r>
                              <w:t>retired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01AB7" id="_x0000_s1030" type="#_x0000_t202" style="position:absolute;left:0;text-align:left;margin-left:0;margin-top:29.2pt;width:107.6pt;height:293.25pt;z-index:251782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">
                <v:textbox>
                  <w:txbxContent>
                    <w:p w14:paraId="7FE06514" w14:textId="6E9094F8" w:rsidR="0050681F" w:rsidRPr="006F0187" w:rsidRDefault="006F0187" w:rsidP="0050681F">
                      <w:pPr>
                        <w:pStyle w:val="NoSpacing"/>
                        <w:jc w:val="center"/>
                        <w:rPr>
                          <w:b/>
                          <w:bCs/>
                        </w:rPr>
                      </w:pPr>
                      <w:r>
                        <w:rPr>
                          <w:b/>
                          <w:bCs/>
                        </w:rPr>
                        <w:t>Word Bank</w:t>
                      </w:r>
                    </w:p>
                    <w:p w14:paraId="5E92AC1F" w14:textId="77777777" w:rsidR="0050681F" w:rsidRPr="00A431F0" w:rsidRDefault="0050681F" w:rsidP="0050681F">
                      <w:pPr>
                        <w:pStyle w:val="NoSpacing"/>
                        <w:jc w:val="center"/>
                      </w:pPr>
                    </w:p>
                    <w:p w14:paraId="3BE204D8" w14:textId="5693D398" w:rsidR="0050681F" w:rsidRDefault="00C31A5D" w:rsidP="0050681F">
                      <w:pPr>
                        <w:pStyle w:val="NoSpacing"/>
                        <w:jc w:val="center"/>
                      </w:pPr>
                      <w:r>
                        <w:t>protests</w:t>
                      </w:r>
                    </w:p>
                    <w:p w14:paraId="68E0954D" w14:textId="77777777" w:rsidR="0050681F" w:rsidRPr="00A431F0" w:rsidRDefault="0050681F" w:rsidP="0050681F">
                      <w:pPr>
                        <w:pStyle w:val="NoSpacing"/>
                        <w:jc w:val="center"/>
                      </w:pPr>
                    </w:p>
                    <w:p w14:paraId="0ACCAC14" w14:textId="4DC46B53" w:rsidR="0050681F" w:rsidRDefault="00C31A5D" w:rsidP="0050681F">
                      <w:pPr>
                        <w:pStyle w:val="NoSpacing"/>
                        <w:jc w:val="center"/>
                      </w:pPr>
                      <w:r>
                        <w:t>Belgium</w:t>
                      </w:r>
                    </w:p>
                    <w:p w14:paraId="68F22D77" w14:textId="77777777" w:rsidR="0050681F" w:rsidRPr="00A431F0" w:rsidRDefault="0050681F" w:rsidP="0050681F">
                      <w:pPr>
                        <w:pStyle w:val="NoSpacing"/>
                        <w:jc w:val="center"/>
                      </w:pPr>
                    </w:p>
                    <w:p w14:paraId="2DC722E5" w14:textId="2F576AB1" w:rsidR="0050681F" w:rsidRDefault="00C31A5D" w:rsidP="0050681F">
                      <w:pPr>
                        <w:pStyle w:val="NoSpacing"/>
                        <w:jc w:val="center"/>
                      </w:pPr>
                      <w:r>
                        <w:t>world</w:t>
                      </w:r>
                    </w:p>
                    <w:p w14:paraId="4B927DE9" w14:textId="77777777" w:rsidR="0050681F" w:rsidRPr="00A431F0" w:rsidRDefault="0050681F" w:rsidP="0050681F">
                      <w:pPr>
                        <w:pStyle w:val="NoSpacing"/>
                        <w:jc w:val="center"/>
                      </w:pPr>
                    </w:p>
                    <w:p w14:paraId="4DF541DD" w14:textId="7EFB8C81" w:rsidR="0050681F" w:rsidRDefault="00C31A5D" w:rsidP="0050681F">
                      <w:pPr>
                        <w:pStyle w:val="NoSpacing"/>
                        <w:jc w:val="center"/>
                      </w:pPr>
                      <w:r>
                        <w:t>poorest</w:t>
                      </w:r>
                    </w:p>
                    <w:p w14:paraId="54EC9C8B" w14:textId="77777777" w:rsidR="0050681F" w:rsidRPr="00A431F0" w:rsidRDefault="0050681F" w:rsidP="0050681F">
                      <w:pPr>
                        <w:pStyle w:val="NoSpacing"/>
                        <w:jc w:val="center"/>
                      </w:pPr>
                    </w:p>
                    <w:p w14:paraId="143E517F" w14:textId="7AC104C2" w:rsidR="0050681F" w:rsidRDefault="00C31A5D" w:rsidP="0050681F">
                      <w:pPr>
                        <w:pStyle w:val="NoSpacing"/>
                        <w:jc w:val="center"/>
                      </w:pPr>
                      <w:r>
                        <w:t>organisation</w:t>
                      </w:r>
                    </w:p>
                    <w:p w14:paraId="35C9362D" w14:textId="77777777" w:rsidR="0050681F" w:rsidRPr="00A431F0" w:rsidRDefault="0050681F" w:rsidP="0050681F">
                      <w:pPr>
                        <w:pStyle w:val="NoSpacing"/>
                        <w:jc w:val="center"/>
                      </w:pPr>
                    </w:p>
                    <w:p w14:paraId="0330294E" w14:textId="47CB260B" w:rsidR="0050681F" w:rsidRDefault="00C31A5D" w:rsidP="0050681F">
                      <w:pPr>
                        <w:pStyle w:val="NoSpacing"/>
                        <w:jc w:val="center"/>
                      </w:pPr>
                      <w:r>
                        <w:t>hovels</w:t>
                      </w:r>
                    </w:p>
                    <w:p w14:paraId="69AD375A" w14:textId="77777777" w:rsidR="0050681F" w:rsidRPr="00A431F0" w:rsidRDefault="0050681F" w:rsidP="0050681F">
                      <w:pPr>
                        <w:pStyle w:val="NoSpacing"/>
                        <w:jc w:val="center"/>
                      </w:pPr>
                    </w:p>
                    <w:p w14:paraId="3531635F" w14:textId="4306E0F0" w:rsidR="0050681F" w:rsidRDefault="00C31A5D" w:rsidP="0050681F">
                      <w:pPr>
                        <w:pStyle w:val="NoSpacing"/>
                        <w:jc w:val="center"/>
                      </w:pPr>
                      <w:r>
                        <w:t>elected</w:t>
                      </w:r>
                    </w:p>
                    <w:p w14:paraId="42BDFEAA" w14:textId="77777777" w:rsidR="0050681F" w:rsidRPr="00A431F0" w:rsidRDefault="0050681F" w:rsidP="0050681F">
                      <w:pPr>
                        <w:pStyle w:val="NoSpacing"/>
                        <w:jc w:val="center"/>
                      </w:pPr>
                    </w:p>
                    <w:p w14:paraId="0DDFA0B8" w14:textId="2F35EA72" w:rsidR="0050681F" w:rsidRDefault="00CB1A59" w:rsidP="0050681F">
                      <w:pPr>
                        <w:pStyle w:val="NoSpacing"/>
                        <w:jc w:val="center"/>
                      </w:pPr>
                      <w:r>
                        <w:t>community</w:t>
                      </w:r>
                    </w:p>
                    <w:p w14:paraId="572567F8" w14:textId="77777777" w:rsidR="0050681F" w:rsidRPr="00A431F0" w:rsidRDefault="0050681F" w:rsidP="0050681F">
                      <w:pPr>
                        <w:pStyle w:val="NoSpacing"/>
                        <w:jc w:val="center"/>
                      </w:pPr>
                    </w:p>
                    <w:p w14:paraId="5112669D" w14:textId="0B19C72E" w:rsidR="0050681F" w:rsidRDefault="00CB1A59" w:rsidP="0050681F">
                      <w:pPr>
                        <w:pStyle w:val="NoSpacing"/>
                        <w:jc w:val="center"/>
                      </w:pPr>
                      <w:r>
                        <w:t>forefront</w:t>
                      </w:r>
                    </w:p>
                    <w:p w14:paraId="2D120FEB" w14:textId="28F971B4" w:rsidR="006F0187" w:rsidRDefault="006F0187" w:rsidP="0050681F">
                      <w:pPr>
                        <w:pStyle w:val="NoSpacing"/>
                        <w:jc w:val="center"/>
                      </w:pPr>
                    </w:p>
                    <w:p w14:paraId="49F786DA" w14:textId="2DC59059" w:rsidR="0050681F" w:rsidRDefault="00CB1A59" w:rsidP="0050681F">
                      <w:pPr>
                        <w:jc w:val="center"/>
                      </w:pPr>
                      <w:r>
                        <w:t>retired</w:t>
                      </w:r>
                    </w:p>
                  </w:txbxContent>
                </v:textbox>
                <w10:wrap type="square" anchorx="margin"/>
              </v:shape>
            </w:pict>
          </mc:Fallback>
        </mc:AlternateContent>
      </w:r>
      <w:r w:rsidR="00F771D2" w:rsidRPr="000C6EC5">
        <w:rPr>
          <w:b/>
          <w:bCs/>
          <w:sz w:val="40"/>
          <w:szCs w:val="40"/>
        </w:rPr>
        <w:t>Ferrari</w:t>
      </w:r>
      <w:r w:rsidR="00F771D2" w:rsidRPr="006D02D1">
        <w:rPr>
          <w:b/>
          <w:bCs/>
          <w:sz w:val="36"/>
          <w:szCs w:val="36"/>
        </w:rPr>
        <w:t xml:space="preserve"> </w:t>
      </w:r>
      <w:r w:rsidR="000C6EC5" w:rsidRPr="000C6EC5">
        <w:rPr>
          <w:b/>
          <w:bCs/>
          <w:sz w:val="40"/>
          <w:szCs w:val="40"/>
        </w:rPr>
        <w:t>J</w:t>
      </w:r>
      <w:r w:rsidR="00F771D2" w:rsidRPr="000C6EC5">
        <w:rPr>
          <w:b/>
          <w:bCs/>
          <w:sz w:val="40"/>
          <w:szCs w:val="40"/>
        </w:rPr>
        <w:t>50</w:t>
      </w:r>
    </w:p>
    <w:p w14:paraId="6F025D05" w14:textId="1744F341" w:rsidR="00A00B44" w:rsidRPr="006D02D1" w:rsidRDefault="00A00B44" w:rsidP="006D02D1">
      <w:pPr>
        <w:rPr>
          <w:bCs/>
          <w:sz w:val="24"/>
          <w:szCs w:val="24"/>
        </w:rPr>
      </w:pPr>
      <w:r w:rsidRPr="006D02D1">
        <w:rPr>
          <w:bCs/>
          <w:sz w:val="24"/>
          <w:szCs w:val="24"/>
        </w:rPr>
        <w:t xml:space="preserve">Ferrari, the </w:t>
      </w:r>
      <w:r w:rsidR="004E7483" w:rsidRPr="006D02D1">
        <w:rPr>
          <w:bCs/>
          <w:sz w:val="24"/>
          <w:szCs w:val="24"/>
        </w:rPr>
        <w:t>__________ (1)</w:t>
      </w:r>
      <w:r w:rsidRPr="006D02D1">
        <w:rPr>
          <w:bCs/>
          <w:sz w:val="24"/>
          <w:szCs w:val="24"/>
        </w:rPr>
        <w:t xml:space="preserve"> Italian car makers have produced some of the most beautiful cars ever, covered in their trademark three </w:t>
      </w:r>
      <w:r w:rsidR="004E7483" w:rsidRPr="006D02D1">
        <w:rPr>
          <w:bCs/>
          <w:sz w:val="24"/>
          <w:szCs w:val="24"/>
        </w:rPr>
        <w:t>__________ (2)</w:t>
      </w:r>
      <w:r w:rsidRPr="006D02D1">
        <w:rPr>
          <w:bCs/>
          <w:sz w:val="24"/>
          <w:szCs w:val="24"/>
        </w:rPr>
        <w:t xml:space="preserve"> of red paint. The </w:t>
      </w:r>
      <w:r w:rsidR="004E7483" w:rsidRPr="006D02D1">
        <w:rPr>
          <w:bCs/>
          <w:sz w:val="24"/>
          <w:szCs w:val="24"/>
        </w:rPr>
        <w:t xml:space="preserve">stunning </w:t>
      </w:r>
      <w:r w:rsidR="00F771D2" w:rsidRPr="006D02D1">
        <w:rPr>
          <w:bCs/>
          <w:sz w:val="24"/>
          <w:szCs w:val="24"/>
        </w:rPr>
        <w:t xml:space="preserve">Ferrari </w:t>
      </w:r>
      <w:r w:rsidRPr="006D02D1">
        <w:rPr>
          <w:bCs/>
          <w:sz w:val="24"/>
          <w:szCs w:val="24"/>
        </w:rPr>
        <w:t xml:space="preserve">J50, produced in 2017, was a special once-off edition to </w:t>
      </w:r>
      <w:r w:rsidR="004E7483" w:rsidRPr="006D02D1">
        <w:rPr>
          <w:bCs/>
          <w:sz w:val="24"/>
          <w:szCs w:val="24"/>
        </w:rPr>
        <w:t>__________ (3)</w:t>
      </w:r>
      <w:r w:rsidRPr="006D02D1">
        <w:rPr>
          <w:bCs/>
          <w:sz w:val="24"/>
          <w:szCs w:val="24"/>
        </w:rPr>
        <w:t xml:space="preserve"> the fact that Ferrari had been selling cars in Japan for 50 years. </w:t>
      </w:r>
    </w:p>
    <w:p w14:paraId="610777D1" w14:textId="055A52F9" w:rsidR="00A00B44" w:rsidRPr="006D02D1" w:rsidRDefault="00A00B44" w:rsidP="006D02D1">
      <w:pPr>
        <w:rPr>
          <w:bCs/>
          <w:sz w:val="24"/>
          <w:szCs w:val="24"/>
        </w:rPr>
      </w:pPr>
      <w:r w:rsidRPr="006D02D1">
        <w:rPr>
          <w:bCs/>
          <w:sz w:val="24"/>
          <w:szCs w:val="24"/>
        </w:rPr>
        <w:t xml:space="preserve">As good news goes, a new Ferrari is top of our list, but as bad news goes, knowing that only ten </w:t>
      </w:r>
      <w:r w:rsidR="00F771D2" w:rsidRPr="006D02D1">
        <w:rPr>
          <w:bCs/>
          <w:sz w:val="24"/>
          <w:szCs w:val="24"/>
        </w:rPr>
        <w:t>were</w:t>
      </w:r>
      <w:r w:rsidRPr="006D02D1">
        <w:rPr>
          <w:bCs/>
          <w:sz w:val="24"/>
          <w:szCs w:val="24"/>
        </w:rPr>
        <w:t xml:space="preserve"> made is </w:t>
      </w:r>
      <w:proofErr w:type="gramStart"/>
      <w:r w:rsidRPr="006D02D1">
        <w:rPr>
          <w:bCs/>
          <w:sz w:val="24"/>
          <w:szCs w:val="24"/>
        </w:rPr>
        <w:t>pretty hard</w:t>
      </w:r>
      <w:proofErr w:type="gramEnd"/>
      <w:r w:rsidRPr="006D02D1">
        <w:rPr>
          <w:bCs/>
          <w:sz w:val="24"/>
          <w:szCs w:val="24"/>
        </w:rPr>
        <w:t xml:space="preserve"> to take. You also </w:t>
      </w:r>
      <w:r w:rsidR="00F771D2" w:rsidRPr="006D02D1">
        <w:rPr>
          <w:bCs/>
          <w:sz w:val="24"/>
          <w:szCs w:val="24"/>
        </w:rPr>
        <w:t>had to</w:t>
      </w:r>
      <w:r w:rsidRPr="006D02D1">
        <w:rPr>
          <w:bCs/>
          <w:sz w:val="24"/>
          <w:szCs w:val="24"/>
        </w:rPr>
        <w:t xml:space="preserve"> be </w:t>
      </w:r>
      <w:r w:rsidR="004E7483" w:rsidRPr="006D02D1">
        <w:rPr>
          <w:bCs/>
          <w:sz w:val="24"/>
          <w:szCs w:val="24"/>
        </w:rPr>
        <w:t>__________ (4)</w:t>
      </w:r>
      <w:r w:rsidRPr="006D02D1">
        <w:rPr>
          <w:bCs/>
          <w:sz w:val="24"/>
          <w:szCs w:val="24"/>
        </w:rPr>
        <w:t xml:space="preserve"> to own one of these special models.</w:t>
      </w:r>
    </w:p>
    <w:p w14:paraId="48B76AE6" w14:textId="2485A2E3" w:rsidR="00A00B44" w:rsidRPr="006D02D1" w:rsidRDefault="00A00B44" w:rsidP="006D02D1">
      <w:pPr>
        <w:rPr>
          <w:bCs/>
          <w:sz w:val="24"/>
          <w:szCs w:val="24"/>
        </w:rPr>
      </w:pPr>
      <w:r w:rsidRPr="006D02D1">
        <w:rPr>
          <w:bCs/>
          <w:sz w:val="24"/>
          <w:szCs w:val="24"/>
        </w:rPr>
        <w:t xml:space="preserve">The J50 was </w:t>
      </w:r>
      <w:r w:rsidR="00A00B40" w:rsidRPr="006D02D1">
        <w:rPr>
          <w:bCs/>
          <w:sz w:val="24"/>
          <w:szCs w:val="24"/>
        </w:rPr>
        <w:t>__________ (5)</w:t>
      </w:r>
      <w:r w:rsidRPr="006D02D1">
        <w:rPr>
          <w:bCs/>
          <w:sz w:val="24"/>
          <w:szCs w:val="24"/>
        </w:rPr>
        <w:t xml:space="preserve"> by the Ferrari Styling Centre and created by their Special Projects department. J50s made the most of Ferrari's </w:t>
      </w:r>
      <w:r w:rsidR="00A00B40" w:rsidRPr="006D02D1">
        <w:rPr>
          <w:bCs/>
          <w:sz w:val="24"/>
          <w:szCs w:val="24"/>
        </w:rPr>
        <w:t>__________ (6)</w:t>
      </w:r>
      <w:r w:rsidRPr="006D02D1">
        <w:rPr>
          <w:bCs/>
          <w:sz w:val="24"/>
          <w:szCs w:val="24"/>
        </w:rPr>
        <w:t xml:space="preserve"> programme, meaning each</w:t>
      </w:r>
      <w:r w:rsidR="00A00B40" w:rsidRPr="006D02D1">
        <w:rPr>
          <w:bCs/>
          <w:sz w:val="24"/>
          <w:szCs w:val="24"/>
        </w:rPr>
        <w:t xml:space="preserve"> new</w:t>
      </w:r>
      <w:r w:rsidRPr="006D02D1">
        <w:rPr>
          <w:bCs/>
          <w:sz w:val="24"/>
          <w:szCs w:val="24"/>
        </w:rPr>
        <w:t xml:space="preserve"> </w:t>
      </w:r>
      <w:r w:rsidR="00A00B40" w:rsidRPr="006D02D1">
        <w:rPr>
          <w:bCs/>
          <w:sz w:val="24"/>
          <w:szCs w:val="24"/>
        </w:rPr>
        <w:t>__________ (7)</w:t>
      </w:r>
      <w:r w:rsidRPr="006D02D1">
        <w:rPr>
          <w:bCs/>
          <w:sz w:val="24"/>
          <w:szCs w:val="24"/>
        </w:rPr>
        <w:t xml:space="preserve"> could customise every detail of their new Ferrari, right down to the thread binding their </w:t>
      </w:r>
      <w:r w:rsidR="00A00B40" w:rsidRPr="006D02D1">
        <w:rPr>
          <w:bCs/>
          <w:sz w:val="24"/>
          <w:szCs w:val="24"/>
        </w:rPr>
        <w:t>__________ (8)</w:t>
      </w:r>
      <w:r w:rsidRPr="006D02D1">
        <w:rPr>
          <w:bCs/>
          <w:sz w:val="24"/>
          <w:szCs w:val="24"/>
        </w:rPr>
        <w:t xml:space="preserve"> bucket seats. </w:t>
      </w:r>
    </w:p>
    <w:p w14:paraId="533B9BB7" w14:textId="6A9BBBB6" w:rsidR="00A00B44" w:rsidRPr="006D02D1" w:rsidRDefault="00A00B44" w:rsidP="006D02D1">
      <w:pPr>
        <w:rPr>
          <w:bCs/>
          <w:sz w:val="24"/>
          <w:szCs w:val="24"/>
        </w:rPr>
      </w:pPr>
      <w:r w:rsidRPr="006D02D1">
        <w:rPr>
          <w:bCs/>
          <w:sz w:val="24"/>
          <w:szCs w:val="24"/>
        </w:rPr>
        <w:t xml:space="preserve">The curved design of the J50 was modelled on the Ferrari 488 Spider, and it was fitted with a two-piece convertible roof made from </w:t>
      </w:r>
      <w:r w:rsidR="00A00B40" w:rsidRPr="006D02D1">
        <w:rPr>
          <w:bCs/>
          <w:sz w:val="24"/>
          <w:szCs w:val="24"/>
        </w:rPr>
        <w:t>__________ (9)</w:t>
      </w:r>
      <w:r w:rsidRPr="006D02D1">
        <w:rPr>
          <w:bCs/>
          <w:sz w:val="24"/>
          <w:szCs w:val="24"/>
        </w:rPr>
        <w:t xml:space="preserve"> fibre. The style of a Ferrari is very important, and they get top marks for the J50. </w:t>
      </w:r>
    </w:p>
    <w:p w14:paraId="3F8CCA8D" w14:textId="1B2DD728" w:rsidR="00A00B44" w:rsidRPr="006D02D1" w:rsidRDefault="00A00B44" w:rsidP="006D02D1">
      <w:pPr>
        <w:rPr>
          <w:bCs/>
          <w:sz w:val="24"/>
          <w:szCs w:val="24"/>
        </w:rPr>
      </w:pPr>
      <w:r w:rsidRPr="006D02D1">
        <w:rPr>
          <w:bCs/>
          <w:sz w:val="24"/>
          <w:szCs w:val="24"/>
        </w:rPr>
        <w:t xml:space="preserve">However, the soul of a Ferrari lies in its </w:t>
      </w:r>
      <w:r w:rsidR="00A00B40" w:rsidRPr="006D02D1">
        <w:rPr>
          <w:bCs/>
          <w:sz w:val="24"/>
          <w:szCs w:val="24"/>
        </w:rPr>
        <w:t>__________ (10)</w:t>
      </w:r>
      <w:r w:rsidRPr="006D02D1">
        <w:rPr>
          <w:bCs/>
          <w:sz w:val="24"/>
          <w:szCs w:val="24"/>
        </w:rPr>
        <w:t>. The J50 was fitted with a 3.9 twin-turbo V8</w:t>
      </w:r>
      <w:r w:rsidR="00A00B40" w:rsidRPr="006D02D1">
        <w:rPr>
          <w:bCs/>
          <w:sz w:val="24"/>
          <w:szCs w:val="24"/>
        </w:rPr>
        <w:t xml:space="preserve"> engine</w:t>
      </w:r>
      <w:r w:rsidRPr="006D02D1">
        <w:rPr>
          <w:bCs/>
          <w:sz w:val="24"/>
          <w:szCs w:val="24"/>
        </w:rPr>
        <w:t xml:space="preserve">, producing 690 horsepower. Accelerating from 0-100km/h </w:t>
      </w:r>
      <w:r w:rsidR="00F771D2" w:rsidRPr="006D02D1">
        <w:rPr>
          <w:bCs/>
          <w:sz w:val="24"/>
          <w:szCs w:val="24"/>
        </w:rPr>
        <w:t>takes</w:t>
      </w:r>
      <w:r w:rsidRPr="006D02D1">
        <w:rPr>
          <w:bCs/>
          <w:sz w:val="24"/>
          <w:szCs w:val="24"/>
        </w:rPr>
        <w:t xml:space="preserve"> less than three seconds</w:t>
      </w:r>
      <w:r w:rsidR="00F771D2" w:rsidRPr="006D02D1">
        <w:rPr>
          <w:bCs/>
          <w:sz w:val="24"/>
          <w:szCs w:val="24"/>
        </w:rPr>
        <w:t>,</w:t>
      </w:r>
      <w:r w:rsidRPr="006D02D1">
        <w:rPr>
          <w:bCs/>
          <w:sz w:val="24"/>
          <w:szCs w:val="24"/>
        </w:rPr>
        <w:t xml:space="preserve"> and the top speed is over 320km/h. </w:t>
      </w:r>
    </w:p>
    <w:p w14:paraId="4E830DA6" w14:textId="77777777" w:rsidR="0050681F" w:rsidRPr="006D02D1" w:rsidRDefault="0050681F" w:rsidP="006D02D1"/>
    <w:p w14:paraId="5E682588" w14:textId="77627C84" w:rsidR="00A01AED" w:rsidRPr="006D02D1" w:rsidRDefault="00A01AED" w:rsidP="006D02D1">
      <w:pPr>
        <w:jc w:val="center"/>
        <w:rPr>
          <w:lang w:val="en-GB"/>
        </w:rPr>
      </w:pPr>
    </w:p>
    <w:p w14:paraId="066D771E" w14:textId="77777777" w:rsidR="00A01AED" w:rsidRPr="006D02D1" w:rsidRDefault="00A01AED" w:rsidP="006D02D1">
      <w:pPr>
        <w:jc w:val="center"/>
        <w:rPr>
          <w:lang w:val="en-GB"/>
        </w:rPr>
      </w:pPr>
    </w:p>
    <w:p w14:paraId="2266A663" w14:textId="77777777" w:rsidR="00F771D2" w:rsidRPr="006D02D1" w:rsidRDefault="00F771D2" w:rsidP="006D02D1">
      <w:pPr>
        <w:ind w:firstLine="720"/>
        <w:rPr>
          <w:lang w:val="en-GB"/>
        </w:rPr>
      </w:pPr>
    </w:p>
    <w:p w14:paraId="49C914E2" w14:textId="2AE79916" w:rsidR="0050681F" w:rsidRDefault="0050681F" w:rsidP="006D02D1">
      <w:pPr>
        <w:jc w:val="center"/>
      </w:pPr>
    </w:p>
    <w:p w14:paraId="11E8ADCC" w14:textId="3D5FC67B" w:rsidR="006B5E61" w:rsidRDefault="006B5E61" w:rsidP="006D02D1">
      <w:pPr>
        <w:jc w:val="center"/>
      </w:pPr>
    </w:p>
    <w:p w14:paraId="1E4E2764" w14:textId="3749DE7A" w:rsidR="006B5E61" w:rsidRDefault="006B5E61" w:rsidP="006D02D1">
      <w:pPr>
        <w:jc w:val="center"/>
      </w:pPr>
    </w:p>
    <w:p w14:paraId="3EF4CB8F" w14:textId="77777777" w:rsidR="006B5E61" w:rsidRPr="006D02D1" w:rsidRDefault="006B5E61" w:rsidP="006D02D1">
      <w:pPr>
        <w:jc w:val="center"/>
      </w:pPr>
    </w:p>
    <w:p w14:paraId="327CCA8B" w14:textId="3A990501" w:rsidR="005C40F8" w:rsidRPr="000C6EC5" w:rsidRDefault="005C40F8" w:rsidP="000C6EC5">
      <w:pPr>
        <w:spacing w:before="3"/>
        <w:rPr>
          <w:b/>
          <w:bCs/>
          <w:sz w:val="48"/>
          <w:szCs w:val="48"/>
        </w:rPr>
      </w:pPr>
    </w:p>
    <w:p w14:paraId="6DA60EAF" w14:textId="77777777" w:rsidR="005C40F8" w:rsidRPr="006D02D1" w:rsidRDefault="005C40F8" w:rsidP="006D02D1">
      <w:pPr>
        <w:spacing w:before="3"/>
        <w:jc w:val="center"/>
        <w:rPr>
          <w:b/>
          <w:bCs/>
          <w:sz w:val="48"/>
          <w:szCs w:val="48"/>
        </w:rPr>
      </w:pPr>
    </w:p>
    <w:p w14:paraId="7E4EDB60" w14:textId="7872F821" w:rsidR="00AF19FB" w:rsidRPr="006D02D1" w:rsidRDefault="0050681F" w:rsidP="006D02D1">
      <w:pPr>
        <w:spacing w:before="3"/>
        <w:jc w:val="center"/>
        <w:rPr>
          <w:b/>
          <w:sz w:val="16"/>
        </w:rPr>
      </w:pPr>
      <w:r w:rsidRPr="006D02D1">
        <w:rPr>
          <w:b/>
          <w:bCs/>
          <w:noProof/>
          <w:sz w:val="48"/>
          <w:szCs w:val="48"/>
        </w:rPr>
        <w:lastRenderedPageBreak/>
        <mc:AlternateContent>
          <mc:Choice Requires="wps">
            <w:drawing>
              <wp:anchor distT="0" distB="0" distL="114300" distR="114300" simplePos="0" relativeHeight="251687936" behindDoc="0" locked="0" layoutInCell="1" allowOverlap="1" wp14:anchorId="6E4EDCA4" wp14:editId="1A3ADD46">
                <wp:simplePos x="0" y="0"/>
                <wp:positionH relativeFrom="margin">
                  <wp:align>center</wp:align>
                </wp:positionH>
                <wp:positionV relativeFrom="paragraph">
                  <wp:posOffset>-343852</wp:posOffset>
                </wp:positionV>
                <wp:extent cx="7324725" cy="10367962"/>
                <wp:effectExtent l="0" t="0" r="28575" b="14605"/>
                <wp:wrapNone/>
                <wp:docPr id="4" name="Rectangle 4"/>
                <wp:cNvGraphicFramePr/>
                <a:graphic xmlns:a="http://schemas.openxmlformats.org/drawingml/2006/main">
                  <a:graphicData uri="http://schemas.microsoft.com/office/word/2010/wordprocessingShape">
                    <wps:wsp>
                      <wps:cNvSpPr/>
                      <wps:spPr>
                        <a:xfrm>
                          <a:off x="0" y="0"/>
                          <a:ext cx="7324725" cy="1036796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AAF9B" id="Rectangle 4" o:spid="_x0000_s1026" style="position:absolute;margin-left:0;margin-top:-27.05pt;width:576.75pt;height:816.3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" filled="f" strokecolor="black [3200]" strokeweight="1pt">
                <w10:wrap anchorx="margin"/>
              </v:rect>
            </w:pict>
          </mc:Fallback>
        </mc:AlternateContent>
      </w:r>
      <w:r w:rsidR="00AF19FB" w:rsidRPr="006D02D1">
        <w:rPr>
          <w:b/>
          <w:bCs/>
          <w:sz w:val="48"/>
          <w:szCs w:val="48"/>
        </w:rPr>
        <w:t>THE PRIMARY PLANET RESOURCE PACK</w:t>
      </w:r>
    </w:p>
    <w:p w14:paraId="3242E81D" w14:textId="15DD42D0" w:rsidR="00AF19FB" w:rsidRPr="006D02D1" w:rsidRDefault="00AF19FB" w:rsidP="006D02D1">
      <w:pPr>
        <w:rPr>
          <w:b/>
          <w:bCs/>
          <w:sz w:val="40"/>
          <w:szCs w:val="40"/>
          <w:u w:val="single"/>
        </w:rPr>
      </w:pPr>
    </w:p>
    <w:p w14:paraId="4BCF6C4A" w14:textId="61793BF5" w:rsidR="00AF19FB" w:rsidRPr="006D02D1" w:rsidRDefault="00ED782D" w:rsidP="006D02D1">
      <w:pPr>
        <w:jc w:val="center"/>
        <w:rPr>
          <w:b/>
          <w:bCs/>
          <w:sz w:val="48"/>
          <w:szCs w:val="48"/>
        </w:rPr>
      </w:pPr>
      <w:r w:rsidRPr="006D02D1">
        <w:rPr>
          <w:b/>
          <w:bCs/>
          <w:sz w:val="48"/>
          <w:szCs w:val="48"/>
        </w:rPr>
        <w:t>40</w:t>
      </w:r>
      <w:r w:rsidR="00CE49C2" w:rsidRPr="006D02D1">
        <w:rPr>
          <w:b/>
          <w:bCs/>
          <w:sz w:val="48"/>
          <w:szCs w:val="48"/>
        </w:rPr>
        <w:t>-</w:t>
      </w:r>
      <w:r w:rsidR="00AF19FB" w:rsidRPr="006D02D1">
        <w:rPr>
          <w:b/>
          <w:bCs/>
          <w:sz w:val="48"/>
          <w:szCs w:val="48"/>
        </w:rPr>
        <w:t xml:space="preserve">Quiz </w:t>
      </w:r>
    </w:p>
    <w:p w14:paraId="59EAB96E" w14:textId="772489FE" w:rsidR="00AF19FB" w:rsidRPr="006D02D1" w:rsidRDefault="00AF19FB" w:rsidP="006D02D1">
      <w:r w:rsidRPr="006D02D1">
        <w:rPr>
          <w:b/>
          <w:bCs/>
        </w:rPr>
        <w:t xml:space="preserve">This month's </w:t>
      </w:r>
      <w:r w:rsidR="00ED782D" w:rsidRPr="006D02D1">
        <w:rPr>
          <w:b/>
          <w:bCs/>
        </w:rPr>
        <w:t>40</w:t>
      </w:r>
      <w:r w:rsidRPr="006D02D1">
        <w:rPr>
          <w:b/>
          <w:bCs/>
        </w:rPr>
        <w:t xml:space="preserve">-quiz is based on the </w:t>
      </w:r>
      <w:r w:rsidR="00ED782D" w:rsidRPr="006D02D1">
        <w:rPr>
          <w:b/>
          <w:bCs/>
        </w:rPr>
        <w:t>40</w:t>
      </w:r>
      <w:r w:rsidRPr="006D02D1">
        <w:rPr>
          <w:b/>
          <w:bCs/>
        </w:rPr>
        <w:t xml:space="preserve"> pages of TPP</w:t>
      </w:r>
      <w:r w:rsidR="00E07C1B" w:rsidRPr="006D02D1">
        <w:rPr>
          <w:b/>
          <w:bCs/>
        </w:rPr>
        <w:t>,</w:t>
      </w:r>
      <w:r w:rsidRPr="006D02D1">
        <w:rPr>
          <w:b/>
          <w:bCs/>
        </w:rPr>
        <w:t xml:space="preserve"> E.g. The answer to Q.7 can be found on page 7.</w:t>
      </w:r>
    </w:p>
    <w:p w14:paraId="67C237A9" w14:textId="18C15CC1" w:rsidR="00AF19FB" w:rsidRPr="006D02D1" w:rsidRDefault="00AF19FB" w:rsidP="006D02D1">
      <w:pPr>
        <w:pStyle w:val="NoSpacing"/>
        <w:rPr>
          <w:noProof/>
          <w:sz w:val="24"/>
          <w:szCs w:val="24"/>
        </w:rPr>
      </w:pPr>
      <w:r w:rsidRPr="006D02D1">
        <w:rPr>
          <w:noProof/>
          <w:sz w:val="24"/>
          <w:szCs w:val="24"/>
        </w:rPr>
        <w:t>1.</w:t>
      </w:r>
      <w:r w:rsidRPr="006D02D1">
        <w:rPr>
          <w:noProof/>
          <w:sz w:val="24"/>
          <w:szCs w:val="24"/>
        </w:rPr>
        <w:tab/>
      </w:r>
      <w:r w:rsidR="00ED782D" w:rsidRPr="006D02D1">
        <w:rPr>
          <w:noProof/>
          <w:sz w:val="24"/>
          <w:szCs w:val="24"/>
        </w:rPr>
        <w:t>How many questions are in the TPP Jumbo Quiz 2021?</w:t>
      </w:r>
    </w:p>
    <w:p w14:paraId="20DE387F" w14:textId="0CAD9EB0" w:rsidR="00AF19FB" w:rsidRPr="006D02D1" w:rsidRDefault="00AF19FB" w:rsidP="006D02D1">
      <w:pPr>
        <w:pStyle w:val="NoSpacing"/>
        <w:rPr>
          <w:noProof/>
          <w:sz w:val="24"/>
          <w:szCs w:val="24"/>
        </w:rPr>
      </w:pPr>
      <w:r w:rsidRPr="006D02D1">
        <w:rPr>
          <w:noProof/>
          <w:sz w:val="24"/>
          <w:szCs w:val="24"/>
        </w:rPr>
        <w:t>2.</w:t>
      </w:r>
      <w:r w:rsidRPr="006D02D1">
        <w:rPr>
          <w:noProof/>
          <w:sz w:val="24"/>
          <w:szCs w:val="24"/>
        </w:rPr>
        <w:tab/>
      </w:r>
      <w:r w:rsidR="00ED782D" w:rsidRPr="006D02D1">
        <w:rPr>
          <w:noProof/>
          <w:sz w:val="24"/>
          <w:szCs w:val="24"/>
        </w:rPr>
        <w:t>On which page is ‘Planet Farming’</w:t>
      </w:r>
      <w:r w:rsidRPr="006D02D1">
        <w:rPr>
          <w:noProof/>
          <w:sz w:val="24"/>
          <w:szCs w:val="24"/>
        </w:rPr>
        <w:t>?</w:t>
      </w:r>
    </w:p>
    <w:p w14:paraId="082A1B69" w14:textId="2905A290" w:rsidR="00AF19FB" w:rsidRPr="006D02D1" w:rsidRDefault="00AF19FB" w:rsidP="006D02D1">
      <w:pPr>
        <w:pStyle w:val="NoSpacing"/>
        <w:rPr>
          <w:noProof/>
          <w:sz w:val="24"/>
          <w:szCs w:val="24"/>
        </w:rPr>
      </w:pPr>
      <w:r w:rsidRPr="006D02D1">
        <w:rPr>
          <w:noProof/>
          <w:sz w:val="24"/>
          <w:szCs w:val="24"/>
        </w:rPr>
        <w:t>3.</w:t>
      </w:r>
      <w:r w:rsidRPr="006D02D1">
        <w:rPr>
          <w:noProof/>
          <w:sz w:val="24"/>
          <w:szCs w:val="24"/>
        </w:rPr>
        <w:tab/>
      </w:r>
      <w:r w:rsidR="00110253" w:rsidRPr="006D02D1">
        <w:rPr>
          <w:noProof/>
          <w:sz w:val="24"/>
          <w:szCs w:val="24"/>
        </w:rPr>
        <w:t>He was nicknamed ‘The Big Fellow’.</w:t>
      </w:r>
    </w:p>
    <w:p w14:paraId="526A3242" w14:textId="2023C650" w:rsidR="00AF19FB" w:rsidRPr="006D02D1" w:rsidRDefault="00AF19FB" w:rsidP="006D02D1">
      <w:pPr>
        <w:pStyle w:val="NoSpacing"/>
        <w:rPr>
          <w:noProof/>
          <w:sz w:val="24"/>
          <w:szCs w:val="24"/>
        </w:rPr>
      </w:pPr>
      <w:r w:rsidRPr="006D02D1">
        <w:rPr>
          <w:noProof/>
          <w:sz w:val="24"/>
          <w:szCs w:val="24"/>
        </w:rPr>
        <w:t>4.</w:t>
      </w:r>
      <w:r w:rsidRPr="006D02D1">
        <w:rPr>
          <w:noProof/>
          <w:sz w:val="24"/>
          <w:szCs w:val="24"/>
        </w:rPr>
        <w:tab/>
      </w:r>
      <w:r w:rsidR="00110253" w:rsidRPr="006D02D1">
        <w:rPr>
          <w:noProof/>
          <w:sz w:val="24"/>
          <w:szCs w:val="24"/>
        </w:rPr>
        <w:t>Press Photographer of the Year 2021</w:t>
      </w:r>
      <w:r w:rsidR="00CB423B" w:rsidRPr="006D02D1">
        <w:rPr>
          <w:noProof/>
          <w:sz w:val="24"/>
          <w:szCs w:val="24"/>
        </w:rPr>
        <w:t>.</w:t>
      </w:r>
    </w:p>
    <w:p w14:paraId="4F16E0C6" w14:textId="6107D61C" w:rsidR="00AF19FB" w:rsidRPr="006D02D1" w:rsidRDefault="00AF19FB" w:rsidP="006D02D1">
      <w:pPr>
        <w:pStyle w:val="NoSpacing"/>
        <w:rPr>
          <w:noProof/>
          <w:sz w:val="24"/>
          <w:szCs w:val="24"/>
        </w:rPr>
      </w:pPr>
      <w:r w:rsidRPr="006D02D1">
        <w:rPr>
          <w:noProof/>
          <w:sz w:val="24"/>
          <w:szCs w:val="24"/>
        </w:rPr>
        <w:t>5.</w:t>
      </w:r>
      <w:r w:rsidRPr="006D02D1">
        <w:rPr>
          <w:noProof/>
          <w:sz w:val="24"/>
          <w:szCs w:val="24"/>
        </w:rPr>
        <w:tab/>
      </w:r>
      <w:r w:rsidR="00CC7747" w:rsidRPr="006D02D1">
        <w:rPr>
          <w:noProof/>
          <w:sz w:val="24"/>
          <w:szCs w:val="24"/>
        </w:rPr>
        <w:t xml:space="preserve">Author of the book </w:t>
      </w:r>
      <w:r w:rsidR="00CC7747" w:rsidRPr="006D02D1">
        <w:rPr>
          <w:i/>
          <w:iCs/>
          <w:noProof/>
          <w:sz w:val="24"/>
          <w:szCs w:val="24"/>
        </w:rPr>
        <w:t>Iqbal</w:t>
      </w:r>
      <w:r w:rsidR="00CC7747" w:rsidRPr="006D02D1">
        <w:rPr>
          <w:noProof/>
          <w:sz w:val="24"/>
          <w:szCs w:val="24"/>
        </w:rPr>
        <w:t>?</w:t>
      </w:r>
    </w:p>
    <w:p w14:paraId="3BB9DAC1" w14:textId="10A01E45" w:rsidR="00AF19FB" w:rsidRPr="006D02D1" w:rsidRDefault="00AF19FB" w:rsidP="006D02D1">
      <w:pPr>
        <w:pStyle w:val="NoSpacing"/>
        <w:rPr>
          <w:noProof/>
          <w:sz w:val="24"/>
          <w:szCs w:val="24"/>
        </w:rPr>
      </w:pPr>
      <w:r w:rsidRPr="006D02D1">
        <w:rPr>
          <w:noProof/>
          <w:sz w:val="24"/>
          <w:szCs w:val="24"/>
        </w:rPr>
        <w:t>6.</w:t>
      </w:r>
      <w:r w:rsidRPr="006D02D1">
        <w:rPr>
          <w:noProof/>
          <w:sz w:val="24"/>
          <w:szCs w:val="24"/>
        </w:rPr>
        <w:tab/>
      </w:r>
      <w:r w:rsidR="00CC7747" w:rsidRPr="006D02D1">
        <w:rPr>
          <w:noProof/>
          <w:sz w:val="24"/>
          <w:szCs w:val="24"/>
        </w:rPr>
        <w:t>Who was the first Chinese woman to go on a spacewalk</w:t>
      </w:r>
      <w:r w:rsidR="00003C2A" w:rsidRPr="006D02D1">
        <w:rPr>
          <w:noProof/>
          <w:sz w:val="24"/>
          <w:szCs w:val="24"/>
        </w:rPr>
        <w:t>?</w:t>
      </w:r>
    </w:p>
    <w:p w14:paraId="6409FB3F" w14:textId="2B4F72F6" w:rsidR="00AF19FB" w:rsidRPr="006D02D1" w:rsidRDefault="00AF19FB" w:rsidP="006D02D1">
      <w:pPr>
        <w:pStyle w:val="NoSpacing"/>
        <w:rPr>
          <w:noProof/>
          <w:sz w:val="24"/>
          <w:szCs w:val="24"/>
        </w:rPr>
      </w:pPr>
      <w:r w:rsidRPr="006D02D1">
        <w:rPr>
          <w:noProof/>
          <w:sz w:val="24"/>
          <w:szCs w:val="24"/>
        </w:rPr>
        <w:t>7.</w:t>
      </w:r>
      <w:r w:rsidRPr="006D02D1">
        <w:rPr>
          <w:noProof/>
          <w:sz w:val="24"/>
          <w:szCs w:val="24"/>
        </w:rPr>
        <w:tab/>
      </w:r>
      <w:r w:rsidR="001D3AC4" w:rsidRPr="006D02D1">
        <w:rPr>
          <w:noProof/>
          <w:sz w:val="24"/>
          <w:szCs w:val="24"/>
        </w:rPr>
        <w:t>Albert Einstein was awarded a Nobel Prize for the discovery of ________.</w:t>
      </w:r>
    </w:p>
    <w:p w14:paraId="6DF8979F" w14:textId="19A6EDA0" w:rsidR="00AF19FB" w:rsidRPr="006D02D1" w:rsidRDefault="00AF19FB" w:rsidP="006D02D1">
      <w:pPr>
        <w:pStyle w:val="NoSpacing"/>
        <w:rPr>
          <w:noProof/>
          <w:sz w:val="24"/>
          <w:szCs w:val="24"/>
        </w:rPr>
      </w:pPr>
      <w:r w:rsidRPr="006D02D1">
        <w:rPr>
          <w:noProof/>
          <w:sz w:val="24"/>
          <w:szCs w:val="24"/>
        </w:rPr>
        <w:t>8.</w:t>
      </w:r>
      <w:r w:rsidRPr="006D02D1">
        <w:rPr>
          <w:noProof/>
          <w:sz w:val="24"/>
          <w:szCs w:val="24"/>
        </w:rPr>
        <w:tab/>
      </w:r>
      <w:r w:rsidR="001D3AC4" w:rsidRPr="006D02D1">
        <w:rPr>
          <w:noProof/>
          <w:sz w:val="24"/>
          <w:szCs w:val="24"/>
        </w:rPr>
        <w:t>Lady Mary Heath once held the world record in what sport?</w:t>
      </w:r>
    </w:p>
    <w:p w14:paraId="74DD92A3" w14:textId="12407D8D" w:rsidR="00AF19FB" w:rsidRPr="006D02D1" w:rsidRDefault="00AF19FB" w:rsidP="006D02D1">
      <w:pPr>
        <w:pStyle w:val="NoSpacing"/>
        <w:rPr>
          <w:noProof/>
          <w:sz w:val="24"/>
          <w:szCs w:val="24"/>
        </w:rPr>
      </w:pPr>
      <w:r w:rsidRPr="006D02D1">
        <w:rPr>
          <w:noProof/>
          <w:sz w:val="24"/>
          <w:szCs w:val="24"/>
        </w:rPr>
        <w:t>9.</w:t>
      </w:r>
      <w:r w:rsidRPr="006D02D1">
        <w:rPr>
          <w:noProof/>
          <w:sz w:val="24"/>
          <w:szCs w:val="24"/>
        </w:rPr>
        <w:tab/>
      </w:r>
      <w:r w:rsidR="001D3AC4" w:rsidRPr="006D02D1">
        <w:rPr>
          <w:noProof/>
          <w:sz w:val="24"/>
          <w:szCs w:val="24"/>
        </w:rPr>
        <w:t>In which US state is Memphis?</w:t>
      </w:r>
    </w:p>
    <w:p w14:paraId="734F7C5C" w14:textId="46EA003B" w:rsidR="00AF19FB" w:rsidRPr="006D02D1" w:rsidRDefault="00AF19FB" w:rsidP="006D02D1">
      <w:pPr>
        <w:pStyle w:val="NoSpacing"/>
        <w:rPr>
          <w:noProof/>
          <w:sz w:val="24"/>
          <w:szCs w:val="24"/>
        </w:rPr>
      </w:pPr>
      <w:r w:rsidRPr="006D02D1">
        <w:rPr>
          <w:noProof/>
          <w:sz w:val="24"/>
          <w:szCs w:val="24"/>
        </w:rPr>
        <w:t>10.</w:t>
      </w:r>
      <w:r w:rsidRPr="006D02D1">
        <w:rPr>
          <w:noProof/>
          <w:sz w:val="24"/>
          <w:szCs w:val="24"/>
        </w:rPr>
        <w:tab/>
      </w:r>
      <w:r w:rsidR="00D51EAF" w:rsidRPr="006D02D1">
        <w:rPr>
          <w:noProof/>
          <w:sz w:val="24"/>
          <w:szCs w:val="24"/>
        </w:rPr>
        <w:t>In which Irish county is Drimoleague?</w:t>
      </w:r>
    </w:p>
    <w:p w14:paraId="4B62CD15" w14:textId="36F146CF" w:rsidR="00AF19FB" w:rsidRPr="006D02D1" w:rsidRDefault="00AF19FB" w:rsidP="006D02D1">
      <w:pPr>
        <w:pStyle w:val="NoSpacing"/>
        <w:rPr>
          <w:noProof/>
          <w:sz w:val="24"/>
          <w:szCs w:val="24"/>
        </w:rPr>
      </w:pPr>
      <w:r w:rsidRPr="006D02D1">
        <w:rPr>
          <w:noProof/>
          <w:sz w:val="24"/>
          <w:szCs w:val="24"/>
        </w:rPr>
        <w:t>11.</w:t>
      </w:r>
      <w:r w:rsidRPr="006D02D1">
        <w:rPr>
          <w:noProof/>
          <w:sz w:val="24"/>
          <w:szCs w:val="24"/>
        </w:rPr>
        <w:tab/>
      </w:r>
      <w:r w:rsidR="00D51EAF" w:rsidRPr="006D02D1">
        <w:rPr>
          <w:noProof/>
          <w:sz w:val="24"/>
          <w:szCs w:val="24"/>
        </w:rPr>
        <w:t>In what city is the Lykan Hypersport manufactured</w:t>
      </w:r>
      <w:r w:rsidRPr="006D02D1">
        <w:rPr>
          <w:noProof/>
          <w:sz w:val="24"/>
          <w:szCs w:val="24"/>
        </w:rPr>
        <w:t>?</w:t>
      </w:r>
    </w:p>
    <w:p w14:paraId="28627B9E" w14:textId="1B268070" w:rsidR="00AF19FB" w:rsidRPr="006D02D1" w:rsidRDefault="00AF19FB" w:rsidP="006D02D1">
      <w:pPr>
        <w:pStyle w:val="NoSpacing"/>
        <w:rPr>
          <w:noProof/>
          <w:sz w:val="24"/>
          <w:szCs w:val="24"/>
        </w:rPr>
      </w:pPr>
      <w:r w:rsidRPr="006D02D1">
        <w:rPr>
          <w:noProof/>
          <w:sz w:val="24"/>
          <w:szCs w:val="24"/>
        </w:rPr>
        <w:t>12.</w:t>
      </w:r>
      <w:r w:rsidRPr="006D02D1">
        <w:rPr>
          <w:noProof/>
          <w:sz w:val="24"/>
          <w:szCs w:val="24"/>
        </w:rPr>
        <w:tab/>
      </w:r>
      <w:r w:rsidR="00362C6E" w:rsidRPr="006D02D1">
        <w:rPr>
          <w:noProof/>
          <w:sz w:val="24"/>
          <w:szCs w:val="24"/>
        </w:rPr>
        <w:t>Tentacular is a champion in what sport?</w:t>
      </w:r>
    </w:p>
    <w:p w14:paraId="0FB8C0BE" w14:textId="6636710B" w:rsidR="00E4614E" w:rsidRPr="006D02D1" w:rsidRDefault="00AF19FB" w:rsidP="006D02D1">
      <w:pPr>
        <w:pStyle w:val="NoSpacing"/>
        <w:rPr>
          <w:noProof/>
          <w:sz w:val="24"/>
          <w:szCs w:val="24"/>
        </w:rPr>
      </w:pPr>
      <w:r w:rsidRPr="006D02D1">
        <w:rPr>
          <w:noProof/>
          <w:sz w:val="24"/>
          <w:szCs w:val="24"/>
        </w:rPr>
        <w:t>13.</w:t>
      </w:r>
      <w:r w:rsidRPr="006D02D1">
        <w:rPr>
          <w:noProof/>
          <w:sz w:val="24"/>
          <w:szCs w:val="24"/>
        </w:rPr>
        <w:tab/>
      </w:r>
      <w:r w:rsidR="00362C6E" w:rsidRPr="006D02D1">
        <w:rPr>
          <w:noProof/>
          <w:sz w:val="24"/>
          <w:szCs w:val="24"/>
        </w:rPr>
        <w:t xml:space="preserve">Who plays the part of Clay Calloway in </w:t>
      </w:r>
      <w:r w:rsidR="00362C6E" w:rsidRPr="006D02D1">
        <w:rPr>
          <w:i/>
          <w:iCs/>
          <w:noProof/>
          <w:sz w:val="24"/>
          <w:szCs w:val="24"/>
        </w:rPr>
        <w:t>Sing 2</w:t>
      </w:r>
      <w:r w:rsidR="00362C6E" w:rsidRPr="006D02D1">
        <w:rPr>
          <w:noProof/>
          <w:sz w:val="24"/>
          <w:szCs w:val="24"/>
        </w:rPr>
        <w:t>?</w:t>
      </w:r>
    </w:p>
    <w:p w14:paraId="03A47E77" w14:textId="3A46CF2A" w:rsidR="00AF19FB" w:rsidRPr="006D02D1" w:rsidRDefault="00E4614E" w:rsidP="006D02D1">
      <w:pPr>
        <w:pStyle w:val="NoSpacing"/>
        <w:rPr>
          <w:noProof/>
          <w:sz w:val="24"/>
          <w:szCs w:val="24"/>
        </w:rPr>
      </w:pPr>
      <w:r w:rsidRPr="006D02D1">
        <w:rPr>
          <w:noProof/>
          <w:sz w:val="24"/>
          <w:szCs w:val="24"/>
        </w:rPr>
        <w:t>14.</w:t>
      </w:r>
      <w:r w:rsidR="00AF19FB" w:rsidRPr="006D02D1">
        <w:rPr>
          <w:noProof/>
          <w:sz w:val="24"/>
          <w:szCs w:val="24"/>
        </w:rPr>
        <w:tab/>
      </w:r>
      <w:r w:rsidR="0022643C" w:rsidRPr="006D02D1">
        <w:rPr>
          <w:noProof/>
          <w:sz w:val="24"/>
          <w:szCs w:val="24"/>
        </w:rPr>
        <w:t>Online sharing is always caring. True or False</w:t>
      </w:r>
      <w:r w:rsidR="0015387A" w:rsidRPr="006D02D1">
        <w:rPr>
          <w:noProof/>
          <w:sz w:val="24"/>
          <w:szCs w:val="24"/>
        </w:rPr>
        <w:t>?</w:t>
      </w:r>
    </w:p>
    <w:p w14:paraId="5894462A" w14:textId="3E3C17A3" w:rsidR="00AF19FB" w:rsidRPr="006D02D1" w:rsidRDefault="00E4614E" w:rsidP="006D02D1">
      <w:pPr>
        <w:pStyle w:val="NoSpacing"/>
        <w:rPr>
          <w:noProof/>
          <w:sz w:val="24"/>
          <w:szCs w:val="24"/>
        </w:rPr>
      </w:pPr>
      <w:r w:rsidRPr="006D02D1">
        <w:rPr>
          <w:noProof/>
          <w:sz w:val="24"/>
          <w:szCs w:val="24"/>
        </w:rPr>
        <w:t>15.</w:t>
      </w:r>
      <w:r w:rsidR="00AF19FB" w:rsidRPr="006D02D1">
        <w:rPr>
          <w:noProof/>
          <w:sz w:val="24"/>
          <w:szCs w:val="24"/>
        </w:rPr>
        <w:tab/>
      </w:r>
      <w:r w:rsidR="0022643C" w:rsidRPr="006D02D1">
        <w:rPr>
          <w:noProof/>
          <w:sz w:val="24"/>
          <w:szCs w:val="24"/>
        </w:rPr>
        <w:t>How many rounds of questions are in the TPP Jumbo Quiz 2021?</w:t>
      </w:r>
    </w:p>
    <w:p w14:paraId="4B54962B" w14:textId="147FD52D" w:rsidR="00AF19FB" w:rsidRPr="006D02D1" w:rsidRDefault="00AF19FB" w:rsidP="006D02D1">
      <w:pPr>
        <w:pStyle w:val="NoSpacing"/>
        <w:rPr>
          <w:noProof/>
          <w:sz w:val="24"/>
          <w:szCs w:val="24"/>
        </w:rPr>
      </w:pPr>
      <w:r w:rsidRPr="006D02D1">
        <w:rPr>
          <w:noProof/>
          <w:sz w:val="24"/>
          <w:szCs w:val="24"/>
        </w:rPr>
        <w:t>1</w:t>
      </w:r>
      <w:r w:rsidR="00E4614E" w:rsidRPr="006D02D1">
        <w:rPr>
          <w:noProof/>
          <w:sz w:val="24"/>
          <w:szCs w:val="24"/>
        </w:rPr>
        <w:t>6</w:t>
      </w:r>
      <w:r w:rsidRPr="006D02D1">
        <w:rPr>
          <w:noProof/>
          <w:sz w:val="24"/>
          <w:szCs w:val="24"/>
        </w:rPr>
        <w:t>.</w:t>
      </w:r>
      <w:r w:rsidRPr="006D02D1">
        <w:rPr>
          <w:noProof/>
          <w:sz w:val="24"/>
          <w:szCs w:val="24"/>
        </w:rPr>
        <w:tab/>
      </w:r>
      <w:r w:rsidR="00315A39" w:rsidRPr="006D02D1">
        <w:rPr>
          <w:noProof/>
          <w:sz w:val="24"/>
          <w:szCs w:val="24"/>
        </w:rPr>
        <w:t xml:space="preserve">What </w:t>
      </w:r>
      <w:r w:rsidR="00DF73CB" w:rsidRPr="006D02D1">
        <w:rPr>
          <w:noProof/>
          <w:sz w:val="24"/>
          <w:szCs w:val="24"/>
        </w:rPr>
        <w:t>famous statue is pictured on page 16?</w:t>
      </w:r>
    </w:p>
    <w:p w14:paraId="0711D275" w14:textId="4B3704CB" w:rsidR="00AF19FB" w:rsidRPr="006D02D1" w:rsidRDefault="00AF19FB" w:rsidP="006D02D1">
      <w:pPr>
        <w:pStyle w:val="NoSpacing"/>
        <w:rPr>
          <w:noProof/>
          <w:sz w:val="24"/>
          <w:szCs w:val="24"/>
        </w:rPr>
      </w:pPr>
      <w:r w:rsidRPr="006D02D1">
        <w:rPr>
          <w:noProof/>
          <w:sz w:val="24"/>
          <w:szCs w:val="24"/>
        </w:rPr>
        <w:t>1</w:t>
      </w:r>
      <w:r w:rsidR="00E4614E" w:rsidRPr="006D02D1">
        <w:rPr>
          <w:noProof/>
          <w:sz w:val="24"/>
          <w:szCs w:val="24"/>
        </w:rPr>
        <w:t>7</w:t>
      </w:r>
      <w:r w:rsidRPr="006D02D1">
        <w:rPr>
          <w:noProof/>
          <w:sz w:val="24"/>
          <w:szCs w:val="24"/>
        </w:rPr>
        <w:t>.</w:t>
      </w:r>
      <w:r w:rsidRPr="006D02D1">
        <w:rPr>
          <w:noProof/>
          <w:sz w:val="24"/>
          <w:szCs w:val="24"/>
        </w:rPr>
        <w:tab/>
      </w:r>
      <w:r w:rsidR="00DF73CB" w:rsidRPr="006D02D1">
        <w:rPr>
          <w:noProof/>
          <w:sz w:val="24"/>
          <w:szCs w:val="24"/>
        </w:rPr>
        <w:t>In which month is Earth Day celebrated annually</w:t>
      </w:r>
      <w:r w:rsidR="00E4614E" w:rsidRPr="006D02D1">
        <w:rPr>
          <w:noProof/>
          <w:sz w:val="24"/>
          <w:szCs w:val="24"/>
        </w:rPr>
        <w:t>?</w:t>
      </w:r>
    </w:p>
    <w:p w14:paraId="51C37605" w14:textId="6F367749" w:rsidR="00AF19FB" w:rsidRPr="006D02D1" w:rsidRDefault="00AF19FB" w:rsidP="006D02D1">
      <w:pPr>
        <w:pStyle w:val="NoSpacing"/>
        <w:rPr>
          <w:noProof/>
          <w:sz w:val="24"/>
          <w:szCs w:val="24"/>
        </w:rPr>
      </w:pPr>
      <w:r w:rsidRPr="006D02D1">
        <w:rPr>
          <w:noProof/>
          <w:sz w:val="24"/>
          <w:szCs w:val="24"/>
        </w:rPr>
        <w:t>1</w:t>
      </w:r>
      <w:r w:rsidR="00E4614E" w:rsidRPr="006D02D1">
        <w:rPr>
          <w:noProof/>
          <w:sz w:val="24"/>
          <w:szCs w:val="24"/>
        </w:rPr>
        <w:t>8</w:t>
      </w:r>
      <w:r w:rsidRPr="006D02D1">
        <w:rPr>
          <w:noProof/>
          <w:sz w:val="24"/>
          <w:szCs w:val="24"/>
        </w:rPr>
        <w:t>.</w:t>
      </w:r>
      <w:r w:rsidRPr="006D02D1">
        <w:rPr>
          <w:noProof/>
          <w:sz w:val="24"/>
          <w:szCs w:val="24"/>
        </w:rPr>
        <w:tab/>
      </w:r>
      <w:r w:rsidR="002738C5" w:rsidRPr="006D02D1">
        <w:rPr>
          <w:noProof/>
          <w:sz w:val="24"/>
          <w:szCs w:val="24"/>
        </w:rPr>
        <w:t>Ragdoll is a breed of _______.</w:t>
      </w:r>
    </w:p>
    <w:p w14:paraId="2C1DED93" w14:textId="7F2295BF" w:rsidR="00E4614E" w:rsidRPr="006D02D1" w:rsidRDefault="00E4614E" w:rsidP="006D02D1">
      <w:pPr>
        <w:pStyle w:val="NoSpacing"/>
        <w:rPr>
          <w:noProof/>
          <w:sz w:val="24"/>
          <w:szCs w:val="24"/>
        </w:rPr>
      </w:pPr>
      <w:r w:rsidRPr="006D02D1">
        <w:rPr>
          <w:noProof/>
          <w:sz w:val="24"/>
          <w:szCs w:val="24"/>
        </w:rPr>
        <w:t xml:space="preserve">19. </w:t>
      </w:r>
      <w:r w:rsidRPr="006D02D1">
        <w:rPr>
          <w:noProof/>
          <w:sz w:val="24"/>
          <w:szCs w:val="24"/>
        </w:rPr>
        <w:tab/>
      </w:r>
      <w:r w:rsidR="006D432E" w:rsidRPr="006D02D1">
        <w:rPr>
          <w:noProof/>
          <w:sz w:val="24"/>
          <w:szCs w:val="24"/>
        </w:rPr>
        <w:t>In what country was the telescope invented?</w:t>
      </w:r>
    </w:p>
    <w:p w14:paraId="52937B67" w14:textId="5C04EBDF" w:rsidR="00AF19FB" w:rsidRPr="006D02D1" w:rsidRDefault="00AF19FB" w:rsidP="006D02D1">
      <w:pPr>
        <w:pStyle w:val="NoSpacing"/>
        <w:rPr>
          <w:noProof/>
          <w:sz w:val="24"/>
          <w:szCs w:val="24"/>
        </w:rPr>
      </w:pPr>
      <w:r w:rsidRPr="006D02D1">
        <w:rPr>
          <w:noProof/>
          <w:sz w:val="24"/>
          <w:szCs w:val="24"/>
        </w:rPr>
        <w:t>20.</w:t>
      </w:r>
      <w:r w:rsidRPr="006D02D1">
        <w:rPr>
          <w:noProof/>
          <w:sz w:val="24"/>
          <w:szCs w:val="24"/>
        </w:rPr>
        <w:tab/>
      </w:r>
      <w:r w:rsidR="006D432E" w:rsidRPr="006D02D1">
        <w:rPr>
          <w:noProof/>
          <w:sz w:val="24"/>
          <w:szCs w:val="24"/>
        </w:rPr>
        <w:t>Who asked, ‘Does lightning carry electricity</w:t>
      </w:r>
      <w:r w:rsidRPr="006D02D1">
        <w:rPr>
          <w:noProof/>
          <w:sz w:val="24"/>
          <w:szCs w:val="24"/>
        </w:rPr>
        <w:t>?</w:t>
      </w:r>
      <w:r w:rsidR="006D432E" w:rsidRPr="006D02D1">
        <w:rPr>
          <w:noProof/>
          <w:sz w:val="24"/>
          <w:szCs w:val="24"/>
        </w:rPr>
        <w:t>’</w:t>
      </w:r>
    </w:p>
    <w:p w14:paraId="7EF1F33C" w14:textId="0298ECF5" w:rsidR="00AF19FB" w:rsidRPr="006D02D1" w:rsidRDefault="00AF19FB" w:rsidP="006D02D1">
      <w:pPr>
        <w:pStyle w:val="NoSpacing"/>
        <w:rPr>
          <w:noProof/>
          <w:sz w:val="24"/>
          <w:szCs w:val="24"/>
        </w:rPr>
      </w:pPr>
      <w:r w:rsidRPr="006D02D1">
        <w:rPr>
          <w:noProof/>
          <w:sz w:val="24"/>
          <w:szCs w:val="24"/>
        </w:rPr>
        <w:t>21.</w:t>
      </w:r>
      <w:r w:rsidRPr="006D02D1">
        <w:rPr>
          <w:noProof/>
          <w:sz w:val="24"/>
          <w:szCs w:val="24"/>
        </w:rPr>
        <w:tab/>
      </w:r>
      <w:r w:rsidR="00630D3B" w:rsidRPr="006D02D1">
        <w:rPr>
          <w:noProof/>
          <w:sz w:val="24"/>
          <w:szCs w:val="24"/>
        </w:rPr>
        <w:t xml:space="preserve">What </w:t>
      </w:r>
      <w:r w:rsidR="00EC5C25" w:rsidRPr="006D02D1">
        <w:rPr>
          <w:noProof/>
          <w:sz w:val="24"/>
          <w:szCs w:val="24"/>
        </w:rPr>
        <w:t>is Step 5 in the Scientific Method?</w:t>
      </w:r>
    </w:p>
    <w:p w14:paraId="230D3651" w14:textId="2DE30435" w:rsidR="00AF19FB" w:rsidRPr="006D02D1" w:rsidRDefault="00AF19FB" w:rsidP="006D02D1">
      <w:pPr>
        <w:pStyle w:val="NoSpacing"/>
        <w:rPr>
          <w:noProof/>
          <w:sz w:val="24"/>
          <w:szCs w:val="24"/>
        </w:rPr>
      </w:pPr>
      <w:r w:rsidRPr="006D02D1">
        <w:rPr>
          <w:noProof/>
          <w:sz w:val="24"/>
          <w:szCs w:val="24"/>
        </w:rPr>
        <w:t>22.</w:t>
      </w:r>
      <w:r w:rsidRPr="006D02D1">
        <w:rPr>
          <w:noProof/>
          <w:sz w:val="24"/>
          <w:szCs w:val="24"/>
        </w:rPr>
        <w:tab/>
      </w:r>
      <w:r w:rsidR="00EC5C25" w:rsidRPr="006D02D1">
        <w:rPr>
          <w:noProof/>
          <w:sz w:val="24"/>
          <w:szCs w:val="24"/>
        </w:rPr>
        <w:t>What system of measurement do scientists use?</w:t>
      </w:r>
    </w:p>
    <w:p w14:paraId="4CE97C18" w14:textId="1D237148" w:rsidR="00AF19FB" w:rsidRPr="006D02D1" w:rsidRDefault="00AF19FB" w:rsidP="006D02D1">
      <w:pPr>
        <w:pStyle w:val="NoSpacing"/>
        <w:rPr>
          <w:noProof/>
          <w:sz w:val="24"/>
          <w:szCs w:val="24"/>
        </w:rPr>
      </w:pPr>
      <w:r w:rsidRPr="006D02D1">
        <w:rPr>
          <w:noProof/>
          <w:sz w:val="24"/>
          <w:szCs w:val="24"/>
        </w:rPr>
        <w:t>23.</w:t>
      </w:r>
      <w:r w:rsidRPr="006D02D1">
        <w:rPr>
          <w:noProof/>
          <w:sz w:val="24"/>
          <w:szCs w:val="24"/>
        </w:rPr>
        <w:tab/>
      </w:r>
      <w:r w:rsidR="004C23AC" w:rsidRPr="006D02D1">
        <w:rPr>
          <w:noProof/>
          <w:sz w:val="24"/>
          <w:szCs w:val="24"/>
        </w:rPr>
        <w:t xml:space="preserve">Who created the piece of sculpture </w:t>
      </w:r>
      <w:r w:rsidR="004C23AC" w:rsidRPr="006D02D1">
        <w:rPr>
          <w:i/>
          <w:iCs/>
          <w:noProof/>
          <w:sz w:val="24"/>
          <w:szCs w:val="24"/>
        </w:rPr>
        <w:t>Io Sono</w:t>
      </w:r>
      <w:r w:rsidR="004C23AC" w:rsidRPr="006D02D1">
        <w:rPr>
          <w:noProof/>
          <w:sz w:val="24"/>
          <w:szCs w:val="24"/>
        </w:rPr>
        <w:t>?</w:t>
      </w:r>
    </w:p>
    <w:p w14:paraId="344A872D" w14:textId="175E5CA1" w:rsidR="00AF19FB" w:rsidRPr="006D02D1" w:rsidRDefault="00AF19FB" w:rsidP="006D02D1">
      <w:pPr>
        <w:pStyle w:val="NoSpacing"/>
        <w:rPr>
          <w:noProof/>
          <w:sz w:val="24"/>
          <w:szCs w:val="24"/>
        </w:rPr>
      </w:pPr>
      <w:r w:rsidRPr="006D02D1">
        <w:rPr>
          <w:noProof/>
          <w:sz w:val="24"/>
          <w:szCs w:val="24"/>
        </w:rPr>
        <w:t>24.</w:t>
      </w:r>
      <w:r w:rsidRPr="006D02D1">
        <w:rPr>
          <w:noProof/>
          <w:sz w:val="24"/>
          <w:szCs w:val="24"/>
        </w:rPr>
        <w:tab/>
      </w:r>
      <w:r w:rsidR="004C23AC" w:rsidRPr="006D02D1">
        <w:rPr>
          <w:noProof/>
          <w:sz w:val="24"/>
          <w:szCs w:val="24"/>
        </w:rPr>
        <w:t>In what</w:t>
      </w:r>
      <w:r w:rsidR="00B24160" w:rsidRPr="006D02D1">
        <w:rPr>
          <w:noProof/>
          <w:sz w:val="24"/>
          <w:szCs w:val="24"/>
        </w:rPr>
        <w:t xml:space="preserve"> </w:t>
      </w:r>
      <w:r w:rsidR="004C23AC" w:rsidRPr="006D02D1">
        <w:rPr>
          <w:noProof/>
          <w:sz w:val="24"/>
          <w:szCs w:val="24"/>
        </w:rPr>
        <w:t>year did artist Grandma Moses die?</w:t>
      </w:r>
    </w:p>
    <w:p w14:paraId="2A3096C0" w14:textId="084BDF43" w:rsidR="00AF19FB" w:rsidRPr="006D02D1" w:rsidRDefault="00AF19FB" w:rsidP="006D02D1">
      <w:pPr>
        <w:pStyle w:val="NoSpacing"/>
        <w:rPr>
          <w:noProof/>
          <w:sz w:val="24"/>
          <w:szCs w:val="24"/>
        </w:rPr>
      </w:pPr>
      <w:r w:rsidRPr="006D02D1">
        <w:rPr>
          <w:noProof/>
          <w:sz w:val="24"/>
          <w:szCs w:val="24"/>
        </w:rPr>
        <w:t>25.</w:t>
      </w:r>
      <w:r w:rsidRPr="006D02D1">
        <w:rPr>
          <w:noProof/>
          <w:sz w:val="24"/>
          <w:szCs w:val="24"/>
        </w:rPr>
        <w:tab/>
      </w:r>
      <w:r w:rsidR="004C23AC" w:rsidRPr="006D02D1">
        <w:rPr>
          <w:noProof/>
          <w:sz w:val="24"/>
          <w:szCs w:val="24"/>
        </w:rPr>
        <w:t>Who was the father of Icarus</w:t>
      </w:r>
      <w:r w:rsidR="004F43B1" w:rsidRPr="006D02D1">
        <w:rPr>
          <w:noProof/>
          <w:sz w:val="24"/>
          <w:szCs w:val="24"/>
        </w:rPr>
        <w:t>?</w:t>
      </w:r>
    </w:p>
    <w:p w14:paraId="6B67247E" w14:textId="69FBDCBA" w:rsidR="004F43B1" w:rsidRPr="006D02D1" w:rsidRDefault="004F43B1" w:rsidP="006D02D1">
      <w:pPr>
        <w:pStyle w:val="NoSpacing"/>
        <w:rPr>
          <w:noProof/>
          <w:sz w:val="24"/>
          <w:szCs w:val="24"/>
        </w:rPr>
      </w:pPr>
      <w:r w:rsidRPr="006D02D1">
        <w:rPr>
          <w:noProof/>
          <w:sz w:val="24"/>
          <w:szCs w:val="24"/>
        </w:rPr>
        <w:t>26.</w:t>
      </w:r>
      <w:r w:rsidR="004F1B92" w:rsidRPr="006D02D1">
        <w:rPr>
          <w:noProof/>
          <w:sz w:val="24"/>
          <w:szCs w:val="24"/>
        </w:rPr>
        <w:t xml:space="preserve"> </w:t>
      </w:r>
      <w:r w:rsidR="004F1B92" w:rsidRPr="006D02D1">
        <w:rPr>
          <w:noProof/>
          <w:sz w:val="24"/>
          <w:szCs w:val="24"/>
        </w:rPr>
        <w:tab/>
      </w:r>
      <w:r w:rsidR="00C16DF8" w:rsidRPr="006D02D1">
        <w:rPr>
          <w:noProof/>
          <w:sz w:val="24"/>
          <w:szCs w:val="24"/>
        </w:rPr>
        <w:t>In the Futoshiki Puzzle what number goes in the box under the 2?</w:t>
      </w:r>
    </w:p>
    <w:p w14:paraId="25140F94" w14:textId="65657876" w:rsidR="00AF19FB" w:rsidRPr="006D02D1" w:rsidRDefault="00AF19FB" w:rsidP="006D02D1">
      <w:pPr>
        <w:pStyle w:val="NoSpacing"/>
        <w:rPr>
          <w:noProof/>
          <w:sz w:val="24"/>
          <w:szCs w:val="24"/>
        </w:rPr>
      </w:pPr>
      <w:r w:rsidRPr="006D02D1">
        <w:rPr>
          <w:noProof/>
          <w:sz w:val="24"/>
          <w:szCs w:val="24"/>
        </w:rPr>
        <w:t>2</w:t>
      </w:r>
      <w:r w:rsidR="004F43B1" w:rsidRPr="006D02D1">
        <w:rPr>
          <w:noProof/>
          <w:sz w:val="24"/>
          <w:szCs w:val="24"/>
        </w:rPr>
        <w:t>7</w:t>
      </w:r>
      <w:r w:rsidRPr="006D02D1">
        <w:rPr>
          <w:noProof/>
          <w:sz w:val="24"/>
          <w:szCs w:val="24"/>
        </w:rPr>
        <w:t>.</w:t>
      </w:r>
      <w:r w:rsidRPr="006D02D1">
        <w:rPr>
          <w:noProof/>
          <w:sz w:val="24"/>
          <w:szCs w:val="24"/>
        </w:rPr>
        <w:tab/>
      </w:r>
      <w:r w:rsidR="00C16DF8" w:rsidRPr="006D02D1">
        <w:rPr>
          <w:noProof/>
          <w:sz w:val="24"/>
          <w:szCs w:val="24"/>
        </w:rPr>
        <w:t>Daedalus made wings made from wax and ________.</w:t>
      </w:r>
    </w:p>
    <w:p w14:paraId="0DA673B7" w14:textId="3872759C" w:rsidR="00AF19FB" w:rsidRPr="006D02D1" w:rsidRDefault="00AF19FB" w:rsidP="006D02D1">
      <w:pPr>
        <w:pStyle w:val="NoSpacing"/>
        <w:rPr>
          <w:noProof/>
          <w:sz w:val="24"/>
          <w:szCs w:val="24"/>
        </w:rPr>
      </w:pPr>
      <w:r w:rsidRPr="006D02D1">
        <w:rPr>
          <w:noProof/>
          <w:sz w:val="24"/>
          <w:szCs w:val="24"/>
        </w:rPr>
        <w:t>2</w:t>
      </w:r>
      <w:r w:rsidR="004F43B1" w:rsidRPr="006D02D1">
        <w:rPr>
          <w:noProof/>
          <w:sz w:val="24"/>
          <w:szCs w:val="24"/>
        </w:rPr>
        <w:t>8</w:t>
      </w:r>
      <w:r w:rsidRPr="006D02D1">
        <w:rPr>
          <w:noProof/>
          <w:sz w:val="24"/>
          <w:szCs w:val="24"/>
        </w:rPr>
        <w:t>.</w:t>
      </w:r>
      <w:r w:rsidRPr="006D02D1">
        <w:rPr>
          <w:noProof/>
          <w:sz w:val="24"/>
          <w:szCs w:val="24"/>
        </w:rPr>
        <w:tab/>
      </w:r>
      <w:r w:rsidR="004166B2" w:rsidRPr="006D02D1">
        <w:rPr>
          <w:noProof/>
          <w:sz w:val="24"/>
          <w:szCs w:val="24"/>
        </w:rPr>
        <w:t>________ is an infectious disease in cattle, sheep and goats.</w:t>
      </w:r>
    </w:p>
    <w:p w14:paraId="45B1E9E1" w14:textId="40CA4EE5" w:rsidR="00AF19FB" w:rsidRPr="006D02D1" w:rsidRDefault="00AF19FB" w:rsidP="006D02D1">
      <w:pPr>
        <w:pStyle w:val="NoSpacing"/>
        <w:rPr>
          <w:noProof/>
          <w:sz w:val="24"/>
          <w:szCs w:val="24"/>
        </w:rPr>
      </w:pPr>
      <w:r w:rsidRPr="006D02D1">
        <w:rPr>
          <w:noProof/>
          <w:sz w:val="24"/>
          <w:szCs w:val="24"/>
        </w:rPr>
        <w:t>2</w:t>
      </w:r>
      <w:r w:rsidR="004F43B1" w:rsidRPr="006D02D1">
        <w:rPr>
          <w:noProof/>
          <w:sz w:val="24"/>
          <w:szCs w:val="24"/>
        </w:rPr>
        <w:t>9</w:t>
      </w:r>
      <w:r w:rsidRPr="006D02D1">
        <w:rPr>
          <w:noProof/>
          <w:sz w:val="24"/>
          <w:szCs w:val="24"/>
        </w:rPr>
        <w:t>.</w:t>
      </w:r>
      <w:r w:rsidRPr="006D02D1">
        <w:rPr>
          <w:noProof/>
          <w:sz w:val="24"/>
          <w:szCs w:val="24"/>
        </w:rPr>
        <w:tab/>
      </w:r>
      <w:r w:rsidR="004166B2" w:rsidRPr="006D02D1">
        <w:rPr>
          <w:noProof/>
          <w:sz w:val="24"/>
          <w:szCs w:val="24"/>
          <w:lang w:val="en-GB"/>
        </w:rPr>
        <w:t>What is the name of Jamie Q’s YouTube channel?</w:t>
      </w:r>
    </w:p>
    <w:p w14:paraId="556631A2" w14:textId="61FE1E17" w:rsidR="00AF19FB" w:rsidRPr="006D02D1" w:rsidRDefault="004F43B1" w:rsidP="006D02D1">
      <w:pPr>
        <w:pStyle w:val="NoSpacing"/>
        <w:rPr>
          <w:noProof/>
          <w:sz w:val="24"/>
          <w:szCs w:val="24"/>
        </w:rPr>
      </w:pPr>
      <w:r w:rsidRPr="006D02D1">
        <w:rPr>
          <w:noProof/>
          <w:sz w:val="24"/>
          <w:szCs w:val="24"/>
        </w:rPr>
        <w:t>30</w:t>
      </w:r>
      <w:r w:rsidR="00AF19FB" w:rsidRPr="006D02D1">
        <w:rPr>
          <w:noProof/>
          <w:sz w:val="24"/>
          <w:szCs w:val="24"/>
        </w:rPr>
        <w:t>.</w:t>
      </w:r>
      <w:r w:rsidR="00AF19FB" w:rsidRPr="006D02D1">
        <w:rPr>
          <w:noProof/>
          <w:sz w:val="24"/>
          <w:szCs w:val="24"/>
        </w:rPr>
        <w:tab/>
      </w:r>
      <w:r w:rsidR="004113ED" w:rsidRPr="006D02D1">
        <w:rPr>
          <w:noProof/>
          <w:sz w:val="24"/>
          <w:szCs w:val="24"/>
        </w:rPr>
        <w:t>What is Remi Ouvrard’d nationality?</w:t>
      </w:r>
    </w:p>
    <w:p w14:paraId="4C8AE5F9" w14:textId="3833DEB9" w:rsidR="00AF19FB" w:rsidRPr="006D02D1" w:rsidRDefault="00AF19FB" w:rsidP="006D02D1">
      <w:pPr>
        <w:pStyle w:val="NoSpacing"/>
        <w:rPr>
          <w:noProof/>
          <w:sz w:val="24"/>
          <w:szCs w:val="24"/>
        </w:rPr>
      </w:pPr>
      <w:r w:rsidRPr="006D02D1">
        <w:rPr>
          <w:noProof/>
          <w:sz w:val="24"/>
          <w:szCs w:val="24"/>
        </w:rPr>
        <w:t>3</w:t>
      </w:r>
      <w:r w:rsidR="004F43B1" w:rsidRPr="006D02D1">
        <w:rPr>
          <w:noProof/>
          <w:sz w:val="24"/>
          <w:szCs w:val="24"/>
        </w:rPr>
        <w:t>1</w:t>
      </w:r>
      <w:r w:rsidRPr="006D02D1">
        <w:rPr>
          <w:noProof/>
          <w:sz w:val="24"/>
          <w:szCs w:val="24"/>
        </w:rPr>
        <w:t>.</w:t>
      </w:r>
      <w:r w:rsidRPr="006D02D1">
        <w:rPr>
          <w:noProof/>
          <w:sz w:val="24"/>
          <w:szCs w:val="24"/>
        </w:rPr>
        <w:tab/>
      </w:r>
      <w:r w:rsidR="004113ED" w:rsidRPr="006D02D1">
        <w:rPr>
          <w:noProof/>
          <w:sz w:val="24"/>
          <w:szCs w:val="24"/>
        </w:rPr>
        <w:t>What planet was originally called ‘Georgium Sidus’</w:t>
      </w:r>
      <w:r w:rsidR="004B2776" w:rsidRPr="006D02D1">
        <w:rPr>
          <w:noProof/>
          <w:sz w:val="24"/>
          <w:szCs w:val="24"/>
        </w:rPr>
        <w:t>?</w:t>
      </w:r>
    </w:p>
    <w:p w14:paraId="07A55E4C" w14:textId="2C89099A" w:rsidR="00AF19FB" w:rsidRPr="006D02D1" w:rsidRDefault="00AF19FB" w:rsidP="006D02D1">
      <w:pPr>
        <w:pStyle w:val="NoSpacing"/>
        <w:rPr>
          <w:noProof/>
          <w:sz w:val="24"/>
          <w:szCs w:val="24"/>
        </w:rPr>
      </w:pPr>
      <w:r w:rsidRPr="006D02D1">
        <w:rPr>
          <w:noProof/>
          <w:sz w:val="24"/>
          <w:szCs w:val="24"/>
        </w:rPr>
        <w:t>3</w:t>
      </w:r>
      <w:r w:rsidR="004F43B1" w:rsidRPr="006D02D1">
        <w:rPr>
          <w:noProof/>
          <w:sz w:val="24"/>
          <w:szCs w:val="24"/>
        </w:rPr>
        <w:t>2</w:t>
      </w:r>
      <w:r w:rsidRPr="006D02D1">
        <w:rPr>
          <w:noProof/>
          <w:sz w:val="24"/>
          <w:szCs w:val="24"/>
        </w:rPr>
        <w:t>.</w:t>
      </w:r>
      <w:r w:rsidRPr="006D02D1">
        <w:rPr>
          <w:noProof/>
          <w:sz w:val="24"/>
          <w:szCs w:val="24"/>
        </w:rPr>
        <w:tab/>
      </w:r>
      <w:r w:rsidR="00767FBF" w:rsidRPr="006D02D1">
        <w:rPr>
          <w:noProof/>
          <w:sz w:val="24"/>
          <w:szCs w:val="24"/>
        </w:rPr>
        <w:t>Anna James lives in this city.</w:t>
      </w:r>
    </w:p>
    <w:p w14:paraId="20421EEE" w14:textId="2153A861" w:rsidR="00767FBF" w:rsidRPr="006D02D1" w:rsidRDefault="00767FBF" w:rsidP="006D02D1">
      <w:pPr>
        <w:pStyle w:val="NoSpacing"/>
        <w:rPr>
          <w:noProof/>
          <w:sz w:val="24"/>
          <w:szCs w:val="24"/>
        </w:rPr>
      </w:pPr>
      <w:r w:rsidRPr="006D02D1">
        <w:rPr>
          <w:noProof/>
          <w:sz w:val="24"/>
          <w:szCs w:val="24"/>
        </w:rPr>
        <w:t xml:space="preserve">33. </w:t>
      </w:r>
      <w:r w:rsidRPr="006D02D1">
        <w:rPr>
          <w:noProof/>
          <w:sz w:val="24"/>
          <w:szCs w:val="24"/>
        </w:rPr>
        <w:tab/>
        <w:t>Shane advises students to keep their ________ tidy.</w:t>
      </w:r>
    </w:p>
    <w:p w14:paraId="216F59B3" w14:textId="65DEF6B0" w:rsidR="00767FBF" w:rsidRPr="006D02D1" w:rsidRDefault="00767FBF" w:rsidP="006D02D1">
      <w:pPr>
        <w:pStyle w:val="NoSpacing"/>
        <w:rPr>
          <w:noProof/>
          <w:sz w:val="24"/>
          <w:szCs w:val="24"/>
        </w:rPr>
      </w:pPr>
      <w:r w:rsidRPr="006D02D1">
        <w:rPr>
          <w:noProof/>
          <w:sz w:val="24"/>
          <w:szCs w:val="24"/>
        </w:rPr>
        <w:t xml:space="preserve">34 </w:t>
      </w:r>
      <w:r w:rsidRPr="006D02D1">
        <w:rPr>
          <w:noProof/>
          <w:sz w:val="24"/>
          <w:szCs w:val="24"/>
        </w:rPr>
        <w:tab/>
      </w:r>
      <w:r w:rsidR="0027546C" w:rsidRPr="006D02D1">
        <w:rPr>
          <w:noProof/>
          <w:sz w:val="24"/>
          <w:szCs w:val="24"/>
        </w:rPr>
        <w:t>The name Azerbaijan comes from what language?</w:t>
      </w:r>
    </w:p>
    <w:p w14:paraId="35AAB05B" w14:textId="6086085A" w:rsidR="0027546C" w:rsidRPr="006D02D1" w:rsidRDefault="0027546C" w:rsidP="006D02D1">
      <w:pPr>
        <w:pStyle w:val="NoSpacing"/>
        <w:rPr>
          <w:noProof/>
          <w:sz w:val="24"/>
          <w:szCs w:val="24"/>
        </w:rPr>
      </w:pPr>
      <w:r w:rsidRPr="006D02D1">
        <w:rPr>
          <w:noProof/>
          <w:sz w:val="24"/>
          <w:szCs w:val="24"/>
        </w:rPr>
        <w:t xml:space="preserve">35. </w:t>
      </w:r>
      <w:r w:rsidRPr="006D02D1">
        <w:rPr>
          <w:noProof/>
          <w:sz w:val="24"/>
          <w:szCs w:val="24"/>
        </w:rPr>
        <w:tab/>
      </w:r>
      <w:r w:rsidR="00A700B1" w:rsidRPr="006D02D1">
        <w:rPr>
          <w:noProof/>
          <w:sz w:val="24"/>
          <w:szCs w:val="24"/>
        </w:rPr>
        <w:t>The ________ buffalo is one of the Big 5.</w:t>
      </w:r>
    </w:p>
    <w:p w14:paraId="10FB3CD0" w14:textId="3BCA755E" w:rsidR="00A700B1" w:rsidRPr="006D02D1" w:rsidRDefault="00A700B1" w:rsidP="006D02D1">
      <w:pPr>
        <w:pStyle w:val="NoSpacing"/>
        <w:rPr>
          <w:noProof/>
          <w:sz w:val="24"/>
          <w:szCs w:val="24"/>
        </w:rPr>
      </w:pPr>
      <w:r w:rsidRPr="006D02D1">
        <w:rPr>
          <w:noProof/>
          <w:sz w:val="24"/>
          <w:szCs w:val="24"/>
        </w:rPr>
        <w:t xml:space="preserve">36. </w:t>
      </w:r>
      <w:r w:rsidRPr="006D02D1">
        <w:rPr>
          <w:noProof/>
          <w:sz w:val="24"/>
          <w:szCs w:val="24"/>
        </w:rPr>
        <w:tab/>
      </w:r>
      <w:r w:rsidR="009553F6" w:rsidRPr="006D02D1">
        <w:rPr>
          <w:noProof/>
          <w:sz w:val="24"/>
          <w:szCs w:val="24"/>
        </w:rPr>
        <w:t>Name the horse that won the 2021 Grand National.</w:t>
      </w:r>
    </w:p>
    <w:p w14:paraId="61056EE3" w14:textId="2CD2AF14" w:rsidR="009553F6" w:rsidRPr="006D02D1" w:rsidRDefault="009553F6" w:rsidP="006D02D1">
      <w:pPr>
        <w:pStyle w:val="NoSpacing"/>
        <w:rPr>
          <w:noProof/>
          <w:sz w:val="24"/>
          <w:szCs w:val="24"/>
        </w:rPr>
      </w:pPr>
      <w:r w:rsidRPr="006D02D1">
        <w:rPr>
          <w:noProof/>
          <w:sz w:val="24"/>
          <w:szCs w:val="24"/>
        </w:rPr>
        <w:t xml:space="preserve">37. </w:t>
      </w:r>
      <w:r w:rsidRPr="006D02D1">
        <w:rPr>
          <w:noProof/>
          <w:sz w:val="24"/>
          <w:szCs w:val="24"/>
        </w:rPr>
        <w:tab/>
        <w:t>What country will host the FIFA World Cup this year?</w:t>
      </w:r>
    </w:p>
    <w:p w14:paraId="29935F25" w14:textId="30F29C9F" w:rsidR="009553F6" w:rsidRPr="006D02D1" w:rsidRDefault="009553F6" w:rsidP="006D02D1">
      <w:pPr>
        <w:pStyle w:val="NoSpacing"/>
        <w:rPr>
          <w:noProof/>
          <w:sz w:val="24"/>
          <w:szCs w:val="24"/>
        </w:rPr>
      </w:pPr>
      <w:r w:rsidRPr="006D02D1">
        <w:rPr>
          <w:noProof/>
          <w:sz w:val="24"/>
          <w:szCs w:val="24"/>
        </w:rPr>
        <w:t xml:space="preserve">38. </w:t>
      </w:r>
      <w:r w:rsidRPr="006D02D1">
        <w:rPr>
          <w:noProof/>
          <w:sz w:val="24"/>
          <w:szCs w:val="24"/>
        </w:rPr>
        <w:tab/>
      </w:r>
      <w:r w:rsidR="00564BC3" w:rsidRPr="006D02D1">
        <w:rPr>
          <w:noProof/>
          <w:sz w:val="24"/>
          <w:szCs w:val="24"/>
        </w:rPr>
        <w:t>Leeds play ________ on January 22.</w:t>
      </w:r>
    </w:p>
    <w:p w14:paraId="666F5C72" w14:textId="4CF3F46D" w:rsidR="00564BC3" w:rsidRPr="006D02D1" w:rsidRDefault="00564BC3" w:rsidP="006D02D1">
      <w:pPr>
        <w:pStyle w:val="NoSpacing"/>
        <w:rPr>
          <w:noProof/>
          <w:sz w:val="24"/>
          <w:szCs w:val="24"/>
        </w:rPr>
      </w:pPr>
      <w:r w:rsidRPr="006D02D1">
        <w:rPr>
          <w:noProof/>
          <w:sz w:val="24"/>
          <w:szCs w:val="24"/>
        </w:rPr>
        <w:t xml:space="preserve">39. </w:t>
      </w:r>
      <w:r w:rsidRPr="006D02D1">
        <w:rPr>
          <w:noProof/>
          <w:sz w:val="24"/>
          <w:szCs w:val="24"/>
        </w:rPr>
        <w:tab/>
        <w:t>Conor Prunty is an All-Star hurler for which county?</w:t>
      </w:r>
    </w:p>
    <w:p w14:paraId="36742E13" w14:textId="733F21C9" w:rsidR="005C40F8" w:rsidRPr="00C200A5" w:rsidRDefault="00564BC3" w:rsidP="00C200A5">
      <w:pPr>
        <w:pStyle w:val="NoSpacing"/>
        <w:rPr>
          <w:noProof/>
          <w:sz w:val="24"/>
          <w:szCs w:val="24"/>
        </w:rPr>
      </w:pPr>
      <w:r w:rsidRPr="006D02D1">
        <w:rPr>
          <w:noProof/>
          <w:sz w:val="24"/>
          <w:szCs w:val="24"/>
        </w:rPr>
        <w:t xml:space="preserve">40. </w:t>
      </w:r>
      <w:r w:rsidRPr="006D02D1">
        <w:rPr>
          <w:noProof/>
          <w:sz w:val="24"/>
          <w:szCs w:val="24"/>
        </w:rPr>
        <w:tab/>
      </w:r>
      <w:r w:rsidR="00D461EB" w:rsidRPr="006D02D1">
        <w:rPr>
          <w:noProof/>
          <w:sz w:val="24"/>
          <w:szCs w:val="24"/>
        </w:rPr>
        <w:t>In which Irish county is Ballyshannon?</w:t>
      </w:r>
    </w:p>
    <w:p w14:paraId="1C8B5D4D" w14:textId="77777777" w:rsidR="005C40F8" w:rsidRPr="006D02D1" w:rsidRDefault="005C40F8" w:rsidP="006D02D1">
      <w:pPr>
        <w:jc w:val="center"/>
        <w:rPr>
          <w:b/>
          <w:bCs/>
          <w:sz w:val="48"/>
          <w:szCs w:val="48"/>
        </w:rPr>
      </w:pPr>
    </w:p>
    <w:p w14:paraId="3AF47915" w14:textId="22186299" w:rsidR="00AF19FB" w:rsidRPr="006D02D1" w:rsidRDefault="00AF19FB" w:rsidP="006D02D1">
      <w:pPr>
        <w:jc w:val="center"/>
        <w:rPr>
          <w:b/>
          <w:bCs/>
          <w:sz w:val="48"/>
          <w:szCs w:val="48"/>
        </w:rPr>
      </w:pPr>
      <w:r w:rsidRPr="006D02D1">
        <w:rPr>
          <w:b/>
          <w:bCs/>
          <w:noProof/>
          <w:sz w:val="48"/>
          <w:szCs w:val="48"/>
        </w:rPr>
        <w:lastRenderedPageBreak/>
        <mc:AlternateContent>
          <mc:Choice Requires="wps">
            <w:drawing>
              <wp:anchor distT="0" distB="0" distL="114300" distR="114300" simplePos="0" relativeHeight="251692032" behindDoc="0" locked="0" layoutInCell="1" allowOverlap="1" wp14:anchorId="3D846081" wp14:editId="06ED61F7">
                <wp:simplePos x="0" y="0"/>
                <wp:positionH relativeFrom="margin">
                  <wp:posOffset>-347662</wp:posOffset>
                </wp:positionH>
                <wp:positionV relativeFrom="paragraph">
                  <wp:posOffset>-314325</wp:posOffset>
                </wp:positionV>
                <wp:extent cx="7324725" cy="10348278"/>
                <wp:effectExtent l="0" t="0" r="28575" b="15240"/>
                <wp:wrapNone/>
                <wp:docPr id="14" name="Rectangle 14"/>
                <wp:cNvGraphicFramePr/>
                <a:graphic xmlns:a="http://schemas.openxmlformats.org/drawingml/2006/main">
                  <a:graphicData uri="http://schemas.microsoft.com/office/word/2010/wordprocessingShape">
                    <wps:wsp>
                      <wps:cNvSpPr/>
                      <wps:spPr>
                        <a:xfrm>
                          <a:off x="0" y="0"/>
                          <a:ext cx="7324725" cy="1034827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06CFF" id="Rectangle 14" o:spid="_x0000_s1026" style="position:absolute;margin-left:-27.35pt;margin-top:-24.75pt;width:576.75pt;height:814.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" filled="f" strokecolor="black [3200]" strokeweight="1pt">
                <w10:wrap anchorx="margin"/>
              </v:rect>
            </w:pict>
          </mc:Fallback>
        </mc:AlternateContent>
      </w:r>
      <w:r w:rsidRPr="006D02D1">
        <w:rPr>
          <w:b/>
          <w:bCs/>
          <w:sz w:val="48"/>
          <w:szCs w:val="48"/>
        </w:rPr>
        <w:t>THE PRIMARY PLANET RESOURCE PACK</w:t>
      </w:r>
    </w:p>
    <w:p w14:paraId="4FD5FFEE" w14:textId="7B765F1F" w:rsidR="00AF19FB" w:rsidRPr="006D02D1" w:rsidRDefault="00AF19FB" w:rsidP="006D02D1">
      <w:pPr>
        <w:jc w:val="center"/>
        <w:rPr>
          <w:b/>
          <w:bCs/>
          <w:sz w:val="48"/>
          <w:szCs w:val="48"/>
        </w:rPr>
      </w:pPr>
    </w:p>
    <w:p w14:paraId="5FC83D7A" w14:textId="270DA127" w:rsidR="00AF19FB" w:rsidRPr="006D02D1" w:rsidRDefault="00AF19FB" w:rsidP="006D02D1">
      <w:pPr>
        <w:jc w:val="center"/>
        <w:rPr>
          <w:b/>
          <w:bCs/>
          <w:sz w:val="48"/>
          <w:szCs w:val="48"/>
        </w:rPr>
      </w:pPr>
      <w:r w:rsidRPr="006D02D1">
        <w:rPr>
          <w:b/>
          <w:bCs/>
          <w:sz w:val="48"/>
          <w:szCs w:val="48"/>
        </w:rPr>
        <w:t>Word Search</w:t>
      </w:r>
    </w:p>
    <w:p w14:paraId="49B1EE63" w14:textId="4C33319E" w:rsidR="004E6D9D" w:rsidRPr="006D02D1" w:rsidRDefault="004E6D9D" w:rsidP="006D02D1">
      <w:pPr>
        <w:ind w:left="567"/>
        <w:jc w:val="center"/>
        <w:rPr>
          <w:b/>
          <w:bCs/>
        </w:rPr>
      </w:pPr>
      <w:r w:rsidRPr="006D02D1">
        <w:rPr>
          <w:b/>
          <w:bCs/>
        </w:rPr>
        <w:t>All the words in the word search can be found in ‘History’s Hidden Secrets’ on pages 16-18</w:t>
      </w:r>
    </w:p>
    <w:p w14:paraId="05D3492C" w14:textId="76B2F019" w:rsidR="00AF19FB" w:rsidRPr="006D02D1" w:rsidRDefault="00AF19FB" w:rsidP="006D02D1">
      <w:pPr>
        <w:ind w:left="567"/>
        <w:jc w:val="center"/>
        <w:rPr>
          <w:b/>
          <w:bCs/>
        </w:rPr>
      </w:pPr>
      <w:r w:rsidRPr="006D02D1">
        <w:rPr>
          <w:b/>
          <w:bCs/>
        </w:rPr>
        <w:t xml:space="preserve">There are 21 words hidden but only 20 are listed below. Can you find the mystery word?  </w:t>
      </w:r>
    </w:p>
    <w:p w14:paraId="15885D25" w14:textId="0059679F" w:rsidR="003A20AF" w:rsidRPr="006D02D1" w:rsidRDefault="00AF19FB" w:rsidP="00C200A5">
      <w:pPr>
        <w:ind w:left="567"/>
        <w:jc w:val="center"/>
        <w:rPr>
          <w:b/>
          <w:bCs/>
        </w:rPr>
      </w:pPr>
      <w:r w:rsidRPr="006D02D1">
        <w:rPr>
          <w:b/>
          <w:bCs/>
          <w:i/>
          <w:iCs/>
        </w:rPr>
        <w:t xml:space="preserve">Clue – </w:t>
      </w:r>
      <w:r w:rsidR="0061270A" w:rsidRPr="006D02D1">
        <w:rPr>
          <w:b/>
          <w:bCs/>
          <w:i/>
          <w:iCs/>
        </w:rPr>
        <w:t>The ancient Nazca people lived in this country</w:t>
      </w:r>
    </w:p>
    <w:p w14:paraId="1FD53BFE" w14:textId="3F96D5CA" w:rsidR="003A20AF" w:rsidRPr="006D02D1" w:rsidRDefault="00CA01A8" w:rsidP="006D02D1">
      <w:pPr>
        <w:ind w:left="567"/>
        <w:jc w:val="center"/>
        <w:rPr>
          <w:b/>
          <w:bCs/>
        </w:rPr>
      </w:pPr>
      <w:r>
        <w:rPr>
          <w:noProof/>
        </w:rPr>
        <w:drawing>
          <wp:inline distT="0" distB="0" distL="0" distR="0" wp14:anchorId="18946D0B" wp14:editId="73478BEF">
            <wp:extent cx="5128036" cy="5153025"/>
            <wp:effectExtent l="0" t="0" r="0" b="0"/>
            <wp:docPr id="20" name="Picture 2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a:blip r:embed="rId25"/>
                    <a:stretch>
                      <a:fillRect/>
                    </a:stretch>
                  </pic:blipFill>
                  <pic:spPr>
                    <a:xfrm>
                      <a:off x="0" y="0"/>
                      <a:ext cx="5138235" cy="5163274"/>
                    </a:xfrm>
                    <a:prstGeom prst="rect">
                      <a:avLst/>
                    </a:prstGeom>
                  </pic:spPr>
                </pic:pic>
              </a:graphicData>
            </a:graphic>
          </wp:inline>
        </w:drawing>
      </w:r>
    </w:p>
    <w:p w14:paraId="1B5C0E7C" w14:textId="68491CA3" w:rsidR="003A20AF" w:rsidRDefault="003A20AF" w:rsidP="006D02D1">
      <w:pPr>
        <w:ind w:left="567"/>
        <w:jc w:val="center"/>
        <w:rPr>
          <w:rFonts w:ascii="Times New Roman" w:hAnsi="Times New Roman" w:cs="Times New Roman"/>
          <w:noProof/>
        </w:rPr>
      </w:pPr>
    </w:p>
    <w:p w14:paraId="68A6F532" w14:textId="77777777" w:rsidR="00CA01A8" w:rsidRDefault="00CA01A8" w:rsidP="00CA01A8">
      <w:pPr>
        <w:autoSpaceDE w:val="0"/>
        <w:autoSpaceDN w:val="0"/>
        <w:adjustRightInd w:val="0"/>
        <w:spacing w:after="113" w:line="240" w:lineRule="auto"/>
        <w:rPr>
          <w:rFonts w:ascii="Times New Roman" w:hAnsi="Times New Roman" w:cs="Times New Roman"/>
        </w:rPr>
        <w:sectPr w:rsidR="00CA01A8" w:rsidSect="00CD4833">
          <w:pgSz w:w="11906" w:h="16838"/>
          <w:pgMar w:top="720" w:right="720" w:bottom="720" w:left="720" w:header="708" w:footer="708" w:gutter="0"/>
          <w:cols w:space="708"/>
          <w:docGrid w:linePitch="360"/>
        </w:sectPr>
      </w:pPr>
    </w:p>
    <w:p w14:paraId="501B332C"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Artifact</w:t>
      </w:r>
    </w:p>
    <w:p w14:paraId="3E86FFF1"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Borneo</w:t>
      </w:r>
    </w:p>
    <w:p w14:paraId="5C159C09"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Burp</w:t>
      </w:r>
    </w:p>
    <w:p w14:paraId="440FFD28"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China</w:t>
      </w:r>
    </w:p>
    <w:p w14:paraId="346FB2FC"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Condor</w:t>
      </w:r>
    </w:p>
    <w:p w14:paraId="3C324404"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Cryptocurrency</w:t>
      </w:r>
    </w:p>
    <w:p w14:paraId="6F681874"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Dublin</w:t>
      </w:r>
    </w:p>
    <w:p w14:paraId="077F1387"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Ferocious</w:t>
      </w:r>
    </w:p>
    <w:p w14:paraId="311CDF69"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Geoglyph</w:t>
      </w:r>
    </w:p>
    <w:p w14:paraId="3BB38FEB"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Graffiti</w:t>
      </w:r>
    </w:p>
    <w:p w14:paraId="72A4FCDD"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Installation</w:t>
      </w:r>
    </w:p>
    <w:p w14:paraId="3E85A9F7"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Interview</w:t>
      </w:r>
    </w:p>
    <w:p w14:paraId="28D62FFD"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Luggage</w:t>
      </w:r>
    </w:p>
    <w:p w14:paraId="3BFBCCC9"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Monolith</w:t>
      </w:r>
    </w:p>
    <w:p w14:paraId="45EC069F"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Prickly</w:t>
      </w:r>
    </w:p>
    <w:p w14:paraId="0AC6E62B"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Rainbow</w:t>
      </w:r>
    </w:p>
    <w:p w14:paraId="0B78C263"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Sahara</w:t>
      </w:r>
    </w:p>
    <w:p w14:paraId="32C5FD5F"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Sanctuary</w:t>
      </w:r>
    </w:p>
    <w:p w14:paraId="70960232"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Seurat</w:t>
      </w:r>
    </w:p>
    <w:p w14:paraId="45DF2C74" w14:textId="77777777" w:rsidR="00CA01A8" w:rsidRPr="00CA01A8" w:rsidRDefault="00CA01A8" w:rsidP="00CA01A8">
      <w:pPr>
        <w:autoSpaceDE w:val="0"/>
        <w:autoSpaceDN w:val="0"/>
        <w:adjustRightInd w:val="0"/>
        <w:spacing w:after="113" w:line="240" w:lineRule="auto"/>
        <w:rPr>
          <w:rFonts w:ascii="Times New Roman" w:hAnsi="Times New Roman" w:cs="Times New Roman"/>
          <w:sz w:val="28"/>
          <w:szCs w:val="28"/>
        </w:rPr>
      </w:pPr>
      <w:r w:rsidRPr="00CA01A8">
        <w:rPr>
          <w:rFonts w:ascii="Times New Roman" w:hAnsi="Times New Roman" w:cs="Times New Roman"/>
          <w:sz w:val="28"/>
          <w:szCs w:val="28"/>
        </w:rPr>
        <w:t xml:space="preserve"> Yeats</w:t>
      </w:r>
    </w:p>
    <w:p w14:paraId="681961C4" w14:textId="77777777" w:rsidR="00CA01A8" w:rsidRDefault="00CA01A8" w:rsidP="006D02D1">
      <w:pPr>
        <w:ind w:left="567"/>
        <w:jc w:val="center"/>
        <w:rPr>
          <w:rFonts w:ascii="Times New Roman" w:hAnsi="Times New Roman" w:cs="Times New Roman"/>
          <w:noProof/>
        </w:rPr>
        <w:sectPr w:rsidR="00CA01A8" w:rsidSect="00CA01A8">
          <w:type w:val="continuous"/>
          <w:pgSz w:w="11906" w:h="16838"/>
          <w:pgMar w:top="720" w:right="720" w:bottom="720" w:left="720" w:header="708" w:footer="708" w:gutter="0"/>
          <w:cols w:num="4" w:space="709"/>
          <w:docGrid w:linePitch="360"/>
        </w:sectPr>
      </w:pPr>
    </w:p>
    <w:p w14:paraId="344335A5" w14:textId="40EEDD67" w:rsidR="00AF19FB" w:rsidRPr="006D02D1" w:rsidRDefault="00AF19FB" w:rsidP="00CA01A8"/>
    <w:p w14:paraId="19EECE9E" w14:textId="7C299FD5" w:rsidR="0061270A" w:rsidRPr="006D02D1" w:rsidRDefault="0061270A" w:rsidP="006D02D1">
      <w:pPr>
        <w:spacing w:before="3"/>
        <w:rPr>
          <w:noProof/>
        </w:rPr>
      </w:pPr>
    </w:p>
    <w:p w14:paraId="4BDAB810" w14:textId="29E4870B" w:rsidR="00AF19FB" w:rsidRPr="006D02D1" w:rsidRDefault="00F0036B" w:rsidP="006D02D1">
      <w:pPr>
        <w:pStyle w:val="ListParagraph"/>
        <w:spacing w:before="3"/>
        <w:ind w:left="927"/>
        <w:jc w:val="center"/>
        <w:rPr>
          <w:noProof/>
        </w:rPr>
      </w:pPr>
      <w:r w:rsidRPr="006D02D1">
        <w:rPr>
          <w:noProof/>
        </w:rPr>
        <w:lastRenderedPageBreak/>
        <mc:AlternateContent>
          <mc:Choice Requires="wps">
            <w:drawing>
              <wp:anchor distT="0" distB="0" distL="114300" distR="114300" simplePos="0" relativeHeight="251694080" behindDoc="0" locked="0" layoutInCell="1" allowOverlap="1" wp14:anchorId="45C5D140" wp14:editId="5EA59115">
                <wp:simplePos x="0" y="0"/>
                <wp:positionH relativeFrom="margin">
                  <wp:align>center</wp:align>
                </wp:positionH>
                <wp:positionV relativeFrom="paragraph">
                  <wp:posOffset>-322263</wp:posOffset>
                </wp:positionV>
                <wp:extent cx="7324725" cy="10453688"/>
                <wp:effectExtent l="0" t="0" r="28575" b="24130"/>
                <wp:wrapNone/>
                <wp:docPr id="16" name="Rectangle 16"/>
                <wp:cNvGraphicFramePr/>
                <a:graphic xmlns:a="http://schemas.openxmlformats.org/drawingml/2006/main">
                  <a:graphicData uri="http://schemas.microsoft.com/office/word/2010/wordprocessingShape">
                    <wps:wsp>
                      <wps:cNvSpPr/>
                      <wps:spPr>
                        <a:xfrm>
                          <a:off x="0" y="0"/>
                          <a:ext cx="7324725" cy="1045368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216C5" id="Rectangle 16" o:spid="_x0000_s1026" style="position:absolute;margin-left:0;margin-top:-25.4pt;width:576.75pt;height:823.1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" filled="f" strokecolor="black [3200]" strokeweight="1pt">
                <w10:wrap anchorx="margin"/>
              </v:rect>
            </w:pict>
          </mc:Fallback>
        </mc:AlternateContent>
      </w:r>
      <w:r w:rsidR="00AF19FB" w:rsidRPr="006D02D1">
        <w:rPr>
          <w:b/>
          <w:bCs/>
          <w:sz w:val="48"/>
          <w:szCs w:val="48"/>
        </w:rPr>
        <w:t>THE PRIMARY PLANET RESOURCE PACK</w:t>
      </w:r>
    </w:p>
    <w:p w14:paraId="20D40B11" w14:textId="77777777" w:rsidR="00AF19FB" w:rsidRPr="006D02D1" w:rsidRDefault="00AF19FB" w:rsidP="006D02D1">
      <w:pPr>
        <w:spacing w:before="3"/>
        <w:jc w:val="center"/>
        <w:rPr>
          <w:b/>
          <w:bCs/>
          <w:sz w:val="48"/>
          <w:szCs w:val="48"/>
        </w:rPr>
      </w:pPr>
      <w:r w:rsidRPr="006D02D1">
        <w:rPr>
          <w:b/>
          <w:bCs/>
          <w:sz w:val="48"/>
          <w:szCs w:val="48"/>
        </w:rPr>
        <w:t xml:space="preserve"> </w:t>
      </w:r>
    </w:p>
    <w:p w14:paraId="01B94912" w14:textId="1A38E371" w:rsidR="00AF19FB" w:rsidRPr="006D02D1" w:rsidRDefault="00F0036B" w:rsidP="006D02D1">
      <w:pPr>
        <w:jc w:val="center"/>
        <w:rPr>
          <w:b/>
          <w:bCs/>
          <w:sz w:val="48"/>
          <w:szCs w:val="48"/>
        </w:rPr>
      </w:pPr>
      <w:r w:rsidRPr="006D02D1">
        <w:rPr>
          <w:b/>
          <w:bCs/>
          <w:sz w:val="48"/>
          <w:szCs w:val="48"/>
        </w:rPr>
        <w:t>Sudoku</w:t>
      </w:r>
    </w:p>
    <w:p w14:paraId="555C87CC" w14:textId="05693523" w:rsidR="00AF19FB" w:rsidRDefault="00F0036B" w:rsidP="006D02D1">
      <w:pPr>
        <w:rPr>
          <w:b/>
          <w:bCs/>
        </w:rPr>
      </w:pPr>
      <w:r w:rsidRPr="006D02D1">
        <w:rPr>
          <w:b/>
          <w:bCs/>
        </w:rPr>
        <w:t xml:space="preserve">Each of the 9 boxes must contain the numbers 1 – 9. When you ﬁll them in, you will then see that each line going across and each line going down also contains the numbers 1 – 9.  </w:t>
      </w:r>
    </w:p>
    <w:p w14:paraId="3028263B" w14:textId="77777777" w:rsidR="009B4047" w:rsidRPr="006D02D1" w:rsidRDefault="009B4047" w:rsidP="006D02D1">
      <w:pPr>
        <w:rPr>
          <w:b/>
          <w:bCs/>
        </w:rPr>
      </w:pPr>
    </w:p>
    <w:p w14:paraId="50DBA380" w14:textId="3829C89D" w:rsidR="00F0036B" w:rsidRPr="006D02D1" w:rsidRDefault="009B4047" w:rsidP="006D02D1">
      <w:pPr>
        <w:jc w:val="center"/>
        <w:rPr>
          <w:b/>
          <w:bCs/>
        </w:rPr>
      </w:pPr>
      <w:r>
        <w:rPr>
          <w:noProof/>
        </w:rPr>
        <w:drawing>
          <wp:inline distT="0" distB="0" distL="0" distR="0" wp14:anchorId="3601F159" wp14:editId="0394B3A9">
            <wp:extent cx="2990872" cy="2990872"/>
            <wp:effectExtent l="0" t="0" r="0" b="0"/>
            <wp:docPr id="23" name="Picture 23"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rossword puzzle&#10;&#10;Description automatically generated"/>
                    <pic:cNvPicPr/>
                  </pic:nvPicPr>
                  <pic:blipFill>
                    <a:blip r:embed="rId26"/>
                    <a:stretch>
                      <a:fillRect/>
                    </a:stretch>
                  </pic:blipFill>
                  <pic:spPr>
                    <a:xfrm>
                      <a:off x="0" y="0"/>
                      <a:ext cx="2990872" cy="2990872"/>
                    </a:xfrm>
                    <a:prstGeom prst="rect">
                      <a:avLst/>
                    </a:prstGeom>
                  </pic:spPr>
                </pic:pic>
              </a:graphicData>
            </a:graphic>
          </wp:inline>
        </w:drawing>
      </w:r>
    </w:p>
    <w:p w14:paraId="3E0CD28E" w14:textId="00371555" w:rsidR="00F0036B" w:rsidRPr="006D02D1" w:rsidRDefault="00F0036B" w:rsidP="006D02D1">
      <w:pPr>
        <w:jc w:val="center"/>
        <w:rPr>
          <w:b/>
          <w:bCs/>
        </w:rPr>
      </w:pPr>
      <w:r w:rsidRPr="006D02D1">
        <w:rPr>
          <w:b/>
          <w:bCs/>
        </w:rPr>
        <w:t>Easy</w:t>
      </w:r>
    </w:p>
    <w:p w14:paraId="638431C7" w14:textId="393455D2" w:rsidR="00F0036B" w:rsidRPr="006D02D1" w:rsidRDefault="00F0036B" w:rsidP="006D02D1">
      <w:pPr>
        <w:jc w:val="center"/>
        <w:rPr>
          <w:b/>
          <w:bCs/>
        </w:rPr>
      </w:pPr>
    </w:p>
    <w:p w14:paraId="17FA4966" w14:textId="61228367" w:rsidR="00F0036B" w:rsidRPr="006D02D1" w:rsidRDefault="009B4047" w:rsidP="006D02D1">
      <w:pPr>
        <w:jc w:val="center"/>
        <w:rPr>
          <w:b/>
          <w:bCs/>
        </w:rPr>
      </w:pPr>
      <w:r>
        <w:rPr>
          <w:noProof/>
        </w:rPr>
        <w:drawing>
          <wp:inline distT="0" distB="0" distL="0" distR="0" wp14:anchorId="041803ED" wp14:editId="55039CEF">
            <wp:extent cx="3009900" cy="3009900"/>
            <wp:effectExtent l="0" t="0" r="0" b="0"/>
            <wp:docPr id="21" name="Picture 21" descr="A picture containing text, crossword puzzl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rossword puzzle, black&#10;&#10;Description automatically generated"/>
                    <pic:cNvPicPr/>
                  </pic:nvPicPr>
                  <pic:blipFill>
                    <a:blip r:embed="rId27"/>
                    <a:stretch>
                      <a:fillRect/>
                    </a:stretch>
                  </pic:blipFill>
                  <pic:spPr>
                    <a:xfrm>
                      <a:off x="0" y="0"/>
                      <a:ext cx="3010082" cy="3010082"/>
                    </a:xfrm>
                    <a:prstGeom prst="rect">
                      <a:avLst/>
                    </a:prstGeom>
                  </pic:spPr>
                </pic:pic>
              </a:graphicData>
            </a:graphic>
          </wp:inline>
        </w:drawing>
      </w:r>
    </w:p>
    <w:p w14:paraId="52A2ACFB" w14:textId="71C5507A" w:rsidR="00F0036B" w:rsidRPr="006D02D1" w:rsidRDefault="00F0036B" w:rsidP="009B4047">
      <w:pPr>
        <w:jc w:val="center"/>
        <w:rPr>
          <w:b/>
          <w:bCs/>
        </w:rPr>
      </w:pPr>
      <w:r w:rsidRPr="006D02D1">
        <w:rPr>
          <w:b/>
          <w:bCs/>
        </w:rPr>
        <w:t>Hard</w:t>
      </w:r>
    </w:p>
    <w:p w14:paraId="085A8232" w14:textId="134167F9" w:rsidR="00F0036B" w:rsidRPr="006D02D1" w:rsidRDefault="00F0036B" w:rsidP="006D02D1">
      <w:pPr>
        <w:jc w:val="center"/>
        <w:rPr>
          <w:b/>
          <w:bCs/>
        </w:rPr>
      </w:pPr>
    </w:p>
    <w:p w14:paraId="64E06E40" w14:textId="3242D908" w:rsidR="00AF19FB" w:rsidRPr="006D02D1" w:rsidRDefault="00F0036B" w:rsidP="006D02D1">
      <w:pPr>
        <w:jc w:val="center"/>
        <w:rPr>
          <w:b/>
          <w:bCs/>
        </w:rPr>
      </w:pPr>
      <w:r w:rsidRPr="006D02D1">
        <w:rPr>
          <w:b/>
          <w:bCs/>
          <w:noProof/>
          <w:sz w:val="48"/>
          <w:szCs w:val="48"/>
        </w:rPr>
        <w:lastRenderedPageBreak/>
        <mc:AlternateContent>
          <mc:Choice Requires="wps">
            <w:drawing>
              <wp:anchor distT="0" distB="0" distL="114300" distR="114300" simplePos="0" relativeHeight="251696128" behindDoc="0" locked="0" layoutInCell="1" allowOverlap="1" wp14:anchorId="73738542" wp14:editId="37665724">
                <wp:simplePos x="0" y="0"/>
                <wp:positionH relativeFrom="margin">
                  <wp:posOffset>-339407</wp:posOffset>
                </wp:positionH>
                <wp:positionV relativeFrom="paragraph">
                  <wp:posOffset>-328295</wp:posOffset>
                </wp:positionV>
                <wp:extent cx="7324725" cy="10477182"/>
                <wp:effectExtent l="0" t="0" r="28575" b="19685"/>
                <wp:wrapNone/>
                <wp:docPr id="22" name="Rectangle 22"/>
                <wp:cNvGraphicFramePr/>
                <a:graphic xmlns:a="http://schemas.openxmlformats.org/drawingml/2006/main">
                  <a:graphicData uri="http://schemas.microsoft.com/office/word/2010/wordprocessingShape">
                    <wps:wsp>
                      <wps:cNvSpPr/>
                      <wps:spPr>
                        <a:xfrm>
                          <a:off x="0" y="0"/>
                          <a:ext cx="7324725" cy="1047718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874B2" id="Rectangle 22" o:spid="_x0000_s1026" style="position:absolute;margin-left:-26.7pt;margin-top:-25.85pt;width:576.75pt;height:824.9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" filled="f" strokecolor="black [3200]" strokeweight="1pt">
                <w10:wrap anchorx="margin"/>
              </v:rect>
            </w:pict>
          </mc:Fallback>
        </mc:AlternateContent>
      </w:r>
      <w:r w:rsidR="00AF19FB" w:rsidRPr="006D02D1">
        <w:rPr>
          <w:b/>
          <w:bCs/>
          <w:sz w:val="48"/>
          <w:szCs w:val="48"/>
        </w:rPr>
        <w:t>THE PRIMARY PLANET RESOURCE PACK</w:t>
      </w:r>
    </w:p>
    <w:p w14:paraId="47A66354" w14:textId="77777777" w:rsidR="0093360B" w:rsidRPr="006D02D1" w:rsidRDefault="0093360B" w:rsidP="006D02D1">
      <w:pPr>
        <w:jc w:val="center"/>
        <w:rPr>
          <w:b/>
          <w:bCs/>
          <w:sz w:val="48"/>
          <w:szCs w:val="48"/>
        </w:rPr>
      </w:pPr>
    </w:p>
    <w:p w14:paraId="3F87320A" w14:textId="77777777" w:rsidR="009B4047" w:rsidRDefault="00AF19FB" w:rsidP="009B4047">
      <w:pPr>
        <w:jc w:val="center"/>
        <w:rPr>
          <w:b/>
          <w:bCs/>
          <w:sz w:val="48"/>
          <w:szCs w:val="48"/>
        </w:rPr>
      </w:pPr>
      <w:r w:rsidRPr="006D02D1">
        <w:rPr>
          <w:b/>
          <w:bCs/>
          <w:sz w:val="48"/>
          <w:szCs w:val="48"/>
        </w:rPr>
        <w:t xml:space="preserve"> </w:t>
      </w:r>
      <w:r w:rsidR="009B4047">
        <w:rPr>
          <w:b/>
          <w:bCs/>
          <w:sz w:val="48"/>
          <w:szCs w:val="48"/>
        </w:rPr>
        <w:t>Sport not to be missed in 2022</w:t>
      </w:r>
    </w:p>
    <w:p w14:paraId="40977A55" w14:textId="77777777" w:rsidR="009B4047" w:rsidRDefault="009B4047" w:rsidP="009B4047">
      <w:pPr>
        <w:rPr>
          <w:b/>
          <w:bCs/>
        </w:rPr>
      </w:pPr>
      <w:r w:rsidRPr="00F0036B">
        <w:rPr>
          <w:b/>
          <w:bCs/>
        </w:rPr>
        <w:t>This month’s issue</w:t>
      </w:r>
      <w:r>
        <w:rPr>
          <w:b/>
          <w:bCs/>
        </w:rPr>
        <w:t xml:space="preserve"> </w:t>
      </w:r>
      <w:r w:rsidRPr="00F0036B">
        <w:rPr>
          <w:b/>
          <w:bCs/>
        </w:rPr>
        <w:t xml:space="preserve">is packed full of </w:t>
      </w:r>
      <w:r>
        <w:rPr>
          <w:b/>
          <w:bCs/>
        </w:rPr>
        <w:t xml:space="preserve">interesting facts and </w:t>
      </w:r>
      <w:r w:rsidRPr="00F0036B">
        <w:rPr>
          <w:b/>
          <w:bCs/>
        </w:rPr>
        <w:t>stories about pe</w:t>
      </w:r>
      <w:r>
        <w:rPr>
          <w:b/>
          <w:bCs/>
        </w:rPr>
        <w:t xml:space="preserve">ople doing amazing things. This month’s sport section features 2022’s most exciting sporting events. Do you agree with the list? Or are there other, more unmissable events that you think have been missed out? We’d like you to one of the events we published by telling us the reasons that it should </w:t>
      </w:r>
      <w:proofErr w:type="gramStart"/>
      <w:r>
        <w:rPr>
          <w:b/>
          <w:bCs/>
        </w:rPr>
        <w:t>definitely have</w:t>
      </w:r>
      <w:proofErr w:type="gramEnd"/>
      <w:r>
        <w:rPr>
          <w:b/>
          <w:bCs/>
        </w:rPr>
        <w:t xml:space="preserve"> been included, and then we’d like you to add another sporting event taking place this year, that isn’t on the list, and explain why it should have been included.</w:t>
      </w:r>
    </w:p>
    <w:tbl>
      <w:tblPr>
        <w:tblStyle w:val="TableGrid"/>
        <w:tblW w:w="0" w:type="auto"/>
        <w:tblInd w:w="567" w:type="dxa"/>
        <w:tblLook w:val="04A0" w:firstRow="1" w:lastRow="0" w:firstColumn="1" w:lastColumn="0" w:noHBand="0" w:noVBand="1"/>
      </w:tblPr>
      <w:tblGrid>
        <w:gridCol w:w="9813"/>
      </w:tblGrid>
      <w:tr w:rsidR="009B4047" w14:paraId="4F93A537" w14:textId="77777777" w:rsidTr="00111CDF">
        <w:trPr>
          <w:trHeight w:val="619"/>
        </w:trPr>
        <w:tc>
          <w:tcPr>
            <w:tcW w:w="9813" w:type="dxa"/>
          </w:tcPr>
          <w:p w14:paraId="0E3CDA69" w14:textId="77777777" w:rsidR="009B4047" w:rsidRPr="00EB1F19" w:rsidRDefault="009B4047" w:rsidP="00111CDF">
            <w:pPr>
              <w:rPr>
                <w:b/>
                <w:bCs/>
                <w:sz w:val="20"/>
                <w:szCs w:val="20"/>
              </w:rPr>
            </w:pPr>
            <w:r>
              <w:rPr>
                <w:b/>
                <w:bCs/>
                <w:sz w:val="20"/>
                <w:szCs w:val="20"/>
              </w:rPr>
              <w:t>I agree with the sporting event :</w:t>
            </w:r>
          </w:p>
        </w:tc>
      </w:tr>
      <w:tr w:rsidR="009B4047" w14:paraId="2CE5B078" w14:textId="77777777" w:rsidTr="00111CDF">
        <w:trPr>
          <w:trHeight w:val="1789"/>
        </w:trPr>
        <w:tc>
          <w:tcPr>
            <w:tcW w:w="9813" w:type="dxa"/>
          </w:tcPr>
          <w:p w14:paraId="6E361C39" w14:textId="77777777" w:rsidR="009B4047" w:rsidRPr="00EB1F19" w:rsidRDefault="009B4047" w:rsidP="00111CDF">
            <w:pPr>
              <w:rPr>
                <w:b/>
                <w:bCs/>
                <w:sz w:val="20"/>
                <w:szCs w:val="20"/>
              </w:rPr>
            </w:pPr>
            <w:r>
              <w:rPr>
                <w:b/>
                <w:bCs/>
                <w:sz w:val="20"/>
                <w:szCs w:val="20"/>
              </w:rPr>
              <w:t>Reason 1</w:t>
            </w:r>
            <w:r w:rsidRPr="00EB1F19">
              <w:rPr>
                <w:b/>
                <w:bCs/>
                <w:sz w:val="20"/>
                <w:szCs w:val="20"/>
              </w:rPr>
              <w:t>:</w:t>
            </w:r>
          </w:p>
        </w:tc>
      </w:tr>
      <w:tr w:rsidR="009B4047" w14:paraId="276D7C17" w14:textId="77777777" w:rsidTr="00111CDF">
        <w:trPr>
          <w:trHeight w:val="1951"/>
        </w:trPr>
        <w:tc>
          <w:tcPr>
            <w:tcW w:w="9813" w:type="dxa"/>
          </w:tcPr>
          <w:p w14:paraId="02AFA584" w14:textId="77777777" w:rsidR="009B4047" w:rsidRPr="00EB1F19" w:rsidRDefault="009B4047" w:rsidP="00111CDF">
            <w:pPr>
              <w:rPr>
                <w:b/>
                <w:bCs/>
                <w:sz w:val="20"/>
                <w:szCs w:val="20"/>
              </w:rPr>
            </w:pPr>
            <w:r>
              <w:rPr>
                <w:b/>
                <w:bCs/>
                <w:sz w:val="20"/>
                <w:szCs w:val="20"/>
              </w:rPr>
              <w:t>Reason 2:</w:t>
            </w:r>
          </w:p>
        </w:tc>
      </w:tr>
    </w:tbl>
    <w:p w14:paraId="2E3E4E9C" w14:textId="77777777" w:rsidR="009B4047" w:rsidRDefault="009B4047" w:rsidP="009B4047">
      <w:pPr>
        <w:ind w:left="567"/>
        <w:rPr>
          <w:b/>
          <w:bCs/>
          <w:sz w:val="40"/>
          <w:szCs w:val="40"/>
        </w:rPr>
      </w:pPr>
    </w:p>
    <w:tbl>
      <w:tblPr>
        <w:tblStyle w:val="TableGrid"/>
        <w:tblW w:w="0" w:type="auto"/>
        <w:tblInd w:w="567" w:type="dxa"/>
        <w:tblLook w:val="04A0" w:firstRow="1" w:lastRow="0" w:firstColumn="1" w:lastColumn="0" w:noHBand="0" w:noVBand="1"/>
      </w:tblPr>
      <w:tblGrid>
        <w:gridCol w:w="9813"/>
      </w:tblGrid>
      <w:tr w:rsidR="009B4047" w14:paraId="53703C6C" w14:textId="77777777" w:rsidTr="00111CDF">
        <w:trPr>
          <w:trHeight w:val="611"/>
        </w:trPr>
        <w:tc>
          <w:tcPr>
            <w:tcW w:w="9813" w:type="dxa"/>
          </w:tcPr>
          <w:p w14:paraId="275A6F65" w14:textId="77777777" w:rsidR="009B4047" w:rsidRPr="00EB1F19" w:rsidRDefault="009B4047" w:rsidP="00111CDF">
            <w:pPr>
              <w:rPr>
                <w:b/>
                <w:bCs/>
                <w:sz w:val="20"/>
                <w:szCs w:val="20"/>
              </w:rPr>
            </w:pPr>
            <w:r>
              <w:rPr>
                <w:b/>
                <w:bCs/>
                <w:sz w:val="20"/>
                <w:szCs w:val="20"/>
              </w:rPr>
              <w:t>I  think that the following sporting event should have been included</w:t>
            </w:r>
          </w:p>
        </w:tc>
      </w:tr>
      <w:tr w:rsidR="009B4047" w14:paraId="6A0EEC89" w14:textId="77777777" w:rsidTr="00111CDF">
        <w:trPr>
          <w:trHeight w:val="1765"/>
        </w:trPr>
        <w:tc>
          <w:tcPr>
            <w:tcW w:w="9813" w:type="dxa"/>
          </w:tcPr>
          <w:p w14:paraId="13CAE70F" w14:textId="77777777" w:rsidR="009B4047" w:rsidRPr="00EB1F19" w:rsidRDefault="009B4047" w:rsidP="00111CDF">
            <w:pPr>
              <w:rPr>
                <w:b/>
                <w:bCs/>
                <w:sz w:val="20"/>
                <w:szCs w:val="20"/>
              </w:rPr>
            </w:pPr>
            <w:r>
              <w:rPr>
                <w:b/>
                <w:bCs/>
                <w:sz w:val="20"/>
                <w:szCs w:val="20"/>
              </w:rPr>
              <w:t>Reason 1:</w:t>
            </w:r>
          </w:p>
        </w:tc>
      </w:tr>
      <w:tr w:rsidR="009B4047" w14:paraId="49CE6DA3" w14:textId="77777777" w:rsidTr="00111CDF">
        <w:trPr>
          <w:trHeight w:val="2259"/>
        </w:trPr>
        <w:tc>
          <w:tcPr>
            <w:tcW w:w="9813" w:type="dxa"/>
          </w:tcPr>
          <w:p w14:paraId="5995258D" w14:textId="77777777" w:rsidR="009B4047" w:rsidRPr="00EB1F19" w:rsidRDefault="009B4047" w:rsidP="00111CDF">
            <w:pPr>
              <w:rPr>
                <w:b/>
                <w:bCs/>
                <w:sz w:val="20"/>
                <w:szCs w:val="20"/>
              </w:rPr>
            </w:pPr>
            <w:r>
              <w:rPr>
                <w:b/>
                <w:bCs/>
                <w:sz w:val="20"/>
                <w:szCs w:val="20"/>
              </w:rPr>
              <w:t>Reason 2:</w:t>
            </w:r>
          </w:p>
        </w:tc>
      </w:tr>
    </w:tbl>
    <w:p w14:paraId="06747529" w14:textId="0F50D0C6" w:rsidR="0093360B" w:rsidRPr="006D02D1" w:rsidRDefault="0093360B" w:rsidP="009B4047">
      <w:pPr>
        <w:jc w:val="center"/>
        <w:rPr>
          <w:b/>
          <w:bCs/>
        </w:rPr>
      </w:pPr>
    </w:p>
    <w:p w14:paraId="74E0F482" w14:textId="7511037A" w:rsidR="0093360B" w:rsidRPr="006D02D1" w:rsidRDefault="0093360B" w:rsidP="006D02D1">
      <w:pPr>
        <w:rPr>
          <w:b/>
          <w:bCs/>
        </w:rPr>
      </w:pPr>
    </w:p>
    <w:p w14:paraId="2F9D58AE" w14:textId="425FDD8F" w:rsidR="0093360B" w:rsidRPr="006D02D1" w:rsidRDefault="0093360B" w:rsidP="006D02D1">
      <w:pPr>
        <w:rPr>
          <w:b/>
          <w:bCs/>
        </w:rPr>
      </w:pPr>
    </w:p>
    <w:p w14:paraId="72C38253" w14:textId="435AF083" w:rsidR="0093360B" w:rsidRPr="006D02D1" w:rsidRDefault="0093360B" w:rsidP="006D02D1">
      <w:pPr>
        <w:rPr>
          <w:b/>
          <w:bCs/>
        </w:rPr>
      </w:pPr>
    </w:p>
    <w:p w14:paraId="1852718E" w14:textId="560EA701" w:rsidR="00F0036B" w:rsidRPr="006D02D1" w:rsidRDefault="006C6E4B" w:rsidP="006D02D1">
      <w:pPr>
        <w:spacing w:before="3"/>
        <w:jc w:val="center"/>
        <w:rPr>
          <w:b/>
          <w:sz w:val="16"/>
        </w:rPr>
      </w:pPr>
      <w:r w:rsidRPr="006D02D1">
        <w:rPr>
          <w:b/>
          <w:bCs/>
          <w:noProof/>
          <w:sz w:val="48"/>
          <w:szCs w:val="48"/>
        </w:rPr>
        <w:lastRenderedPageBreak/>
        <mc:AlternateContent>
          <mc:Choice Requires="wps">
            <w:drawing>
              <wp:anchor distT="0" distB="0" distL="114300" distR="114300" simplePos="0" relativeHeight="251713536" behindDoc="0" locked="0" layoutInCell="1" allowOverlap="1" wp14:anchorId="5C7C8792" wp14:editId="723AD51D">
                <wp:simplePos x="0" y="0"/>
                <wp:positionH relativeFrom="margin">
                  <wp:align>center</wp:align>
                </wp:positionH>
                <wp:positionV relativeFrom="paragraph">
                  <wp:posOffset>-308927</wp:posOffset>
                </wp:positionV>
                <wp:extent cx="7324725" cy="1038225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7324725" cy="103822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F782E" id="Rectangle 36" o:spid="_x0000_s1026" style="position:absolute;margin-left:0;margin-top:-24.3pt;width:576.75pt;height:817.5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" filled="f" strokecolor="black [3200]" strokeweight="1pt">
                <w10:wrap anchorx="margin"/>
              </v:rect>
            </w:pict>
          </mc:Fallback>
        </mc:AlternateContent>
      </w:r>
      <w:r w:rsidR="00F0036B" w:rsidRPr="006D02D1">
        <w:rPr>
          <w:b/>
          <w:bCs/>
          <w:sz w:val="48"/>
          <w:szCs w:val="48"/>
        </w:rPr>
        <w:t>THE PRIMARY PLANET RESOURCE PACK</w:t>
      </w:r>
    </w:p>
    <w:p w14:paraId="26376804" w14:textId="77777777" w:rsidR="009B4047" w:rsidRDefault="009B4047" w:rsidP="006D02D1">
      <w:pPr>
        <w:jc w:val="center"/>
        <w:rPr>
          <w:b/>
          <w:bCs/>
          <w:sz w:val="48"/>
          <w:szCs w:val="48"/>
        </w:rPr>
      </w:pPr>
    </w:p>
    <w:p w14:paraId="2DDB0E48" w14:textId="5E4207F0" w:rsidR="00F0036B" w:rsidRPr="006D02D1" w:rsidRDefault="00F0036B" w:rsidP="006D02D1">
      <w:pPr>
        <w:jc w:val="center"/>
        <w:rPr>
          <w:b/>
          <w:bCs/>
          <w:sz w:val="48"/>
          <w:szCs w:val="48"/>
        </w:rPr>
      </w:pPr>
      <w:r w:rsidRPr="006D02D1">
        <w:rPr>
          <w:b/>
          <w:bCs/>
          <w:sz w:val="48"/>
          <w:szCs w:val="48"/>
        </w:rPr>
        <w:t>Crack the Quote</w:t>
      </w:r>
    </w:p>
    <w:p w14:paraId="2086065D" w14:textId="68836BAB" w:rsidR="00F0036B" w:rsidRPr="006D02D1" w:rsidRDefault="00F0036B" w:rsidP="006D02D1">
      <w:pPr>
        <w:rPr>
          <w:b/>
          <w:bCs/>
        </w:rPr>
      </w:pPr>
      <w:r w:rsidRPr="006D02D1">
        <w:rPr>
          <w:b/>
          <w:bCs/>
        </w:rPr>
        <w:t xml:space="preserve">In this month's Crack the Quote, an inspiring quote is waiting to be cracked. When you solve it, see if you can come up with a drawing/illustration that you think captures the essence and meaning of those words. </w:t>
      </w:r>
    </w:p>
    <w:p w14:paraId="14C67C41" w14:textId="07F2B197" w:rsidR="006C6E4B" w:rsidRPr="006D02D1" w:rsidRDefault="006C6E4B" w:rsidP="006D02D1">
      <w:pPr>
        <w:rPr>
          <w:b/>
          <w:bCs/>
        </w:rPr>
      </w:pPr>
    </w:p>
    <w:p w14:paraId="04939FB0" w14:textId="2E61CE66" w:rsidR="0093360B" w:rsidRPr="006D02D1" w:rsidRDefault="0093360B" w:rsidP="006D02D1">
      <w:pPr>
        <w:rPr>
          <w:b/>
          <w:bCs/>
        </w:rPr>
      </w:pPr>
    </w:p>
    <w:p w14:paraId="7937E004" w14:textId="6F99E5CC" w:rsidR="0093360B" w:rsidRPr="006D02D1" w:rsidRDefault="0093360B" w:rsidP="006D02D1">
      <w:pPr>
        <w:rPr>
          <w:b/>
          <w:bCs/>
        </w:rPr>
      </w:pPr>
    </w:p>
    <w:p w14:paraId="7E11B61F" w14:textId="0884BC93" w:rsidR="0093360B" w:rsidRPr="006D02D1" w:rsidRDefault="0093360B" w:rsidP="006D02D1">
      <w:pPr>
        <w:rPr>
          <w:b/>
          <w:bCs/>
        </w:rPr>
      </w:pPr>
    </w:p>
    <w:p w14:paraId="674309E0" w14:textId="11DEB23D" w:rsidR="0093360B" w:rsidRPr="006D02D1" w:rsidRDefault="0093360B" w:rsidP="006D02D1">
      <w:pPr>
        <w:rPr>
          <w:b/>
          <w:bCs/>
        </w:rPr>
      </w:pPr>
    </w:p>
    <w:p w14:paraId="27689C2A" w14:textId="733BAE1A" w:rsidR="0093360B" w:rsidRPr="006D02D1" w:rsidRDefault="0093360B" w:rsidP="006D02D1">
      <w:pPr>
        <w:rPr>
          <w:b/>
          <w:bCs/>
        </w:rPr>
      </w:pPr>
    </w:p>
    <w:p w14:paraId="53931A26" w14:textId="4D5F03A3" w:rsidR="0093360B" w:rsidRPr="006D02D1" w:rsidRDefault="0093360B" w:rsidP="006D02D1">
      <w:pPr>
        <w:rPr>
          <w:b/>
          <w:bCs/>
        </w:rPr>
      </w:pPr>
    </w:p>
    <w:p w14:paraId="511B6A44" w14:textId="23C89BAE" w:rsidR="0093360B" w:rsidRPr="006D02D1" w:rsidRDefault="0093360B" w:rsidP="006D02D1">
      <w:pPr>
        <w:rPr>
          <w:b/>
          <w:bCs/>
        </w:rPr>
      </w:pPr>
    </w:p>
    <w:p w14:paraId="6209280B" w14:textId="145212ED" w:rsidR="0093360B" w:rsidRPr="006D02D1" w:rsidRDefault="0093360B" w:rsidP="006D02D1">
      <w:pPr>
        <w:rPr>
          <w:b/>
          <w:bCs/>
        </w:rPr>
      </w:pPr>
    </w:p>
    <w:p w14:paraId="2BACDB46" w14:textId="2164E9B8" w:rsidR="0093360B" w:rsidRPr="006D02D1" w:rsidRDefault="0093360B" w:rsidP="006D02D1">
      <w:pPr>
        <w:rPr>
          <w:b/>
          <w:bCs/>
        </w:rPr>
      </w:pPr>
    </w:p>
    <w:p w14:paraId="3766F0CA" w14:textId="03305106" w:rsidR="0093360B" w:rsidRPr="006D02D1" w:rsidRDefault="0093360B" w:rsidP="006D02D1">
      <w:pPr>
        <w:rPr>
          <w:b/>
          <w:bCs/>
        </w:rPr>
      </w:pPr>
    </w:p>
    <w:p w14:paraId="6FA10C46" w14:textId="1060C302" w:rsidR="0093360B" w:rsidRPr="006D02D1" w:rsidRDefault="0093360B" w:rsidP="006D02D1">
      <w:pPr>
        <w:rPr>
          <w:b/>
          <w:bCs/>
        </w:rPr>
      </w:pPr>
    </w:p>
    <w:p w14:paraId="6B25EB95" w14:textId="28CB9463" w:rsidR="0093360B" w:rsidRPr="006D02D1" w:rsidRDefault="0093360B" w:rsidP="006D02D1">
      <w:pPr>
        <w:rPr>
          <w:b/>
          <w:bCs/>
        </w:rPr>
      </w:pPr>
    </w:p>
    <w:p w14:paraId="25086B1D" w14:textId="4F020682" w:rsidR="0093360B" w:rsidRPr="006D02D1" w:rsidRDefault="0093360B" w:rsidP="006D02D1">
      <w:pPr>
        <w:rPr>
          <w:b/>
          <w:bCs/>
        </w:rPr>
      </w:pPr>
    </w:p>
    <w:p w14:paraId="1BC0944D" w14:textId="4606171A" w:rsidR="0093360B" w:rsidRPr="006D02D1" w:rsidRDefault="0093360B" w:rsidP="006D02D1">
      <w:pPr>
        <w:rPr>
          <w:b/>
          <w:bCs/>
        </w:rPr>
      </w:pPr>
    </w:p>
    <w:p w14:paraId="72B12512" w14:textId="10E82192" w:rsidR="0093360B" w:rsidRPr="006D02D1" w:rsidRDefault="0093360B" w:rsidP="006D02D1">
      <w:pPr>
        <w:rPr>
          <w:b/>
          <w:bCs/>
        </w:rPr>
      </w:pPr>
    </w:p>
    <w:p w14:paraId="345CA599" w14:textId="6149A3F7" w:rsidR="0093360B" w:rsidRPr="006D02D1" w:rsidRDefault="0093360B" w:rsidP="006D02D1">
      <w:pPr>
        <w:rPr>
          <w:b/>
          <w:bCs/>
        </w:rPr>
      </w:pPr>
    </w:p>
    <w:p w14:paraId="61241C36" w14:textId="415B2985" w:rsidR="0093360B" w:rsidRPr="006D02D1" w:rsidRDefault="0093360B" w:rsidP="006D02D1">
      <w:pPr>
        <w:rPr>
          <w:b/>
          <w:bCs/>
        </w:rPr>
      </w:pPr>
    </w:p>
    <w:p w14:paraId="6154AE5A" w14:textId="08B1A723" w:rsidR="0093360B" w:rsidRPr="006D02D1" w:rsidRDefault="0093360B" w:rsidP="006D02D1">
      <w:pPr>
        <w:rPr>
          <w:b/>
          <w:bCs/>
        </w:rPr>
      </w:pPr>
    </w:p>
    <w:p w14:paraId="2265A788" w14:textId="30D8E0A0" w:rsidR="0093360B" w:rsidRPr="006D02D1" w:rsidRDefault="0093360B" w:rsidP="006D02D1">
      <w:pPr>
        <w:rPr>
          <w:b/>
          <w:bCs/>
        </w:rPr>
      </w:pPr>
    </w:p>
    <w:p w14:paraId="0B2E3A43" w14:textId="077DD18B" w:rsidR="0093360B" w:rsidRPr="006D02D1" w:rsidRDefault="0093360B" w:rsidP="006D02D1">
      <w:pPr>
        <w:rPr>
          <w:b/>
          <w:bCs/>
        </w:rPr>
      </w:pPr>
    </w:p>
    <w:p w14:paraId="00DC73A1" w14:textId="244C8875" w:rsidR="0093360B" w:rsidRPr="006D02D1" w:rsidRDefault="0093360B" w:rsidP="006D02D1">
      <w:pPr>
        <w:rPr>
          <w:b/>
          <w:bCs/>
        </w:rPr>
      </w:pPr>
    </w:p>
    <w:p w14:paraId="271BC759" w14:textId="6FBB7450" w:rsidR="0093360B" w:rsidRPr="006D02D1" w:rsidRDefault="0093360B" w:rsidP="006D02D1">
      <w:pPr>
        <w:rPr>
          <w:b/>
          <w:bCs/>
        </w:rPr>
      </w:pPr>
    </w:p>
    <w:p w14:paraId="056A147E" w14:textId="51A0E589" w:rsidR="0093360B" w:rsidRPr="006D02D1" w:rsidRDefault="0093360B" w:rsidP="006D02D1">
      <w:pPr>
        <w:rPr>
          <w:b/>
          <w:bCs/>
        </w:rPr>
      </w:pPr>
    </w:p>
    <w:p w14:paraId="2492A8B7" w14:textId="295F3632" w:rsidR="0093360B" w:rsidRPr="006D02D1" w:rsidRDefault="0093360B" w:rsidP="006D02D1">
      <w:pPr>
        <w:rPr>
          <w:b/>
          <w:bCs/>
        </w:rPr>
      </w:pPr>
    </w:p>
    <w:p w14:paraId="25379E0D" w14:textId="77777777" w:rsidR="0093360B" w:rsidRPr="006D02D1" w:rsidRDefault="0093360B" w:rsidP="006D02D1">
      <w:pPr>
        <w:rPr>
          <w:b/>
          <w:bCs/>
        </w:rPr>
      </w:pPr>
    </w:p>
    <w:p w14:paraId="2654D687" w14:textId="77777777" w:rsidR="006C6E4B" w:rsidRPr="006D02D1" w:rsidRDefault="006C6E4B" w:rsidP="006D02D1">
      <w:pPr>
        <w:rPr>
          <w:b/>
          <w:bCs/>
        </w:rPr>
      </w:pPr>
    </w:p>
    <w:p w14:paraId="73FB22D0" w14:textId="32244110" w:rsidR="00F0036B" w:rsidRPr="006D02D1" w:rsidRDefault="006C6E4B" w:rsidP="006D02D1">
      <w:pPr>
        <w:jc w:val="center"/>
      </w:pPr>
      <w:r w:rsidRPr="006D02D1">
        <w:rPr>
          <w:b/>
          <w:bCs/>
          <w:noProof/>
          <w:sz w:val="48"/>
          <w:szCs w:val="48"/>
        </w:rPr>
        <w:lastRenderedPageBreak/>
        <mc:AlternateContent>
          <mc:Choice Requires="wps">
            <w:drawing>
              <wp:anchor distT="0" distB="0" distL="114300" distR="114300" simplePos="0" relativeHeight="251717632" behindDoc="0" locked="0" layoutInCell="1" allowOverlap="1" wp14:anchorId="3B849F4D" wp14:editId="1A848D52">
                <wp:simplePos x="0" y="0"/>
                <wp:positionH relativeFrom="margin">
                  <wp:align>center</wp:align>
                </wp:positionH>
                <wp:positionV relativeFrom="paragraph">
                  <wp:posOffset>-339725</wp:posOffset>
                </wp:positionV>
                <wp:extent cx="7324725" cy="10477182"/>
                <wp:effectExtent l="0" t="0" r="28575" b="19685"/>
                <wp:wrapNone/>
                <wp:docPr id="38" name="Rectangle 38"/>
                <wp:cNvGraphicFramePr/>
                <a:graphic xmlns:a="http://schemas.openxmlformats.org/drawingml/2006/main">
                  <a:graphicData uri="http://schemas.microsoft.com/office/word/2010/wordprocessingShape">
                    <wps:wsp>
                      <wps:cNvSpPr/>
                      <wps:spPr>
                        <a:xfrm>
                          <a:off x="0" y="0"/>
                          <a:ext cx="7324725" cy="1047718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52F51" id="Rectangle 38" o:spid="_x0000_s1026" style="position:absolute;margin-left:0;margin-top:-26.75pt;width:576.75pt;height:824.9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" filled="f" strokecolor="black [3200]" strokeweight="1pt">
                <w10:wrap anchorx="margin"/>
              </v:rect>
            </w:pict>
          </mc:Fallback>
        </mc:AlternateContent>
      </w:r>
      <w:r w:rsidR="00F0036B" w:rsidRPr="006D02D1">
        <w:rPr>
          <w:b/>
          <w:bCs/>
          <w:sz w:val="48"/>
          <w:szCs w:val="48"/>
        </w:rPr>
        <w:t>THE PRIMARY PLANET RESOURCE PACK</w:t>
      </w:r>
    </w:p>
    <w:p w14:paraId="439E0D88" w14:textId="77777777" w:rsidR="00C200A5" w:rsidRDefault="00C200A5" w:rsidP="006D02D1">
      <w:pPr>
        <w:jc w:val="center"/>
        <w:rPr>
          <w:b/>
          <w:bCs/>
          <w:sz w:val="48"/>
          <w:szCs w:val="48"/>
        </w:rPr>
      </w:pPr>
    </w:p>
    <w:p w14:paraId="04736D31" w14:textId="2179F4FF" w:rsidR="00F0036B" w:rsidRPr="006D02D1" w:rsidRDefault="00F0036B" w:rsidP="006D02D1">
      <w:pPr>
        <w:jc w:val="center"/>
        <w:rPr>
          <w:b/>
          <w:bCs/>
          <w:sz w:val="48"/>
          <w:szCs w:val="48"/>
        </w:rPr>
      </w:pPr>
      <w:r w:rsidRPr="006D02D1">
        <w:rPr>
          <w:b/>
          <w:bCs/>
          <w:sz w:val="48"/>
          <w:szCs w:val="48"/>
        </w:rPr>
        <w:t>Come Dine With Me</w:t>
      </w:r>
    </w:p>
    <w:p w14:paraId="7C1F043F" w14:textId="127AF4E3" w:rsidR="00F0036B" w:rsidRPr="006D02D1" w:rsidRDefault="00F0036B" w:rsidP="006D02D1">
      <w:pPr>
        <w:ind w:left="567"/>
        <w:jc w:val="center"/>
        <w:rPr>
          <w:b/>
          <w:bCs/>
        </w:rPr>
      </w:pPr>
      <w:r w:rsidRPr="006D02D1">
        <w:rPr>
          <w:b/>
          <w:bCs/>
        </w:rPr>
        <w:t>This month’s issue, as always, is packed full of inspirational stories about amazing people. Imagine you were going to host a fancy dinner party. Which two people would you choose from th</w:t>
      </w:r>
      <w:r w:rsidR="00EB1F19" w:rsidRPr="006D02D1">
        <w:rPr>
          <w:b/>
          <w:bCs/>
        </w:rPr>
        <w:t xml:space="preserve">is month’s </w:t>
      </w:r>
      <w:r w:rsidRPr="006D02D1">
        <w:rPr>
          <w:b/>
          <w:bCs/>
        </w:rPr>
        <w:t xml:space="preserve">issue (dead or alive) to join you at your table? We would like a brief explanation of your choices and three questions that you would ask them to get the conversation flowing!  </w:t>
      </w:r>
    </w:p>
    <w:p w14:paraId="12115427" w14:textId="77777777" w:rsidR="009326D9" w:rsidRPr="006D02D1" w:rsidRDefault="009326D9" w:rsidP="006D02D1">
      <w:pPr>
        <w:ind w:left="567"/>
        <w:jc w:val="center"/>
        <w:rPr>
          <w:b/>
          <w:bCs/>
        </w:rPr>
      </w:pPr>
    </w:p>
    <w:tbl>
      <w:tblPr>
        <w:tblStyle w:val="TableGrid"/>
        <w:tblW w:w="0" w:type="auto"/>
        <w:tblInd w:w="567" w:type="dxa"/>
        <w:tblLook w:val="04A0" w:firstRow="1" w:lastRow="0" w:firstColumn="1" w:lastColumn="0" w:noHBand="0" w:noVBand="1"/>
      </w:tblPr>
      <w:tblGrid>
        <w:gridCol w:w="9813"/>
      </w:tblGrid>
      <w:tr w:rsidR="00EB1F19" w:rsidRPr="006D02D1" w14:paraId="6D9CE951" w14:textId="77777777" w:rsidTr="00EB1F19">
        <w:trPr>
          <w:trHeight w:val="619"/>
        </w:trPr>
        <w:tc>
          <w:tcPr>
            <w:tcW w:w="9813" w:type="dxa"/>
          </w:tcPr>
          <w:p w14:paraId="7F54A723" w14:textId="56D8BA6C" w:rsidR="00EB1F19" w:rsidRPr="006D02D1" w:rsidRDefault="00EB1F19" w:rsidP="006D02D1">
            <w:pPr>
              <w:rPr>
                <w:b/>
                <w:bCs/>
                <w:sz w:val="20"/>
                <w:szCs w:val="20"/>
              </w:rPr>
            </w:pPr>
            <w:r w:rsidRPr="006D02D1">
              <w:rPr>
                <w:b/>
                <w:bCs/>
                <w:sz w:val="20"/>
                <w:szCs w:val="20"/>
              </w:rPr>
              <w:t>Name of Guest One:</w:t>
            </w:r>
          </w:p>
        </w:tc>
      </w:tr>
      <w:tr w:rsidR="00EB1F19" w:rsidRPr="006D02D1" w14:paraId="69DF4634" w14:textId="77777777" w:rsidTr="00EB1F19">
        <w:trPr>
          <w:trHeight w:val="1789"/>
        </w:trPr>
        <w:tc>
          <w:tcPr>
            <w:tcW w:w="9813" w:type="dxa"/>
          </w:tcPr>
          <w:p w14:paraId="37AFAF27" w14:textId="4E2A9696" w:rsidR="00EB1F19" w:rsidRPr="006D02D1" w:rsidRDefault="00EB1F19" w:rsidP="006D02D1">
            <w:pPr>
              <w:rPr>
                <w:b/>
                <w:bCs/>
                <w:sz w:val="20"/>
                <w:szCs w:val="20"/>
              </w:rPr>
            </w:pPr>
            <w:r w:rsidRPr="006D02D1">
              <w:rPr>
                <w:b/>
                <w:bCs/>
                <w:sz w:val="20"/>
                <w:szCs w:val="20"/>
              </w:rPr>
              <w:t>Reason:</w:t>
            </w:r>
          </w:p>
        </w:tc>
      </w:tr>
      <w:tr w:rsidR="00EB1F19" w:rsidRPr="006D02D1" w14:paraId="36F8D3B2" w14:textId="77777777" w:rsidTr="00EB1F19">
        <w:trPr>
          <w:trHeight w:val="2441"/>
        </w:trPr>
        <w:tc>
          <w:tcPr>
            <w:tcW w:w="9813" w:type="dxa"/>
          </w:tcPr>
          <w:p w14:paraId="35952D55" w14:textId="723B074E" w:rsidR="00EB1F19" w:rsidRPr="006D02D1" w:rsidRDefault="00EB1F19" w:rsidP="006D02D1">
            <w:pPr>
              <w:rPr>
                <w:b/>
                <w:bCs/>
                <w:sz w:val="20"/>
                <w:szCs w:val="20"/>
              </w:rPr>
            </w:pPr>
            <w:r w:rsidRPr="006D02D1">
              <w:rPr>
                <w:b/>
                <w:bCs/>
                <w:sz w:val="20"/>
                <w:szCs w:val="20"/>
              </w:rPr>
              <w:t>Questions you’d ask:</w:t>
            </w:r>
          </w:p>
        </w:tc>
      </w:tr>
    </w:tbl>
    <w:p w14:paraId="1BE14566" w14:textId="2C302895" w:rsidR="00F0036B" w:rsidRPr="006D02D1" w:rsidRDefault="00F0036B" w:rsidP="006D02D1">
      <w:pPr>
        <w:ind w:left="567"/>
        <w:rPr>
          <w:b/>
          <w:bCs/>
          <w:sz w:val="40"/>
          <w:szCs w:val="40"/>
        </w:rPr>
      </w:pPr>
    </w:p>
    <w:tbl>
      <w:tblPr>
        <w:tblStyle w:val="TableGrid"/>
        <w:tblW w:w="0" w:type="auto"/>
        <w:tblInd w:w="567" w:type="dxa"/>
        <w:tblLook w:val="04A0" w:firstRow="1" w:lastRow="0" w:firstColumn="1" w:lastColumn="0" w:noHBand="0" w:noVBand="1"/>
      </w:tblPr>
      <w:tblGrid>
        <w:gridCol w:w="9813"/>
      </w:tblGrid>
      <w:tr w:rsidR="00EB1F19" w:rsidRPr="006D02D1" w14:paraId="7E22785B" w14:textId="77777777" w:rsidTr="00B6119E">
        <w:trPr>
          <w:trHeight w:val="611"/>
        </w:trPr>
        <w:tc>
          <w:tcPr>
            <w:tcW w:w="9813" w:type="dxa"/>
          </w:tcPr>
          <w:p w14:paraId="1E42A78C" w14:textId="77777777" w:rsidR="00EB1F19" w:rsidRPr="006D02D1" w:rsidRDefault="00EB1F19" w:rsidP="006D02D1">
            <w:pPr>
              <w:rPr>
                <w:b/>
                <w:bCs/>
                <w:sz w:val="20"/>
                <w:szCs w:val="20"/>
              </w:rPr>
            </w:pPr>
            <w:r w:rsidRPr="006D02D1">
              <w:rPr>
                <w:b/>
                <w:bCs/>
                <w:sz w:val="20"/>
                <w:szCs w:val="20"/>
              </w:rPr>
              <w:t>Name of Guest One:</w:t>
            </w:r>
          </w:p>
        </w:tc>
      </w:tr>
      <w:tr w:rsidR="00EB1F19" w:rsidRPr="006D02D1" w14:paraId="693CE680" w14:textId="77777777" w:rsidTr="00B6119E">
        <w:trPr>
          <w:trHeight w:val="1765"/>
        </w:trPr>
        <w:tc>
          <w:tcPr>
            <w:tcW w:w="9813" w:type="dxa"/>
          </w:tcPr>
          <w:p w14:paraId="0B702B61" w14:textId="77777777" w:rsidR="00EB1F19" w:rsidRPr="006D02D1" w:rsidRDefault="00EB1F19" w:rsidP="006D02D1">
            <w:pPr>
              <w:rPr>
                <w:b/>
                <w:bCs/>
                <w:sz w:val="20"/>
                <w:szCs w:val="20"/>
              </w:rPr>
            </w:pPr>
            <w:r w:rsidRPr="006D02D1">
              <w:rPr>
                <w:b/>
                <w:bCs/>
                <w:sz w:val="20"/>
                <w:szCs w:val="20"/>
              </w:rPr>
              <w:t>Reason:</w:t>
            </w:r>
          </w:p>
        </w:tc>
      </w:tr>
      <w:tr w:rsidR="00EB1F19" w:rsidRPr="006D02D1" w14:paraId="6CF7BACF" w14:textId="77777777" w:rsidTr="00B6119E">
        <w:trPr>
          <w:trHeight w:val="2408"/>
        </w:trPr>
        <w:tc>
          <w:tcPr>
            <w:tcW w:w="9813" w:type="dxa"/>
          </w:tcPr>
          <w:p w14:paraId="6063BA87" w14:textId="77777777" w:rsidR="00EB1F19" w:rsidRPr="006D02D1" w:rsidRDefault="00EB1F19" w:rsidP="006D02D1">
            <w:pPr>
              <w:rPr>
                <w:b/>
                <w:bCs/>
                <w:sz w:val="20"/>
                <w:szCs w:val="20"/>
              </w:rPr>
            </w:pPr>
            <w:r w:rsidRPr="006D02D1">
              <w:rPr>
                <w:b/>
                <w:bCs/>
                <w:sz w:val="20"/>
                <w:szCs w:val="20"/>
              </w:rPr>
              <w:t>Questions you’d ask:</w:t>
            </w:r>
          </w:p>
        </w:tc>
      </w:tr>
    </w:tbl>
    <w:p w14:paraId="5A02A296" w14:textId="77777777" w:rsidR="009326D9" w:rsidRPr="006D02D1" w:rsidRDefault="009326D9" w:rsidP="00C200A5">
      <w:pPr>
        <w:ind w:left="567"/>
        <w:jc w:val="center"/>
        <w:rPr>
          <w:b/>
          <w:bCs/>
          <w:sz w:val="48"/>
          <w:szCs w:val="48"/>
        </w:rPr>
      </w:pPr>
    </w:p>
    <w:p w14:paraId="785B75F4" w14:textId="70E74149" w:rsidR="00F0036B" w:rsidRPr="006D02D1" w:rsidRDefault="006C6E4B" w:rsidP="00C200A5">
      <w:pPr>
        <w:ind w:left="567"/>
        <w:jc w:val="center"/>
        <w:rPr>
          <w:b/>
          <w:bCs/>
          <w:sz w:val="40"/>
          <w:szCs w:val="40"/>
        </w:rPr>
      </w:pPr>
      <w:r w:rsidRPr="006D02D1">
        <w:rPr>
          <w:noProof/>
        </w:rPr>
        <w:lastRenderedPageBreak/>
        <mc:AlternateContent>
          <mc:Choice Requires="wps">
            <w:drawing>
              <wp:anchor distT="0" distB="0" distL="114300" distR="114300" simplePos="0" relativeHeight="251719680" behindDoc="0" locked="0" layoutInCell="1" allowOverlap="1" wp14:anchorId="46946A7E" wp14:editId="59B59014">
                <wp:simplePos x="0" y="0"/>
                <wp:positionH relativeFrom="margin">
                  <wp:align>center</wp:align>
                </wp:positionH>
                <wp:positionV relativeFrom="paragraph">
                  <wp:posOffset>-358775</wp:posOffset>
                </wp:positionV>
                <wp:extent cx="7324725" cy="10476865"/>
                <wp:effectExtent l="0" t="0" r="28575" b="19685"/>
                <wp:wrapNone/>
                <wp:docPr id="40" name="Rectangle 40"/>
                <wp:cNvGraphicFramePr/>
                <a:graphic xmlns:a="http://schemas.openxmlformats.org/drawingml/2006/main">
                  <a:graphicData uri="http://schemas.microsoft.com/office/word/2010/wordprocessingShape">
                    <wps:wsp>
                      <wps:cNvSpPr/>
                      <wps:spPr>
                        <a:xfrm>
                          <a:off x="0" y="0"/>
                          <a:ext cx="7324725" cy="1047686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5B7EA" id="Rectangle 40" o:spid="_x0000_s1026" style="position:absolute;margin-left:0;margin-top:-28.25pt;width:576.75pt;height:824.9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" filled="f" strokecolor="black [3200]" strokeweight="1pt">
                <w10:wrap anchorx="margin"/>
              </v:rect>
            </w:pict>
          </mc:Fallback>
        </mc:AlternateContent>
      </w:r>
      <w:r w:rsidR="00F0036B" w:rsidRPr="006D02D1">
        <w:rPr>
          <w:b/>
          <w:bCs/>
          <w:sz w:val="48"/>
          <w:szCs w:val="48"/>
        </w:rPr>
        <w:t>THE PRIMARY PLANET RESOURCE PACK</w:t>
      </w:r>
    </w:p>
    <w:p w14:paraId="67C90D32" w14:textId="77777777" w:rsidR="00F0036B" w:rsidRPr="006D02D1" w:rsidRDefault="00F0036B" w:rsidP="006D02D1">
      <w:pPr>
        <w:spacing w:before="3"/>
        <w:jc w:val="center"/>
        <w:rPr>
          <w:b/>
          <w:bCs/>
          <w:sz w:val="48"/>
          <w:szCs w:val="48"/>
        </w:rPr>
      </w:pPr>
      <w:r w:rsidRPr="006D02D1">
        <w:rPr>
          <w:b/>
          <w:bCs/>
          <w:sz w:val="48"/>
          <w:szCs w:val="48"/>
        </w:rPr>
        <w:t xml:space="preserve"> </w:t>
      </w:r>
    </w:p>
    <w:p w14:paraId="270C253C" w14:textId="290713B5" w:rsidR="00F0036B" w:rsidRPr="006D02D1" w:rsidRDefault="00EB1F19" w:rsidP="006D02D1">
      <w:pPr>
        <w:jc w:val="center"/>
        <w:rPr>
          <w:b/>
          <w:bCs/>
          <w:sz w:val="48"/>
          <w:szCs w:val="48"/>
        </w:rPr>
      </w:pPr>
      <w:r w:rsidRPr="006D02D1">
        <w:rPr>
          <w:b/>
          <w:bCs/>
          <w:sz w:val="48"/>
          <w:szCs w:val="48"/>
        </w:rPr>
        <w:t>Drama Time</w:t>
      </w:r>
    </w:p>
    <w:p w14:paraId="7099E165" w14:textId="77777777" w:rsidR="00EB1F19" w:rsidRPr="006D02D1" w:rsidRDefault="00EB1F19" w:rsidP="006D02D1">
      <w:pPr>
        <w:rPr>
          <w:b/>
          <w:bCs/>
        </w:rPr>
      </w:pPr>
      <w:r w:rsidRPr="006D02D1">
        <w:rPr>
          <w:b/>
          <w:bCs/>
        </w:rPr>
        <w:t xml:space="preserve">Each month, we invite you and your class to base your drama lesson on a theme from The Primary Planet. </w:t>
      </w:r>
    </w:p>
    <w:p w14:paraId="69DE5223" w14:textId="5A68DA1F" w:rsidR="00F0036B" w:rsidRPr="006D02D1" w:rsidRDefault="00EB1F19" w:rsidP="006D02D1">
      <w:pPr>
        <w:rPr>
          <w:b/>
          <w:bCs/>
        </w:rPr>
      </w:pPr>
      <w:r w:rsidRPr="006D02D1">
        <w:rPr>
          <w:b/>
          <w:bCs/>
        </w:rPr>
        <w:t>This month, we are turning our attention to the Summer Olympic Games. With this event as your starting point, we challenge you to create a short piece of drama, involving an array of characters, as well as a suitable storyline. To help you, should you need it, we have provided some character ideas below.</w:t>
      </w:r>
    </w:p>
    <w:p w14:paraId="1101EF5F" w14:textId="77777777" w:rsidR="00F0036B" w:rsidRPr="006D02D1" w:rsidRDefault="00F0036B" w:rsidP="006D02D1"/>
    <w:tbl>
      <w:tblPr>
        <w:tblStyle w:val="TableGrid"/>
        <w:tblW w:w="0" w:type="auto"/>
        <w:tblLook w:val="04A0" w:firstRow="1" w:lastRow="0" w:firstColumn="1" w:lastColumn="0" w:noHBand="0" w:noVBand="1"/>
      </w:tblPr>
      <w:tblGrid>
        <w:gridCol w:w="10441"/>
      </w:tblGrid>
      <w:tr w:rsidR="009B4047" w14:paraId="70E7998F" w14:textId="77777777" w:rsidTr="009B4047">
        <w:trPr>
          <w:trHeight w:val="2501"/>
        </w:trPr>
        <w:tc>
          <w:tcPr>
            <w:tcW w:w="10441" w:type="dxa"/>
          </w:tcPr>
          <w:p w14:paraId="00DAB314" w14:textId="77777777" w:rsidR="009B4047" w:rsidRDefault="009B4047" w:rsidP="00111CDF">
            <w:r>
              <w:t xml:space="preserve">Idea 1: </w:t>
            </w:r>
          </w:p>
          <w:p w14:paraId="6114AAC1" w14:textId="77777777" w:rsidR="009B4047" w:rsidRDefault="009B4047" w:rsidP="00111CDF">
            <w:r>
              <w:t>Imagine you’re one of the people who has spotted an Unidentified Flying Object. Who do you tell first? Will anyone believe you? What will happen in your community of loads of scientists come to see if there was any evidence left behind?</w:t>
            </w:r>
          </w:p>
        </w:tc>
      </w:tr>
      <w:tr w:rsidR="009B4047" w14:paraId="5A2E2C1A" w14:textId="77777777" w:rsidTr="009B4047">
        <w:trPr>
          <w:trHeight w:val="2474"/>
        </w:trPr>
        <w:tc>
          <w:tcPr>
            <w:tcW w:w="10441" w:type="dxa"/>
          </w:tcPr>
          <w:p w14:paraId="7FFAFA62" w14:textId="77777777" w:rsidR="009B4047" w:rsidRDefault="009B4047" w:rsidP="00111CDF">
            <w:r>
              <w:t>Idea 2:</w:t>
            </w:r>
          </w:p>
          <w:p w14:paraId="5A64701F" w14:textId="77777777" w:rsidR="009B4047" w:rsidRDefault="009B4047" w:rsidP="00111CDF">
            <w:r>
              <w:t xml:space="preserve">Penny Dinners are doing excellent work. Work with a partner and pretend that you’ve returned home from a shift serving; what interesting stories did you hear from the people you met? </w:t>
            </w:r>
          </w:p>
        </w:tc>
      </w:tr>
      <w:tr w:rsidR="009B4047" w14:paraId="3461EF00" w14:textId="77777777" w:rsidTr="009B4047">
        <w:trPr>
          <w:trHeight w:val="2489"/>
        </w:trPr>
        <w:tc>
          <w:tcPr>
            <w:tcW w:w="10441" w:type="dxa"/>
          </w:tcPr>
          <w:p w14:paraId="385ECF4A" w14:textId="77777777" w:rsidR="009B4047" w:rsidRDefault="009B4047" w:rsidP="00111CDF">
            <w:r>
              <w:t>Idea 3:</w:t>
            </w:r>
          </w:p>
          <w:p w14:paraId="28432EAA" w14:textId="77777777" w:rsidR="009B4047" w:rsidRDefault="009B4047" w:rsidP="00111CDF">
            <w:r>
              <w:t xml:space="preserve">Pretend you are a student taking part in the live science lesson offered by the Chinese astronauts from space. What questions would you ask? Ais there anything </w:t>
            </w:r>
            <w:proofErr w:type="gramStart"/>
            <w:r>
              <w:t>in particular that</w:t>
            </w:r>
            <w:proofErr w:type="gramEnd"/>
            <w:r>
              <w:t xml:space="preserve"> you’d ask them to demonstrate? </w:t>
            </w:r>
          </w:p>
        </w:tc>
      </w:tr>
      <w:tr w:rsidR="009B4047" w14:paraId="75DEBB9A" w14:textId="77777777" w:rsidTr="009B4047">
        <w:trPr>
          <w:trHeight w:val="2254"/>
        </w:trPr>
        <w:tc>
          <w:tcPr>
            <w:tcW w:w="10441" w:type="dxa"/>
          </w:tcPr>
          <w:p w14:paraId="2C1A922B" w14:textId="77777777" w:rsidR="009B4047" w:rsidRDefault="009B4047" w:rsidP="00111CDF">
            <w:r>
              <w:t>Idea 4:</w:t>
            </w:r>
          </w:p>
          <w:p w14:paraId="126633D2" w14:textId="77777777" w:rsidR="009B4047" w:rsidRDefault="009B4047" w:rsidP="00111CDF">
            <w:r>
              <w:t>Imagine you’re one of the air stewards or stewardesses on the flight with 30 rhinos on board. What extra safety precautions would you have to consider? Have a bit of fun  - what snacks and drinks would you offer?</w:t>
            </w:r>
          </w:p>
        </w:tc>
      </w:tr>
    </w:tbl>
    <w:p w14:paraId="654DAB77" w14:textId="2BE8D16E" w:rsidR="00F0036B" w:rsidRPr="006D02D1" w:rsidRDefault="009B4047" w:rsidP="006D02D1">
      <w:r>
        <w:t xml:space="preserve"> </w:t>
      </w:r>
    </w:p>
    <w:p w14:paraId="6FB7E286" w14:textId="4BA16C28" w:rsidR="00F0036B" w:rsidRPr="006D02D1" w:rsidRDefault="00F0036B" w:rsidP="006D02D1"/>
    <w:p w14:paraId="508A28C3" w14:textId="0ABF07DC" w:rsidR="00F0036B" w:rsidRPr="006D02D1" w:rsidRDefault="006C6E4B" w:rsidP="006D02D1">
      <w:pPr>
        <w:spacing w:before="3"/>
        <w:jc w:val="center"/>
        <w:rPr>
          <w:noProof/>
        </w:rPr>
      </w:pPr>
      <w:r w:rsidRPr="006D02D1">
        <w:rPr>
          <w:b/>
          <w:bCs/>
          <w:noProof/>
          <w:sz w:val="48"/>
          <w:szCs w:val="48"/>
        </w:rPr>
        <w:lastRenderedPageBreak/>
        <mc:AlternateContent>
          <mc:Choice Requires="wps">
            <w:drawing>
              <wp:anchor distT="0" distB="0" distL="114300" distR="114300" simplePos="0" relativeHeight="251721728" behindDoc="0" locked="0" layoutInCell="1" allowOverlap="1" wp14:anchorId="7CB325FE" wp14:editId="5D9D47C8">
                <wp:simplePos x="0" y="0"/>
                <wp:positionH relativeFrom="margin">
                  <wp:align>center</wp:align>
                </wp:positionH>
                <wp:positionV relativeFrom="paragraph">
                  <wp:posOffset>-298450</wp:posOffset>
                </wp:positionV>
                <wp:extent cx="7324725" cy="10477182"/>
                <wp:effectExtent l="0" t="0" r="28575" b="19685"/>
                <wp:wrapNone/>
                <wp:docPr id="44" name="Rectangle 44"/>
                <wp:cNvGraphicFramePr/>
                <a:graphic xmlns:a="http://schemas.openxmlformats.org/drawingml/2006/main">
                  <a:graphicData uri="http://schemas.microsoft.com/office/word/2010/wordprocessingShape">
                    <wps:wsp>
                      <wps:cNvSpPr/>
                      <wps:spPr>
                        <a:xfrm>
                          <a:off x="0" y="0"/>
                          <a:ext cx="7324725" cy="1047718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781E2" id="Rectangle 44" o:spid="_x0000_s1026" style="position:absolute;margin-left:0;margin-top:-23.5pt;width:576.75pt;height:824.9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" filled="f" strokecolor="black [3200]" strokeweight="1pt">
                <w10:wrap anchorx="margin"/>
              </v:rect>
            </w:pict>
          </mc:Fallback>
        </mc:AlternateContent>
      </w:r>
      <w:r w:rsidR="00F0036B" w:rsidRPr="006D02D1">
        <w:rPr>
          <w:b/>
          <w:bCs/>
          <w:sz w:val="48"/>
          <w:szCs w:val="48"/>
        </w:rPr>
        <w:t>THE PRIMARY PLANET RESOURCE PACK</w:t>
      </w:r>
    </w:p>
    <w:p w14:paraId="5F4AA5C4" w14:textId="77777777" w:rsidR="00F0036B" w:rsidRPr="006D02D1" w:rsidRDefault="00F0036B" w:rsidP="006D02D1">
      <w:pPr>
        <w:jc w:val="center"/>
        <w:rPr>
          <w:b/>
          <w:bCs/>
          <w:sz w:val="48"/>
          <w:szCs w:val="48"/>
        </w:rPr>
      </w:pPr>
      <w:r w:rsidRPr="006D02D1">
        <w:rPr>
          <w:b/>
          <w:bCs/>
          <w:sz w:val="48"/>
          <w:szCs w:val="48"/>
        </w:rPr>
        <w:t xml:space="preserve"> </w:t>
      </w:r>
    </w:p>
    <w:p w14:paraId="4DC643BE" w14:textId="144E9BFD" w:rsidR="00F0036B" w:rsidRPr="006D02D1" w:rsidRDefault="00EB1F19" w:rsidP="006D02D1">
      <w:pPr>
        <w:jc w:val="center"/>
        <w:rPr>
          <w:b/>
          <w:bCs/>
          <w:sz w:val="48"/>
          <w:szCs w:val="48"/>
        </w:rPr>
      </w:pPr>
      <w:r w:rsidRPr="006D02D1">
        <w:rPr>
          <w:b/>
          <w:bCs/>
          <w:sz w:val="48"/>
          <w:szCs w:val="48"/>
        </w:rPr>
        <w:t xml:space="preserve">Have Your Say </w:t>
      </w:r>
    </w:p>
    <w:p w14:paraId="57C98D14" w14:textId="61DDAF46" w:rsidR="00F0036B" w:rsidRPr="006D02D1" w:rsidRDefault="00EB1F19" w:rsidP="006D02D1">
      <w:pPr>
        <w:rPr>
          <w:b/>
          <w:sz w:val="16"/>
        </w:rPr>
      </w:pPr>
      <w:r w:rsidRPr="006D02D1">
        <w:rPr>
          <w:b/>
          <w:szCs w:val="32"/>
        </w:rPr>
        <w:t>Based on articles from this month's mag, we want you to think about some of the issues that arise. Remember, when you are trying to put forward an opinion, or an argument, make sure you know your facts and figures and be clear in how you feel about a certain topic and why. Here are some questions and statements you and your class might like to consider thinking about and discussing. Some you will agree with, some you clearly won't!</w:t>
      </w:r>
      <w:r w:rsidR="00F0036B" w:rsidRPr="006D02D1">
        <w:rPr>
          <w:b/>
          <w:sz w:val="16"/>
        </w:rPr>
        <w:tab/>
      </w:r>
      <w:r w:rsidR="00F0036B" w:rsidRPr="006D02D1">
        <w:rPr>
          <w:b/>
          <w:sz w:val="16"/>
        </w:rPr>
        <w:tab/>
      </w:r>
      <w:r w:rsidR="00F0036B" w:rsidRPr="006D02D1">
        <w:rPr>
          <w:b/>
          <w:sz w:val="16"/>
        </w:rPr>
        <w:tab/>
      </w:r>
      <w:r w:rsidR="00F0036B" w:rsidRPr="006D02D1">
        <w:rPr>
          <w:b/>
          <w:sz w:val="16"/>
        </w:rPr>
        <w:tab/>
      </w:r>
      <w:r w:rsidR="00F0036B" w:rsidRPr="006D02D1">
        <w:rPr>
          <w:b/>
          <w:sz w:val="16"/>
        </w:rPr>
        <w:tab/>
      </w:r>
    </w:p>
    <w:p w14:paraId="6A360CB5" w14:textId="77777777" w:rsidR="00F0036B" w:rsidRPr="006D02D1" w:rsidRDefault="00F0036B" w:rsidP="006D02D1">
      <w:pPr>
        <w:spacing w:before="3"/>
        <w:rPr>
          <w:b/>
          <w:sz w:val="16"/>
        </w:rPr>
      </w:pPr>
    </w:p>
    <w:tbl>
      <w:tblPr>
        <w:tblStyle w:val="TableGrid"/>
        <w:tblW w:w="0" w:type="auto"/>
        <w:tblLook w:val="04A0" w:firstRow="1" w:lastRow="0" w:firstColumn="1" w:lastColumn="0" w:noHBand="0" w:noVBand="1"/>
      </w:tblPr>
      <w:tblGrid>
        <w:gridCol w:w="10456"/>
      </w:tblGrid>
      <w:tr w:rsidR="009B4047" w:rsidRPr="004502A4" w14:paraId="1590E2A2" w14:textId="77777777" w:rsidTr="00111CDF">
        <w:trPr>
          <w:trHeight w:val="1255"/>
        </w:trPr>
        <w:tc>
          <w:tcPr>
            <w:tcW w:w="10456" w:type="dxa"/>
          </w:tcPr>
          <w:p w14:paraId="0B1D0397" w14:textId="77777777" w:rsidR="009B4047" w:rsidRPr="004502A4" w:rsidRDefault="009B4047" w:rsidP="00111CDF">
            <w:pPr>
              <w:spacing w:before="3"/>
              <w:rPr>
                <w:szCs w:val="32"/>
              </w:rPr>
            </w:pPr>
            <w:r w:rsidRPr="004502A4">
              <w:rPr>
                <w:szCs w:val="32"/>
              </w:rPr>
              <w:t>1.</w:t>
            </w:r>
            <w:r w:rsidRPr="004502A4">
              <w:rPr>
                <w:szCs w:val="32"/>
              </w:rPr>
              <w:tab/>
            </w:r>
            <w:r>
              <w:rPr>
                <w:szCs w:val="32"/>
              </w:rPr>
              <w:t>Penny Dinners should still charge a penny for their services.</w:t>
            </w:r>
          </w:p>
          <w:p w14:paraId="731F5F1D" w14:textId="77777777" w:rsidR="009B4047" w:rsidRPr="004502A4" w:rsidRDefault="009B4047" w:rsidP="00111CDF">
            <w:pPr>
              <w:spacing w:before="3"/>
              <w:rPr>
                <w:szCs w:val="32"/>
              </w:rPr>
            </w:pPr>
          </w:p>
        </w:tc>
      </w:tr>
      <w:tr w:rsidR="009B4047" w:rsidRPr="004502A4" w14:paraId="04276AFE" w14:textId="77777777" w:rsidTr="00111CDF">
        <w:trPr>
          <w:trHeight w:val="1255"/>
        </w:trPr>
        <w:tc>
          <w:tcPr>
            <w:tcW w:w="10456" w:type="dxa"/>
          </w:tcPr>
          <w:p w14:paraId="72532782" w14:textId="77777777" w:rsidR="009B4047" w:rsidRPr="004502A4" w:rsidRDefault="009B4047" w:rsidP="00111CDF">
            <w:pPr>
              <w:spacing w:before="3"/>
              <w:rPr>
                <w:szCs w:val="32"/>
              </w:rPr>
            </w:pPr>
            <w:r w:rsidRPr="004502A4">
              <w:rPr>
                <w:szCs w:val="32"/>
              </w:rPr>
              <w:t>2.</w:t>
            </w:r>
            <w:r w:rsidRPr="004502A4">
              <w:rPr>
                <w:szCs w:val="32"/>
              </w:rPr>
              <w:tab/>
            </w:r>
            <w:r>
              <w:rPr>
                <w:szCs w:val="32"/>
              </w:rPr>
              <w:t xml:space="preserve">Cars  produced by Toyota should be made more expensive because they will be </w:t>
            </w:r>
            <w:proofErr w:type="gramStart"/>
            <w:r>
              <w:rPr>
                <w:szCs w:val="32"/>
              </w:rPr>
              <w:t>more rare</w:t>
            </w:r>
            <w:proofErr w:type="gramEnd"/>
            <w:r>
              <w:rPr>
                <w:szCs w:val="32"/>
              </w:rPr>
              <w:t>.</w:t>
            </w:r>
          </w:p>
          <w:p w14:paraId="7B1F8B14" w14:textId="77777777" w:rsidR="009B4047" w:rsidRPr="004502A4" w:rsidRDefault="009B4047" w:rsidP="00111CDF">
            <w:pPr>
              <w:spacing w:before="3"/>
              <w:rPr>
                <w:szCs w:val="32"/>
              </w:rPr>
            </w:pPr>
          </w:p>
        </w:tc>
      </w:tr>
      <w:tr w:rsidR="009B4047" w:rsidRPr="004502A4" w14:paraId="376D6944" w14:textId="77777777" w:rsidTr="00111CDF">
        <w:trPr>
          <w:trHeight w:val="1205"/>
        </w:trPr>
        <w:tc>
          <w:tcPr>
            <w:tcW w:w="10456" w:type="dxa"/>
          </w:tcPr>
          <w:p w14:paraId="774034F6" w14:textId="77777777" w:rsidR="009B4047" w:rsidRPr="004502A4" w:rsidRDefault="009B4047" w:rsidP="00111CDF">
            <w:pPr>
              <w:spacing w:before="3"/>
              <w:rPr>
                <w:szCs w:val="32"/>
              </w:rPr>
            </w:pPr>
            <w:r w:rsidRPr="004502A4">
              <w:rPr>
                <w:szCs w:val="32"/>
              </w:rPr>
              <w:t>3.</w:t>
            </w:r>
            <w:r w:rsidRPr="004502A4">
              <w:rPr>
                <w:szCs w:val="32"/>
              </w:rPr>
              <w:tab/>
            </w:r>
            <w:r>
              <w:rPr>
                <w:szCs w:val="32"/>
              </w:rPr>
              <w:t xml:space="preserve">I don’t think Mary Heath did anything worth remembering or being famous for. </w:t>
            </w:r>
          </w:p>
          <w:p w14:paraId="753CC563" w14:textId="77777777" w:rsidR="009B4047" w:rsidRPr="004502A4" w:rsidRDefault="009B4047" w:rsidP="00111CDF">
            <w:pPr>
              <w:spacing w:before="3"/>
              <w:rPr>
                <w:szCs w:val="32"/>
              </w:rPr>
            </w:pPr>
          </w:p>
        </w:tc>
      </w:tr>
      <w:tr w:rsidR="009B4047" w:rsidRPr="004502A4" w14:paraId="3AFA0729" w14:textId="77777777" w:rsidTr="00111CDF">
        <w:trPr>
          <w:trHeight w:val="1255"/>
        </w:trPr>
        <w:tc>
          <w:tcPr>
            <w:tcW w:w="10456" w:type="dxa"/>
          </w:tcPr>
          <w:p w14:paraId="7B6C2ABE" w14:textId="77777777" w:rsidR="009B4047" w:rsidRPr="004502A4" w:rsidRDefault="009B4047" w:rsidP="00111CDF">
            <w:pPr>
              <w:spacing w:before="3"/>
              <w:rPr>
                <w:szCs w:val="32"/>
              </w:rPr>
            </w:pPr>
            <w:r>
              <w:rPr>
                <w:szCs w:val="32"/>
              </w:rPr>
              <w:t>4</w:t>
            </w:r>
            <w:r w:rsidRPr="004502A4">
              <w:rPr>
                <w:szCs w:val="32"/>
              </w:rPr>
              <w:t>.</w:t>
            </w:r>
            <w:r w:rsidRPr="004502A4">
              <w:rPr>
                <w:szCs w:val="32"/>
              </w:rPr>
              <w:tab/>
            </w:r>
            <w:r>
              <w:rPr>
                <w:szCs w:val="32"/>
              </w:rPr>
              <w:t>I’d love to spend the night in the ICEHOTEL in Sweden.</w:t>
            </w:r>
          </w:p>
          <w:p w14:paraId="7FB0C171" w14:textId="77777777" w:rsidR="009B4047" w:rsidRPr="004502A4" w:rsidRDefault="009B4047" w:rsidP="00111CDF">
            <w:pPr>
              <w:spacing w:before="3"/>
              <w:rPr>
                <w:szCs w:val="32"/>
              </w:rPr>
            </w:pPr>
          </w:p>
        </w:tc>
      </w:tr>
      <w:tr w:rsidR="009B4047" w:rsidRPr="004502A4" w14:paraId="0A365CFA" w14:textId="77777777" w:rsidTr="00111CDF">
        <w:trPr>
          <w:trHeight w:val="1255"/>
        </w:trPr>
        <w:tc>
          <w:tcPr>
            <w:tcW w:w="10456" w:type="dxa"/>
          </w:tcPr>
          <w:p w14:paraId="24F17428" w14:textId="77777777" w:rsidR="009B4047" w:rsidRPr="004502A4" w:rsidRDefault="009B4047" w:rsidP="00111CDF">
            <w:pPr>
              <w:spacing w:before="3"/>
              <w:rPr>
                <w:szCs w:val="32"/>
              </w:rPr>
            </w:pPr>
            <w:r w:rsidRPr="004502A4">
              <w:rPr>
                <w:szCs w:val="32"/>
              </w:rPr>
              <w:t>5.</w:t>
            </w:r>
            <w:r w:rsidRPr="004502A4">
              <w:rPr>
                <w:szCs w:val="32"/>
              </w:rPr>
              <w:tab/>
            </w:r>
            <w:r>
              <w:rPr>
                <w:szCs w:val="32"/>
              </w:rPr>
              <w:t>Sequels to great movies like SING are always better than the original.</w:t>
            </w:r>
          </w:p>
          <w:p w14:paraId="5E01E837" w14:textId="77777777" w:rsidR="009B4047" w:rsidRPr="004502A4" w:rsidRDefault="009B4047" w:rsidP="00111CDF">
            <w:pPr>
              <w:spacing w:before="3"/>
              <w:rPr>
                <w:szCs w:val="32"/>
              </w:rPr>
            </w:pPr>
          </w:p>
        </w:tc>
      </w:tr>
      <w:tr w:rsidR="009B4047" w:rsidRPr="004502A4" w14:paraId="58DB42FF" w14:textId="77777777" w:rsidTr="00111CDF">
        <w:trPr>
          <w:trHeight w:val="1255"/>
        </w:trPr>
        <w:tc>
          <w:tcPr>
            <w:tcW w:w="10456" w:type="dxa"/>
          </w:tcPr>
          <w:p w14:paraId="629991E0" w14:textId="77777777" w:rsidR="009B4047" w:rsidRPr="004502A4" w:rsidRDefault="009B4047" w:rsidP="00111CDF">
            <w:pPr>
              <w:spacing w:before="3"/>
              <w:rPr>
                <w:szCs w:val="32"/>
              </w:rPr>
            </w:pPr>
            <w:r w:rsidRPr="004502A4">
              <w:rPr>
                <w:szCs w:val="32"/>
              </w:rPr>
              <w:t>6.</w:t>
            </w:r>
            <w:r w:rsidRPr="004502A4">
              <w:rPr>
                <w:szCs w:val="32"/>
              </w:rPr>
              <w:tab/>
            </w:r>
            <w:r>
              <w:rPr>
                <w:szCs w:val="32"/>
              </w:rPr>
              <w:t>People get too sensitive about things being shared on social media. It’s no big deal.</w:t>
            </w:r>
          </w:p>
          <w:p w14:paraId="387E1AEA" w14:textId="77777777" w:rsidR="009B4047" w:rsidRPr="004502A4" w:rsidRDefault="009B4047" w:rsidP="00111CDF">
            <w:pPr>
              <w:spacing w:before="3"/>
              <w:rPr>
                <w:szCs w:val="32"/>
              </w:rPr>
            </w:pPr>
          </w:p>
        </w:tc>
      </w:tr>
      <w:tr w:rsidR="009B4047" w:rsidRPr="004502A4" w14:paraId="739EF3F9" w14:textId="77777777" w:rsidTr="00111CDF">
        <w:trPr>
          <w:trHeight w:val="1205"/>
        </w:trPr>
        <w:tc>
          <w:tcPr>
            <w:tcW w:w="10456" w:type="dxa"/>
          </w:tcPr>
          <w:p w14:paraId="6EA60F1E" w14:textId="77777777" w:rsidR="009B4047" w:rsidRPr="004502A4" w:rsidRDefault="009B4047" w:rsidP="00111CDF">
            <w:pPr>
              <w:spacing w:before="3"/>
              <w:rPr>
                <w:szCs w:val="32"/>
              </w:rPr>
            </w:pPr>
            <w:r w:rsidRPr="004502A4">
              <w:rPr>
                <w:szCs w:val="32"/>
              </w:rPr>
              <w:t>7.</w:t>
            </w:r>
            <w:r w:rsidRPr="004502A4">
              <w:rPr>
                <w:szCs w:val="32"/>
              </w:rPr>
              <w:tab/>
            </w:r>
            <w:r>
              <w:rPr>
                <w:szCs w:val="32"/>
              </w:rPr>
              <w:t xml:space="preserve">Trophy hunting is an exciting and worthwhile hobby. </w:t>
            </w:r>
          </w:p>
        </w:tc>
      </w:tr>
      <w:tr w:rsidR="009B4047" w:rsidRPr="004502A4" w14:paraId="5EA42CA1" w14:textId="77777777" w:rsidTr="00111CDF">
        <w:trPr>
          <w:trHeight w:val="1286"/>
        </w:trPr>
        <w:tc>
          <w:tcPr>
            <w:tcW w:w="10456" w:type="dxa"/>
          </w:tcPr>
          <w:p w14:paraId="34027DE3" w14:textId="77777777" w:rsidR="009B4047" w:rsidRPr="004502A4" w:rsidRDefault="009B4047" w:rsidP="00111CDF">
            <w:pPr>
              <w:spacing w:before="3"/>
              <w:rPr>
                <w:szCs w:val="32"/>
              </w:rPr>
            </w:pPr>
            <w:r w:rsidRPr="004502A4">
              <w:rPr>
                <w:szCs w:val="32"/>
              </w:rPr>
              <w:t>8.</w:t>
            </w:r>
            <w:r w:rsidRPr="004502A4">
              <w:rPr>
                <w:szCs w:val="32"/>
              </w:rPr>
              <w:tab/>
            </w:r>
            <w:r>
              <w:rPr>
                <w:szCs w:val="32"/>
              </w:rPr>
              <w:t>Rachel Blackmore was a worthy winner of Sportswoman of the Year.</w:t>
            </w:r>
          </w:p>
        </w:tc>
      </w:tr>
    </w:tbl>
    <w:p w14:paraId="2AFDEAF2" w14:textId="77777777" w:rsidR="00F0036B" w:rsidRPr="006D02D1" w:rsidRDefault="00F0036B" w:rsidP="006D02D1">
      <w:pPr>
        <w:spacing w:before="3"/>
        <w:rPr>
          <w:b/>
          <w:sz w:val="16"/>
        </w:rPr>
      </w:pPr>
    </w:p>
    <w:p w14:paraId="1D9332F4" w14:textId="179B5D53" w:rsidR="004502A4" w:rsidRPr="006D02D1" w:rsidRDefault="004502A4" w:rsidP="006D02D1">
      <w:r w:rsidRPr="006D02D1">
        <w:t xml:space="preserve"> </w:t>
      </w:r>
    </w:p>
    <w:tbl>
      <w:tblPr>
        <w:tblStyle w:val="TableGrid"/>
        <w:tblpPr w:leftFromText="180" w:rightFromText="180" w:vertAnchor="page" w:horzAnchor="margin" w:tblpY="5108"/>
        <w:tblW w:w="0" w:type="auto"/>
        <w:tblLook w:val="04A0" w:firstRow="1" w:lastRow="0" w:firstColumn="1" w:lastColumn="0" w:noHBand="0" w:noVBand="1"/>
      </w:tblPr>
      <w:tblGrid>
        <w:gridCol w:w="10366"/>
      </w:tblGrid>
      <w:tr w:rsidR="004502A4" w:rsidRPr="006D02D1" w14:paraId="0170E535" w14:textId="77777777" w:rsidTr="006C6E4B">
        <w:trPr>
          <w:trHeight w:val="1985"/>
        </w:trPr>
        <w:tc>
          <w:tcPr>
            <w:tcW w:w="10366" w:type="dxa"/>
          </w:tcPr>
          <w:p w14:paraId="1F7A291E" w14:textId="063FE2CE" w:rsidR="0062768D" w:rsidRPr="006D02D1" w:rsidRDefault="0062768D" w:rsidP="006D02D1">
            <w:r w:rsidRPr="006D02D1">
              <w:lastRenderedPageBreak/>
              <w:t>Did You Know?</w:t>
            </w:r>
          </w:p>
          <w:p w14:paraId="5BEC9F6C" w14:textId="77777777" w:rsidR="0062768D" w:rsidRPr="006D02D1" w:rsidRDefault="0062768D" w:rsidP="006D02D1"/>
          <w:p w14:paraId="6300AA17" w14:textId="378680AD" w:rsidR="004E6A33" w:rsidRPr="006D02D1" w:rsidRDefault="00F73C81" w:rsidP="006D02D1">
            <w:r w:rsidRPr="006D02D1">
              <w:t xml:space="preserve">An Ancient Greek myth tells the story of a great inventor called Daedalus. King Minos of Crete imprisoned Daedalus and his son Icarus on the island. Daedalus made two pairs of wings using wax and feathers, warned Icarus not to fly too high and too close to the sun and </w:t>
            </w:r>
            <w:r w:rsidR="006558A8" w:rsidRPr="006D02D1">
              <w:t>they both escaped from Crete. Icarus ignored his fathers sound advice, the wax melted, and he plunged into the sea and drowned.</w:t>
            </w:r>
          </w:p>
          <w:p w14:paraId="49720DC1" w14:textId="53352437" w:rsidR="006558A8" w:rsidRPr="006D02D1" w:rsidRDefault="006558A8" w:rsidP="006D02D1">
            <w:r w:rsidRPr="006D02D1">
              <w:t xml:space="preserve">Pieter </w:t>
            </w:r>
            <w:proofErr w:type="spellStart"/>
            <w:r w:rsidRPr="006D02D1">
              <w:t>Breughal</w:t>
            </w:r>
            <w:proofErr w:type="spellEnd"/>
            <w:r w:rsidRPr="006D02D1">
              <w:t xml:space="preserve"> the Elder, a Dutch artist, painted a magnificent painting </w:t>
            </w:r>
            <w:r w:rsidR="006B7A51" w:rsidRPr="006D02D1">
              <w:rPr>
                <w:i/>
                <w:iCs/>
              </w:rPr>
              <w:t>Landscape with the Fall of Icarus</w:t>
            </w:r>
            <w:r w:rsidR="006B7A51" w:rsidRPr="006D02D1">
              <w:t xml:space="preserve"> around 1650 which depicted the event.</w:t>
            </w:r>
          </w:p>
          <w:p w14:paraId="33168173" w14:textId="0B757E76" w:rsidR="004502A4" w:rsidRPr="006D02D1" w:rsidRDefault="004502A4" w:rsidP="006D02D1"/>
        </w:tc>
      </w:tr>
      <w:tr w:rsidR="004502A4" w:rsidRPr="006D02D1" w14:paraId="5947A680" w14:textId="77777777" w:rsidTr="006C6E4B">
        <w:trPr>
          <w:trHeight w:val="1985"/>
        </w:trPr>
        <w:tc>
          <w:tcPr>
            <w:tcW w:w="10366" w:type="dxa"/>
          </w:tcPr>
          <w:p w14:paraId="40E410A6" w14:textId="77777777" w:rsidR="004502A4" w:rsidRPr="006D02D1" w:rsidRDefault="004502A4" w:rsidP="006D02D1">
            <w:r w:rsidRPr="006D02D1">
              <w:t>Did You Know?</w:t>
            </w:r>
          </w:p>
          <w:p w14:paraId="6315E038" w14:textId="31997E07" w:rsidR="0062768D" w:rsidRPr="006D02D1" w:rsidRDefault="0062768D" w:rsidP="006D02D1"/>
        </w:tc>
      </w:tr>
      <w:tr w:rsidR="004502A4" w:rsidRPr="006D02D1" w14:paraId="112928DB" w14:textId="77777777" w:rsidTr="006C6E4B">
        <w:trPr>
          <w:trHeight w:val="1985"/>
        </w:trPr>
        <w:tc>
          <w:tcPr>
            <w:tcW w:w="10366" w:type="dxa"/>
          </w:tcPr>
          <w:p w14:paraId="2CCB5FDB" w14:textId="694953A0" w:rsidR="004502A4" w:rsidRPr="006D02D1" w:rsidRDefault="004502A4" w:rsidP="006D02D1">
            <w:r w:rsidRPr="006D02D1">
              <w:t>Did You Know?</w:t>
            </w:r>
          </w:p>
        </w:tc>
      </w:tr>
      <w:tr w:rsidR="004502A4" w:rsidRPr="006D02D1" w14:paraId="722AAD0C" w14:textId="77777777" w:rsidTr="006C6E4B">
        <w:trPr>
          <w:trHeight w:val="2043"/>
        </w:trPr>
        <w:tc>
          <w:tcPr>
            <w:tcW w:w="10366" w:type="dxa"/>
          </w:tcPr>
          <w:p w14:paraId="73111A4B" w14:textId="2C278017" w:rsidR="004502A4" w:rsidRPr="006D02D1" w:rsidRDefault="004502A4" w:rsidP="006D02D1">
            <w:r w:rsidRPr="006D02D1">
              <w:t>Did You Know?</w:t>
            </w:r>
          </w:p>
        </w:tc>
      </w:tr>
      <w:tr w:rsidR="004502A4" w:rsidRPr="006D02D1" w14:paraId="59E2D89C" w14:textId="77777777" w:rsidTr="006C6E4B">
        <w:trPr>
          <w:trHeight w:val="1985"/>
        </w:trPr>
        <w:tc>
          <w:tcPr>
            <w:tcW w:w="10366" w:type="dxa"/>
          </w:tcPr>
          <w:p w14:paraId="6A3DA4A9" w14:textId="2BF45811" w:rsidR="004502A4" w:rsidRPr="006D02D1" w:rsidRDefault="004502A4" w:rsidP="006D02D1">
            <w:r w:rsidRPr="006D02D1">
              <w:t>Did You Know?</w:t>
            </w:r>
          </w:p>
        </w:tc>
      </w:tr>
    </w:tbl>
    <w:p w14:paraId="32EDDF73" w14:textId="3B67967E" w:rsidR="004502A4" w:rsidRPr="006D02D1" w:rsidRDefault="00C200A5" w:rsidP="00C200A5">
      <w:pPr>
        <w:pStyle w:val="NoSpacing"/>
        <w:jc w:val="center"/>
        <w:rPr>
          <w:noProof/>
          <w:sz w:val="24"/>
          <w:szCs w:val="24"/>
        </w:rPr>
      </w:pPr>
      <w:r w:rsidRPr="006D02D1">
        <w:rPr>
          <w:b/>
          <w:bCs/>
          <w:noProof/>
          <w:sz w:val="48"/>
          <w:szCs w:val="48"/>
        </w:rPr>
        <mc:AlternateContent>
          <mc:Choice Requires="wps">
            <w:drawing>
              <wp:anchor distT="0" distB="0" distL="114300" distR="114300" simplePos="0" relativeHeight="251727872" behindDoc="0" locked="0" layoutInCell="1" allowOverlap="1" wp14:anchorId="0EABA033" wp14:editId="70BDC626">
                <wp:simplePos x="0" y="0"/>
                <wp:positionH relativeFrom="margin">
                  <wp:align>center</wp:align>
                </wp:positionH>
                <wp:positionV relativeFrom="paragraph">
                  <wp:posOffset>-297180</wp:posOffset>
                </wp:positionV>
                <wp:extent cx="7324725" cy="10348278"/>
                <wp:effectExtent l="0" t="0" r="28575" b="15240"/>
                <wp:wrapNone/>
                <wp:docPr id="49" name="Rectangle 49"/>
                <wp:cNvGraphicFramePr/>
                <a:graphic xmlns:a="http://schemas.openxmlformats.org/drawingml/2006/main">
                  <a:graphicData uri="http://schemas.microsoft.com/office/word/2010/wordprocessingShape">
                    <wps:wsp>
                      <wps:cNvSpPr/>
                      <wps:spPr>
                        <a:xfrm>
                          <a:off x="0" y="0"/>
                          <a:ext cx="7324725" cy="1034827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A2670" id="Rectangle 49" o:spid="_x0000_s1026" style="position:absolute;margin-left:0;margin-top:-23.4pt;width:576.75pt;height:814.8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" filled="f" strokecolor="black [3200]" strokeweight="1pt">
                <w10:wrap anchorx="margin"/>
              </v:rect>
            </w:pict>
          </mc:Fallback>
        </mc:AlternateContent>
      </w:r>
      <w:bookmarkStart w:id="4" w:name="_Hlk81922425"/>
      <w:r w:rsidR="004502A4" w:rsidRPr="006D02D1">
        <w:rPr>
          <w:b/>
          <w:bCs/>
          <w:sz w:val="48"/>
          <w:szCs w:val="48"/>
        </w:rPr>
        <w:t>THE PRIMARY PLANET RESOURCE PACK</w:t>
      </w:r>
    </w:p>
    <w:bookmarkEnd w:id="4"/>
    <w:p w14:paraId="5E4DB5AA" w14:textId="77777777" w:rsidR="006B5E61" w:rsidRPr="006B5E61" w:rsidRDefault="006B5E61" w:rsidP="006D02D1">
      <w:pPr>
        <w:jc w:val="center"/>
        <w:rPr>
          <w:b/>
          <w:bCs/>
          <w:sz w:val="44"/>
          <w:szCs w:val="44"/>
        </w:rPr>
      </w:pPr>
    </w:p>
    <w:p w14:paraId="15405BC9" w14:textId="663F127F" w:rsidR="0062768D" w:rsidRPr="006B5E61" w:rsidRDefault="0062768D" w:rsidP="006D02D1">
      <w:pPr>
        <w:jc w:val="center"/>
        <w:rPr>
          <w:b/>
          <w:bCs/>
          <w:sz w:val="44"/>
          <w:szCs w:val="44"/>
        </w:rPr>
      </w:pPr>
      <w:r w:rsidRPr="006B5E61">
        <w:rPr>
          <w:b/>
          <w:bCs/>
          <w:sz w:val="44"/>
          <w:szCs w:val="44"/>
        </w:rPr>
        <w:t>Did You Know?</w:t>
      </w:r>
    </w:p>
    <w:p w14:paraId="5D6F4A33" w14:textId="0002E04D" w:rsidR="0062768D" w:rsidRPr="006D02D1" w:rsidRDefault="0062768D" w:rsidP="006D02D1">
      <w:pPr>
        <w:rPr>
          <w:b/>
          <w:bCs/>
          <w:sz w:val="28"/>
          <w:szCs w:val="28"/>
        </w:rPr>
      </w:pPr>
      <w:r w:rsidRPr="006D02D1">
        <w:rPr>
          <w:b/>
          <w:bCs/>
        </w:rPr>
        <w:t xml:space="preserve">Every issue of your </w:t>
      </w:r>
      <w:r w:rsidRPr="006D02D1">
        <w:rPr>
          <w:b/>
          <w:bCs/>
          <w:i/>
          <w:iCs/>
        </w:rPr>
        <w:t>Primary Planet</w:t>
      </w:r>
      <w:r w:rsidRPr="006D02D1">
        <w:rPr>
          <w:b/>
          <w:bCs/>
        </w:rPr>
        <w:t xml:space="preserve"> is packed full of facts and ﬁgures. Why not record the top 4 things that you learned from this issue. When you do, make sure to draw an illustration to go with each one. When you are ﬁnished, share and discuss your choices with your classmates. We have added our favourite one below. You’ll see I didn’t just copy it from </w:t>
      </w:r>
      <w:r w:rsidR="007643F2" w:rsidRPr="006D02D1">
        <w:rPr>
          <w:b/>
          <w:bCs/>
        </w:rPr>
        <w:t>TPP</w:t>
      </w:r>
      <w:r w:rsidRPr="006D02D1">
        <w:rPr>
          <w:b/>
          <w:bCs/>
        </w:rPr>
        <w:t>, I wrote it out in my own words. Always a great idea when</w:t>
      </w:r>
      <w:r w:rsidRPr="006D02D1">
        <w:rPr>
          <w:b/>
          <w:bCs/>
          <w:sz w:val="28"/>
          <w:szCs w:val="28"/>
        </w:rPr>
        <w:t xml:space="preserve"> </w:t>
      </w:r>
      <w:r w:rsidRPr="006D02D1">
        <w:rPr>
          <w:b/>
          <w:bCs/>
        </w:rPr>
        <w:t>doing a project.</w:t>
      </w:r>
    </w:p>
    <w:p w14:paraId="6AA1FDB7" w14:textId="77777777" w:rsidR="004502A4" w:rsidRPr="006D02D1" w:rsidRDefault="004502A4" w:rsidP="006D02D1">
      <w:pPr>
        <w:jc w:val="center"/>
        <w:rPr>
          <w:b/>
          <w:bCs/>
          <w:sz w:val="28"/>
          <w:szCs w:val="28"/>
          <w:u w:val="single"/>
        </w:rPr>
      </w:pPr>
    </w:p>
    <w:p w14:paraId="5BFBB345" w14:textId="77777777" w:rsidR="004502A4" w:rsidRPr="006D02D1" w:rsidRDefault="004502A4" w:rsidP="006D02D1">
      <w:pPr>
        <w:pStyle w:val="NoSpacing"/>
        <w:jc w:val="center"/>
        <w:rPr>
          <w:b/>
          <w:bCs/>
        </w:rPr>
      </w:pPr>
    </w:p>
    <w:p w14:paraId="12AEFBFF" w14:textId="3349B142" w:rsidR="004502A4" w:rsidRPr="006D02D1" w:rsidRDefault="004502A4" w:rsidP="006D02D1">
      <w:pPr>
        <w:pStyle w:val="NoSpacing"/>
        <w:jc w:val="center"/>
        <w:rPr>
          <w:b/>
          <w:bCs/>
        </w:rPr>
      </w:pPr>
    </w:p>
    <w:p w14:paraId="2B995146" w14:textId="77777777" w:rsidR="006B5E61" w:rsidRDefault="006B5E61" w:rsidP="006B5E61">
      <w:pPr>
        <w:rPr>
          <w:b/>
          <w:bCs/>
          <w:sz w:val="36"/>
          <w:szCs w:val="36"/>
        </w:rPr>
      </w:pPr>
      <w:r w:rsidRPr="006D02D1">
        <w:rPr>
          <w:noProof/>
        </w:rPr>
        <w:lastRenderedPageBreak/>
        <mc:AlternateContent>
          <mc:Choice Requires="wps">
            <w:drawing>
              <wp:anchor distT="0" distB="0" distL="114300" distR="114300" simplePos="0" relativeHeight="251801600" behindDoc="0" locked="0" layoutInCell="1" allowOverlap="1" wp14:anchorId="4C46EADA" wp14:editId="4AD7D6CE">
                <wp:simplePos x="0" y="0"/>
                <wp:positionH relativeFrom="margin">
                  <wp:align>center</wp:align>
                </wp:positionH>
                <wp:positionV relativeFrom="paragraph">
                  <wp:posOffset>-323850</wp:posOffset>
                </wp:positionV>
                <wp:extent cx="7115175" cy="10481945"/>
                <wp:effectExtent l="0" t="0" r="28575" b="14605"/>
                <wp:wrapNone/>
                <wp:docPr id="7" name="Rectangle 7"/>
                <wp:cNvGraphicFramePr/>
                <a:graphic xmlns:a="http://schemas.openxmlformats.org/drawingml/2006/main">
                  <a:graphicData uri="http://schemas.microsoft.com/office/word/2010/wordprocessingShape">
                    <wps:wsp>
                      <wps:cNvSpPr/>
                      <wps:spPr>
                        <a:xfrm>
                          <a:off x="0" y="0"/>
                          <a:ext cx="7115175" cy="1048194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2FEC8" id="Rectangle 7" o:spid="_x0000_s1026" style="position:absolute;margin-left:0;margin-top:-25.5pt;width:560.25pt;height:825.35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" filled="f" strokecolor="black [3200]" strokeweight="1pt">
                <w10:wrap anchorx="margin"/>
              </v:rect>
            </w:pict>
          </mc:Fallback>
        </mc:AlternateContent>
      </w:r>
      <w:r w:rsidR="004502A4" w:rsidRPr="006D02D1">
        <w:tab/>
      </w:r>
      <w:r w:rsidRPr="006D02D1">
        <w:rPr>
          <w:b/>
          <w:bCs/>
          <w:sz w:val="48"/>
          <w:szCs w:val="48"/>
        </w:rPr>
        <w:t>THE PRIMARY PLANET RESOURCE PACK</w:t>
      </w:r>
      <w:r w:rsidRPr="006D02D1">
        <w:rPr>
          <w:b/>
          <w:bCs/>
          <w:sz w:val="36"/>
          <w:szCs w:val="36"/>
        </w:rPr>
        <w:t xml:space="preserve"> </w:t>
      </w:r>
    </w:p>
    <w:p w14:paraId="4056AE87" w14:textId="77777777" w:rsidR="006B5E61" w:rsidRDefault="006B5E61" w:rsidP="006B5E61">
      <w:pPr>
        <w:rPr>
          <w:b/>
          <w:bCs/>
          <w:sz w:val="36"/>
          <w:szCs w:val="36"/>
        </w:rPr>
      </w:pPr>
    </w:p>
    <w:p w14:paraId="6ABE77F8" w14:textId="33CFA76C" w:rsidR="00CE49C2" w:rsidRPr="006B5E61" w:rsidRDefault="00CE49C2" w:rsidP="006B5E61">
      <w:pPr>
        <w:jc w:val="center"/>
        <w:rPr>
          <w:b/>
          <w:bCs/>
          <w:sz w:val="48"/>
          <w:szCs w:val="48"/>
        </w:rPr>
      </w:pPr>
      <w:proofErr w:type="spellStart"/>
      <w:r w:rsidRPr="006B5E61">
        <w:rPr>
          <w:b/>
          <w:bCs/>
          <w:sz w:val="48"/>
          <w:szCs w:val="48"/>
        </w:rPr>
        <w:t>Deich</w:t>
      </w:r>
      <w:proofErr w:type="spellEnd"/>
      <w:r w:rsidRPr="006B5E61">
        <w:rPr>
          <w:b/>
          <w:bCs/>
          <w:sz w:val="48"/>
          <w:szCs w:val="48"/>
        </w:rPr>
        <w:t xml:space="preserve"> </w:t>
      </w:r>
      <w:proofErr w:type="spellStart"/>
      <w:r w:rsidRPr="006B5E61">
        <w:rPr>
          <w:b/>
          <w:bCs/>
          <w:sz w:val="48"/>
          <w:szCs w:val="48"/>
        </w:rPr>
        <w:t>gCeist</w:t>
      </w:r>
      <w:proofErr w:type="spellEnd"/>
    </w:p>
    <w:p w14:paraId="280D508B" w14:textId="3BE76EC6" w:rsidR="00CE49C2" w:rsidRDefault="00CE49C2" w:rsidP="006D02D1">
      <w:pPr>
        <w:jc w:val="center"/>
        <w:rPr>
          <w:b/>
          <w:bCs/>
          <w:iCs/>
        </w:rPr>
      </w:pPr>
      <w:proofErr w:type="spellStart"/>
      <w:r w:rsidRPr="006D02D1">
        <w:rPr>
          <w:b/>
          <w:bCs/>
        </w:rPr>
        <w:t>Tá</w:t>
      </w:r>
      <w:proofErr w:type="spellEnd"/>
      <w:r w:rsidRPr="006D02D1">
        <w:rPr>
          <w:b/>
          <w:bCs/>
        </w:rPr>
        <w:t xml:space="preserve"> </w:t>
      </w:r>
      <w:proofErr w:type="spellStart"/>
      <w:r w:rsidRPr="006D02D1">
        <w:rPr>
          <w:b/>
          <w:bCs/>
        </w:rPr>
        <w:t>siad</w:t>
      </w:r>
      <w:proofErr w:type="spellEnd"/>
      <w:r w:rsidRPr="006D02D1">
        <w:rPr>
          <w:b/>
          <w:bCs/>
        </w:rPr>
        <w:t xml:space="preserve"> </w:t>
      </w:r>
      <w:proofErr w:type="spellStart"/>
      <w:r w:rsidRPr="006D02D1">
        <w:rPr>
          <w:b/>
          <w:bCs/>
        </w:rPr>
        <w:t>simplí</w:t>
      </w:r>
      <w:proofErr w:type="spellEnd"/>
      <w:r w:rsidRPr="006D02D1">
        <w:rPr>
          <w:b/>
          <w:bCs/>
        </w:rPr>
        <w:t xml:space="preserve"> agus </w:t>
      </w:r>
      <w:proofErr w:type="spellStart"/>
      <w:r w:rsidRPr="006D02D1">
        <w:rPr>
          <w:b/>
          <w:bCs/>
        </w:rPr>
        <w:t>tá</w:t>
      </w:r>
      <w:proofErr w:type="spellEnd"/>
      <w:r w:rsidRPr="006D02D1">
        <w:rPr>
          <w:b/>
          <w:bCs/>
        </w:rPr>
        <w:t xml:space="preserve"> </w:t>
      </w:r>
      <w:r w:rsidR="003460EE" w:rsidRPr="006D02D1">
        <w:rPr>
          <w:b/>
          <w:bCs/>
        </w:rPr>
        <w:t xml:space="preserve">na </w:t>
      </w:r>
      <w:proofErr w:type="spellStart"/>
      <w:r w:rsidR="003460EE" w:rsidRPr="006D02D1">
        <w:rPr>
          <w:b/>
          <w:bCs/>
        </w:rPr>
        <w:t>freagraí</w:t>
      </w:r>
      <w:proofErr w:type="spellEnd"/>
      <w:r w:rsidR="003460EE" w:rsidRPr="006D02D1">
        <w:rPr>
          <w:b/>
          <w:bCs/>
        </w:rPr>
        <w:t xml:space="preserve"> le fail in </w:t>
      </w:r>
      <w:r w:rsidR="003460EE" w:rsidRPr="006D02D1">
        <w:rPr>
          <w:b/>
          <w:bCs/>
          <w:i/>
        </w:rPr>
        <w:t xml:space="preserve">The Primary Planet </w:t>
      </w:r>
      <w:r w:rsidR="003460EE" w:rsidRPr="006D02D1">
        <w:rPr>
          <w:b/>
          <w:bCs/>
          <w:iCs/>
        </w:rPr>
        <w:t xml:space="preserve">na </w:t>
      </w:r>
      <w:proofErr w:type="spellStart"/>
      <w:r w:rsidR="003460EE" w:rsidRPr="006D02D1">
        <w:rPr>
          <w:b/>
          <w:bCs/>
          <w:iCs/>
        </w:rPr>
        <w:t>míosa</w:t>
      </w:r>
      <w:proofErr w:type="spellEnd"/>
      <w:r w:rsidR="003460EE" w:rsidRPr="006D02D1">
        <w:rPr>
          <w:b/>
          <w:bCs/>
          <w:iCs/>
        </w:rPr>
        <w:t xml:space="preserve"> seo.</w:t>
      </w:r>
    </w:p>
    <w:p w14:paraId="3891752D" w14:textId="3F49119F" w:rsidR="006B5E61" w:rsidRDefault="006B5E61" w:rsidP="006D02D1">
      <w:pPr>
        <w:jc w:val="center"/>
        <w:rPr>
          <w:b/>
          <w:bCs/>
          <w:iCs/>
        </w:rPr>
      </w:pPr>
    </w:p>
    <w:p w14:paraId="7135C52B" w14:textId="77777777" w:rsidR="006B5E61" w:rsidRPr="006D02D1" w:rsidRDefault="006B5E61" w:rsidP="006D02D1">
      <w:pPr>
        <w:jc w:val="center"/>
        <w:rPr>
          <w:b/>
          <w:bCs/>
          <w:iCs/>
        </w:rPr>
      </w:pPr>
    </w:p>
    <w:p w14:paraId="1E98A252" w14:textId="77777777" w:rsidR="00CE49C2" w:rsidRPr="006D02D1" w:rsidRDefault="00CE49C2" w:rsidP="006D02D1">
      <w:pPr>
        <w:jc w:val="center"/>
      </w:pPr>
    </w:p>
    <w:p w14:paraId="3C945A50" w14:textId="58725825" w:rsidR="00732CCC" w:rsidRPr="006B5E61" w:rsidRDefault="00146CAA" w:rsidP="006B5E61">
      <w:pPr>
        <w:numPr>
          <w:ilvl w:val="0"/>
          <w:numId w:val="24"/>
        </w:numPr>
        <w:rPr>
          <w:sz w:val="24"/>
          <w:szCs w:val="24"/>
        </w:rPr>
      </w:pPr>
      <w:r w:rsidRPr="006B5E61">
        <w:rPr>
          <w:sz w:val="24"/>
          <w:szCs w:val="24"/>
        </w:rPr>
        <w:t xml:space="preserve"> </w:t>
      </w:r>
      <w:proofErr w:type="spellStart"/>
      <w:r w:rsidR="00980694" w:rsidRPr="006B5E61">
        <w:rPr>
          <w:sz w:val="24"/>
          <w:szCs w:val="24"/>
        </w:rPr>
        <w:t>Rugadh</w:t>
      </w:r>
      <w:proofErr w:type="spellEnd"/>
      <w:r w:rsidR="00980694" w:rsidRPr="006B5E61">
        <w:rPr>
          <w:sz w:val="24"/>
          <w:szCs w:val="24"/>
        </w:rPr>
        <w:t xml:space="preserve"> Michael Collins </w:t>
      </w:r>
      <w:proofErr w:type="spellStart"/>
      <w:r w:rsidR="00980694" w:rsidRPr="006B5E61">
        <w:rPr>
          <w:sz w:val="24"/>
          <w:szCs w:val="24"/>
        </w:rPr>
        <w:t>sa</w:t>
      </w:r>
      <w:proofErr w:type="spellEnd"/>
      <w:r w:rsidR="00980694" w:rsidRPr="006B5E61">
        <w:rPr>
          <w:sz w:val="24"/>
          <w:szCs w:val="24"/>
        </w:rPr>
        <w:t xml:space="preserve"> </w:t>
      </w:r>
      <w:proofErr w:type="spellStart"/>
      <w:r w:rsidR="00980694" w:rsidRPr="006B5E61">
        <w:rPr>
          <w:sz w:val="24"/>
          <w:szCs w:val="24"/>
        </w:rPr>
        <w:t>bhliain</w:t>
      </w:r>
      <w:proofErr w:type="spellEnd"/>
      <w:r w:rsidR="009E41FD" w:rsidRPr="006B5E61">
        <w:rPr>
          <w:sz w:val="24"/>
          <w:szCs w:val="24"/>
        </w:rPr>
        <w:t xml:space="preserve"> seo</w:t>
      </w:r>
      <w:r w:rsidR="00732CCC" w:rsidRPr="006B5E61">
        <w:rPr>
          <w:sz w:val="24"/>
          <w:szCs w:val="24"/>
        </w:rPr>
        <w:t>. </w:t>
      </w:r>
    </w:p>
    <w:p w14:paraId="2259927F" w14:textId="6748EC5A" w:rsidR="00732CCC" w:rsidRPr="006D02D1" w:rsidRDefault="001A1BD2" w:rsidP="006D02D1">
      <w:pPr>
        <w:numPr>
          <w:ilvl w:val="0"/>
          <w:numId w:val="24"/>
        </w:numPr>
        <w:rPr>
          <w:sz w:val="24"/>
          <w:szCs w:val="24"/>
        </w:rPr>
      </w:pPr>
      <w:proofErr w:type="spellStart"/>
      <w:r w:rsidRPr="006D02D1">
        <w:rPr>
          <w:sz w:val="24"/>
          <w:szCs w:val="24"/>
        </w:rPr>
        <w:t>Cén</w:t>
      </w:r>
      <w:proofErr w:type="spellEnd"/>
      <w:r w:rsidRPr="006D02D1">
        <w:rPr>
          <w:sz w:val="24"/>
          <w:szCs w:val="24"/>
        </w:rPr>
        <w:t xml:space="preserve"> </w:t>
      </w:r>
      <w:r w:rsidR="00261376" w:rsidRPr="006D02D1">
        <w:rPr>
          <w:sz w:val="24"/>
          <w:szCs w:val="24"/>
        </w:rPr>
        <w:t>cathair</w:t>
      </w:r>
      <w:r w:rsidRPr="006D02D1">
        <w:rPr>
          <w:sz w:val="24"/>
          <w:szCs w:val="24"/>
        </w:rPr>
        <w:t xml:space="preserve"> </w:t>
      </w:r>
      <w:proofErr w:type="spellStart"/>
      <w:r w:rsidRPr="006D02D1">
        <w:rPr>
          <w:sz w:val="24"/>
          <w:szCs w:val="24"/>
        </w:rPr>
        <w:t>ina</w:t>
      </w:r>
      <w:proofErr w:type="spellEnd"/>
      <w:r w:rsidRPr="006D02D1">
        <w:rPr>
          <w:sz w:val="24"/>
          <w:szCs w:val="24"/>
        </w:rPr>
        <w:t xml:space="preserve"> </w:t>
      </w:r>
      <w:proofErr w:type="spellStart"/>
      <w:r w:rsidRPr="006D02D1">
        <w:rPr>
          <w:sz w:val="24"/>
          <w:szCs w:val="24"/>
        </w:rPr>
        <w:t>bhfuil</w:t>
      </w:r>
      <w:proofErr w:type="spellEnd"/>
      <w:r w:rsidRPr="006D02D1">
        <w:rPr>
          <w:sz w:val="24"/>
          <w:szCs w:val="24"/>
        </w:rPr>
        <w:t xml:space="preserve"> </w:t>
      </w:r>
      <w:r w:rsidR="00261376" w:rsidRPr="006D02D1">
        <w:rPr>
          <w:sz w:val="24"/>
          <w:szCs w:val="24"/>
        </w:rPr>
        <w:t xml:space="preserve">an </w:t>
      </w:r>
      <w:proofErr w:type="spellStart"/>
      <w:r w:rsidR="00261376" w:rsidRPr="006D02D1">
        <w:rPr>
          <w:sz w:val="24"/>
          <w:szCs w:val="24"/>
        </w:rPr>
        <w:t>roth</w:t>
      </w:r>
      <w:proofErr w:type="spellEnd"/>
      <w:r w:rsidR="00261376" w:rsidRPr="006D02D1">
        <w:rPr>
          <w:sz w:val="24"/>
          <w:szCs w:val="24"/>
        </w:rPr>
        <w:t xml:space="preserve"> Ferris is </w:t>
      </w:r>
      <w:proofErr w:type="spellStart"/>
      <w:r w:rsidR="00261376" w:rsidRPr="006D02D1">
        <w:rPr>
          <w:sz w:val="24"/>
          <w:szCs w:val="24"/>
        </w:rPr>
        <w:t>airde</w:t>
      </w:r>
      <w:proofErr w:type="spellEnd"/>
      <w:r w:rsidR="00261376" w:rsidRPr="006D02D1">
        <w:rPr>
          <w:sz w:val="24"/>
          <w:szCs w:val="24"/>
        </w:rPr>
        <w:t xml:space="preserve"> ar </w:t>
      </w:r>
      <w:proofErr w:type="spellStart"/>
      <w:r w:rsidR="00261376" w:rsidRPr="006D02D1">
        <w:rPr>
          <w:sz w:val="24"/>
          <w:szCs w:val="24"/>
        </w:rPr>
        <w:t>domhan</w:t>
      </w:r>
      <w:proofErr w:type="spellEnd"/>
      <w:r w:rsidR="00732CCC" w:rsidRPr="006D02D1">
        <w:rPr>
          <w:sz w:val="24"/>
          <w:szCs w:val="24"/>
        </w:rPr>
        <w:t>? </w:t>
      </w:r>
    </w:p>
    <w:p w14:paraId="6155C709" w14:textId="4B516AC0" w:rsidR="00732CCC" w:rsidRPr="006D02D1" w:rsidRDefault="00650F4C" w:rsidP="006D02D1">
      <w:pPr>
        <w:numPr>
          <w:ilvl w:val="0"/>
          <w:numId w:val="24"/>
        </w:numPr>
        <w:rPr>
          <w:sz w:val="24"/>
          <w:szCs w:val="24"/>
        </w:rPr>
      </w:pPr>
      <w:proofErr w:type="spellStart"/>
      <w:r w:rsidRPr="006D02D1">
        <w:rPr>
          <w:sz w:val="24"/>
          <w:szCs w:val="24"/>
        </w:rPr>
        <w:t>Cén</w:t>
      </w:r>
      <w:proofErr w:type="spellEnd"/>
      <w:r w:rsidRPr="006D02D1">
        <w:rPr>
          <w:sz w:val="24"/>
          <w:szCs w:val="24"/>
        </w:rPr>
        <w:t xml:space="preserve"> </w:t>
      </w:r>
      <w:bookmarkStart w:id="5" w:name="_Hlk92392143"/>
      <w:proofErr w:type="spellStart"/>
      <w:r w:rsidRPr="006D02D1">
        <w:rPr>
          <w:b/>
          <w:bCs/>
          <w:sz w:val="24"/>
          <w:szCs w:val="24"/>
        </w:rPr>
        <w:t>ilchríoch</w:t>
      </w:r>
      <w:bookmarkEnd w:id="5"/>
      <w:proofErr w:type="spellEnd"/>
      <w:r w:rsidRPr="006D02D1">
        <w:rPr>
          <w:sz w:val="24"/>
          <w:szCs w:val="24"/>
        </w:rPr>
        <w:t xml:space="preserve"> </w:t>
      </w:r>
      <w:proofErr w:type="spellStart"/>
      <w:r w:rsidRPr="006D02D1">
        <w:rPr>
          <w:sz w:val="24"/>
          <w:szCs w:val="24"/>
        </w:rPr>
        <w:t>ina</w:t>
      </w:r>
      <w:proofErr w:type="spellEnd"/>
      <w:r w:rsidRPr="006D02D1">
        <w:rPr>
          <w:sz w:val="24"/>
          <w:szCs w:val="24"/>
        </w:rPr>
        <w:t xml:space="preserve"> </w:t>
      </w:r>
      <w:proofErr w:type="spellStart"/>
      <w:r w:rsidRPr="006D02D1">
        <w:rPr>
          <w:sz w:val="24"/>
          <w:szCs w:val="24"/>
        </w:rPr>
        <w:t>bhfuil</w:t>
      </w:r>
      <w:proofErr w:type="spellEnd"/>
      <w:r w:rsidRPr="006D02D1">
        <w:rPr>
          <w:sz w:val="24"/>
          <w:szCs w:val="24"/>
        </w:rPr>
        <w:t xml:space="preserve"> Rwanda?</w:t>
      </w:r>
    </w:p>
    <w:p w14:paraId="32C18740" w14:textId="4EF32185" w:rsidR="00732CCC" w:rsidRPr="006D02D1" w:rsidRDefault="004400C7" w:rsidP="006D02D1">
      <w:pPr>
        <w:numPr>
          <w:ilvl w:val="0"/>
          <w:numId w:val="24"/>
        </w:numPr>
        <w:rPr>
          <w:sz w:val="24"/>
          <w:szCs w:val="24"/>
        </w:rPr>
      </w:pPr>
      <w:proofErr w:type="spellStart"/>
      <w:r w:rsidRPr="006D02D1">
        <w:rPr>
          <w:sz w:val="24"/>
          <w:szCs w:val="24"/>
        </w:rPr>
        <w:t>Fuair</w:t>
      </w:r>
      <w:proofErr w:type="spellEnd"/>
      <w:r w:rsidRPr="006D02D1">
        <w:rPr>
          <w:sz w:val="24"/>
          <w:szCs w:val="24"/>
        </w:rPr>
        <w:t xml:space="preserve"> Albert Einstein </w:t>
      </w:r>
      <w:proofErr w:type="spellStart"/>
      <w:r w:rsidRPr="006D02D1">
        <w:rPr>
          <w:sz w:val="24"/>
          <w:szCs w:val="24"/>
        </w:rPr>
        <w:t>Duais</w:t>
      </w:r>
      <w:proofErr w:type="spellEnd"/>
      <w:r w:rsidRPr="006D02D1">
        <w:rPr>
          <w:sz w:val="24"/>
          <w:szCs w:val="24"/>
        </w:rPr>
        <w:t xml:space="preserve"> Nobel </w:t>
      </w:r>
      <w:proofErr w:type="spellStart"/>
      <w:r w:rsidRPr="006D02D1">
        <w:rPr>
          <w:sz w:val="24"/>
          <w:szCs w:val="24"/>
        </w:rPr>
        <w:t>sa</w:t>
      </w:r>
      <w:proofErr w:type="spellEnd"/>
      <w:r w:rsidRPr="006D02D1">
        <w:rPr>
          <w:sz w:val="24"/>
          <w:szCs w:val="24"/>
        </w:rPr>
        <w:t xml:space="preserve"> </w:t>
      </w:r>
      <w:proofErr w:type="spellStart"/>
      <w:r w:rsidRPr="006D02D1">
        <w:rPr>
          <w:sz w:val="24"/>
          <w:szCs w:val="24"/>
        </w:rPr>
        <w:t>bhliain</w:t>
      </w:r>
      <w:proofErr w:type="spellEnd"/>
      <w:r w:rsidRPr="006D02D1">
        <w:rPr>
          <w:sz w:val="24"/>
          <w:szCs w:val="24"/>
        </w:rPr>
        <w:t xml:space="preserve"> seo</w:t>
      </w:r>
      <w:r w:rsidR="00732CCC" w:rsidRPr="006D02D1">
        <w:rPr>
          <w:sz w:val="24"/>
          <w:szCs w:val="24"/>
        </w:rPr>
        <w:t>. </w:t>
      </w:r>
    </w:p>
    <w:p w14:paraId="456E7A11" w14:textId="6342F5F3" w:rsidR="00732CCC" w:rsidRPr="006D02D1" w:rsidRDefault="004400C7" w:rsidP="006D02D1">
      <w:pPr>
        <w:numPr>
          <w:ilvl w:val="0"/>
          <w:numId w:val="24"/>
        </w:numPr>
        <w:rPr>
          <w:sz w:val="24"/>
          <w:szCs w:val="24"/>
        </w:rPr>
      </w:pPr>
      <w:proofErr w:type="spellStart"/>
      <w:r w:rsidRPr="006D02D1">
        <w:rPr>
          <w:sz w:val="24"/>
          <w:szCs w:val="24"/>
        </w:rPr>
        <w:t>Cén</w:t>
      </w:r>
      <w:proofErr w:type="spellEnd"/>
      <w:r w:rsidRPr="006D02D1">
        <w:rPr>
          <w:sz w:val="24"/>
          <w:szCs w:val="24"/>
        </w:rPr>
        <w:t xml:space="preserve"> cathair </w:t>
      </w:r>
      <w:proofErr w:type="spellStart"/>
      <w:r w:rsidRPr="006D02D1">
        <w:rPr>
          <w:sz w:val="24"/>
          <w:szCs w:val="24"/>
        </w:rPr>
        <w:t>ina</w:t>
      </w:r>
      <w:proofErr w:type="spellEnd"/>
      <w:r w:rsidRPr="006D02D1">
        <w:rPr>
          <w:sz w:val="24"/>
          <w:szCs w:val="24"/>
        </w:rPr>
        <w:t xml:space="preserve"> </w:t>
      </w:r>
      <w:proofErr w:type="spellStart"/>
      <w:r w:rsidRPr="006D02D1">
        <w:rPr>
          <w:sz w:val="24"/>
          <w:szCs w:val="24"/>
        </w:rPr>
        <w:t>bhfuil</w:t>
      </w:r>
      <w:proofErr w:type="spellEnd"/>
      <w:r w:rsidRPr="006D02D1">
        <w:rPr>
          <w:sz w:val="24"/>
          <w:szCs w:val="24"/>
        </w:rPr>
        <w:t xml:space="preserve"> Graceland – teach </w:t>
      </w:r>
      <w:proofErr w:type="spellStart"/>
      <w:r w:rsidRPr="006D02D1">
        <w:rPr>
          <w:sz w:val="24"/>
          <w:szCs w:val="24"/>
        </w:rPr>
        <w:t>mór</w:t>
      </w:r>
      <w:proofErr w:type="spellEnd"/>
      <w:r w:rsidRPr="006D02D1">
        <w:rPr>
          <w:sz w:val="24"/>
          <w:szCs w:val="24"/>
        </w:rPr>
        <w:t xml:space="preserve"> </w:t>
      </w:r>
      <w:proofErr w:type="spellStart"/>
      <w:r w:rsidRPr="006D02D1">
        <w:rPr>
          <w:sz w:val="24"/>
          <w:szCs w:val="24"/>
        </w:rPr>
        <w:t>galánta</w:t>
      </w:r>
      <w:proofErr w:type="spellEnd"/>
      <w:r w:rsidRPr="006D02D1">
        <w:rPr>
          <w:sz w:val="24"/>
          <w:szCs w:val="24"/>
        </w:rPr>
        <w:t xml:space="preserve"> Elvis Presley?</w:t>
      </w:r>
    </w:p>
    <w:p w14:paraId="3A4DB385" w14:textId="7463917E" w:rsidR="00732CCC" w:rsidRPr="006D02D1" w:rsidRDefault="0067340C" w:rsidP="006D02D1">
      <w:pPr>
        <w:numPr>
          <w:ilvl w:val="0"/>
          <w:numId w:val="24"/>
        </w:numPr>
        <w:rPr>
          <w:sz w:val="24"/>
          <w:szCs w:val="24"/>
        </w:rPr>
      </w:pPr>
      <w:bookmarkStart w:id="6" w:name="_Hlk92392712"/>
      <w:r w:rsidRPr="006D02D1">
        <w:rPr>
          <w:b/>
          <w:bCs/>
          <w:sz w:val="24"/>
          <w:szCs w:val="24"/>
          <w:lang w:val="fr-FR"/>
        </w:rPr>
        <w:t>D’</w:t>
      </w:r>
      <w:proofErr w:type="spellStart"/>
      <w:r w:rsidRPr="006D02D1">
        <w:rPr>
          <w:b/>
          <w:bCs/>
          <w:sz w:val="24"/>
          <w:szCs w:val="24"/>
          <w:lang w:val="fr-FR"/>
        </w:rPr>
        <w:t>athraigh</w:t>
      </w:r>
      <w:bookmarkEnd w:id="6"/>
      <w:proofErr w:type="spellEnd"/>
      <w:r w:rsidRPr="006D02D1">
        <w:rPr>
          <w:sz w:val="24"/>
          <w:szCs w:val="24"/>
          <w:lang w:val="fr-FR"/>
        </w:rPr>
        <w:t xml:space="preserve"> Cassius Clay a </w:t>
      </w:r>
      <w:proofErr w:type="spellStart"/>
      <w:r w:rsidRPr="006D02D1">
        <w:rPr>
          <w:sz w:val="24"/>
          <w:szCs w:val="24"/>
          <w:lang w:val="fr-FR"/>
        </w:rPr>
        <w:t>ainm</w:t>
      </w:r>
      <w:proofErr w:type="spellEnd"/>
      <w:r w:rsidRPr="006D02D1">
        <w:rPr>
          <w:sz w:val="24"/>
          <w:szCs w:val="24"/>
          <w:lang w:val="fr-FR"/>
        </w:rPr>
        <w:t xml:space="preserve"> do __________ ______.</w:t>
      </w:r>
    </w:p>
    <w:p w14:paraId="51ECCAE2" w14:textId="607FF664" w:rsidR="00732CCC" w:rsidRPr="006D02D1" w:rsidRDefault="00732CCC" w:rsidP="006D02D1">
      <w:pPr>
        <w:numPr>
          <w:ilvl w:val="0"/>
          <w:numId w:val="24"/>
        </w:numPr>
        <w:rPr>
          <w:sz w:val="24"/>
          <w:szCs w:val="24"/>
        </w:rPr>
      </w:pPr>
      <w:proofErr w:type="spellStart"/>
      <w:r w:rsidRPr="006D02D1">
        <w:rPr>
          <w:sz w:val="24"/>
          <w:szCs w:val="24"/>
        </w:rPr>
        <w:t>Cén</w:t>
      </w:r>
      <w:proofErr w:type="spellEnd"/>
      <w:r w:rsidRPr="006D02D1">
        <w:rPr>
          <w:sz w:val="24"/>
          <w:szCs w:val="24"/>
        </w:rPr>
        <w:t xml:space="preserve"> </w:t>
      </w:r>
      <w:proofErr w:type="spellStart"/>
      <w:r w:rsidR="0067340C" w:rsidRPr="006D02D1">
        <w:rPr>
          <w:sz w:val="24"/>
          <w:szCs w:val="24"/>
        </w:rPr>
        <w:t>tír</w:t>
      </w:r>
      <w:proofErr w:type="spellEnd"/>
      <w:r w:rsidR="0067340C" w:rsidRPr="006D02D1">
        <w:rPr>
          <w:sz w:val="24"/>
          <w:szCs w:val="24"/>
        </w:rPr>
        <w:t xml:space="preserve"> </w:t>
      </w:r>
      <w:proofErr w:type="spellStart"/>
      <w:r w:rsidR="0067340C" w:rsidRPr="006D02D1">
        <w:rPr>
          <w:sz w:val="24"/>
          <w:szCs w:val="24"/>
        </w:rPr>
        <w:t>ina</w:t>
      </w:r>
      <w:proofErr w:type="spellEnd"/>
      <w:r w:rsidR="0067340C" w:rsidRPr="006D02D1">
        <w:rPr>
          <w:sz w:val="24"/>
          <w:szCs w:val="24"/>
        </w:rPr>
        <w:t xml:space="preserve"> </w:t>
      </w:r>
      <w:proofErr w:type="spellStart"/>
      <w:r w:rsidR="0067340C" w:rsidRPr="006D02D1">
        <w:rPr>
          <w:sz w:val="24"/>
          <w:szCs w:val="24"/>
        </w:rPr>
        <w:t>bhfuil</w:t>
      </w:r>
      <w:proofErr w:type="spellEnd"/>
      <w:r w:rsidR="0067340C" w:rsidRPr="006D02D1">
        <w:rPr>
          <w:sz w:val="24"/>
          <w:szCs w:val="24"/>
        </w:rPr>
        <w:t xml:space="preserve"> an ICEHOTEL</w:t>
      </w:r>
      <w:r w:rsidRPr="006D02D1">
        <w:rPr>
          <w:sz w:val="24"/>
          <w:szCs w:val="24"/>
        </w:rPr>
        <w:t>?  </w:t>
      </w:r>
    </w:p>
    <w:p w14:paraId="04302A94" w14:textId="161521E9" w:rsidR="00732CCC" w:rsidRPr="006D02D1" w:rsidRDefault="009A496F" w:rsidP="006D02D1">
      <w:pPr>
        <w:numPr>
          <w:ilvl w:val="0"/>
          <w:numId w:val="24"/>
        </w:numPr>
        <w:rPr>
          <w:sz w:val="24"/>
          <w:szCs w:val="24"/>
        </w:rPr>
      </w:pPr>
      <w:proofErr w:type="spellStart"/>
      <w:r w:rsidRPr="006D02D1">
        <w:rPr>
          <w:sz w:val="24"/>
          <w:szCs w:val="24"/>
        </w:rPr>
        <w:t>Cén</w:t>
      </w:r>
      <w:proofErr w:type="spellEnd"/>
      <w:r w:rsidRPr="006D02D1">
        <w:rPr>
          <w:sz w:val="24"/>
          <w:szCs w:val="24"/>
        </w:rPr>
        <w:t xml:space="preserve"> </w:t>
      </w:r>
      <w:r w:rsidR="005E1B02" w:rsidRPr="006D02D1">
        <w:rPr>
          <w:sz w:val="24"/>
          <w:szCs w:val="24"/>
        </w:rPr>
        <w:t>t-</w:t>
      </w:r>
      <w:proofErr w:type="spellStart"/>
      <w:r w:rsidR="005E1B02" w:rsidRPr="006D02D1">
        <w:rPr>
          <w:sz w:val="24"/>
          <w:szCs w:val="24"/>
        </w:rPr>
        <w:t>ainm</w:t>
      </w:r>
      <w:proofErr w:type="spellEnd"/>
      <w:r w:rsidR="005E1B02" w:rsidRPr="006D02D1">
        <w:rPr>
          <w:sz w:val="24"/>
          <w:szCs w:val="24"/>
        </w:rPr>
        <w:t xml:space="preserve"> a </w:t>
      </w:r>
      <w:proofErr w:type="spellStart"/>
      <w:r w:rsidR="005E1B02" w:rsidRPr="006D02D1">
        <w:rPr>
          <w:sz w:val="24"/>
          <w:szCs w:val="24"/>
        </w:rPr>
        <w:t>bhí</w:t>
      </w:r>
      <w:proofErr w:type="spellEnd"/>
      <w:r w:rsidR="005E1B02" w:rsidRPr="006D02D1">
        <w:rPr>
          <w:sz w:val="24"/>
          <w:szCs w:val="24"/>
        </w:rPr>
        <w:t xml:space="preserve"> ar </w:t>
      </w:r>
      <w:proofErr w:type="spellStart"/>
      <w:r w:rsidR="005E1B02" w:rsidRPr="006D02D1">
        <w:rPr>
          <w:sz w:val="24"/>
          <w:szCs w:val="24"/>
        </w:rPr>
        <w:t>athair</w:t>
      </w:r>
      <w:proofErr w:type="spellEnd"/>
      <w:r w:rsidR="005E1B02" w:rsidRPr="006D02D1">
        <w:rPr>
          <w:sz w:val="24"/>
          <w:szCs w:val="24"/>
        </w:rPr>
        <w:t xml:space="preserve"> Icarus?</w:t>
      </w:r>
    </w:p>
    <w:p w14:paraId="46DE2783" w14:textId="789E8BCC" w:rsidR="00732CCC" w:rsidRPr="006D02D1" w:rsidRDefault="0094736B" w:rsidP="006D02D1">
      <w:pPr>
        <w:numPr>
          <w:ilvl w:val="0"/>
          <w:numId w:val="24"/>
        </w:numPr>
        <w:rPr>
          <w:sz w:val="24"/>
          <w:szCs w:val="24"/>
        </w:rPr>
      </w:pPr>
      <w:proofErr w:type="spellStart"/>
      <w:r w:rsidRPr="006D02D1">
        <w:rPr>
          <w:sz w:val="24"/>
          <w:szCs w:val="24"/>
        </w:rPr>
        <w:t>Beidh</w:t>
      </w:r>
      <w:proofErr w:type="spellEnd"/>
      <w:r w:rsidRPr="006D02D1">
        <w:rPr>
          <w:sz w:val="24"/>
          <w:szCs w:val="24"/>
        </w:rPr>
        <w:t xml:space="preserve"> </w:t>
      </w:r>
      <w:r w:rsidR="00497F6D" w:rsidRPr="006D02D1">
        <w:rPr>
          <w:sz w:val="24"/>
          <w:szCs w:val="24"/>
        </w:rPr>
        <w:t xml:space="preserve">na </w:t>
      </w:r>
      <w:proofErr w:type="spellStart"/>
      <w:r w:rsidR="00497F6D" w:rsidRPr="006D02D1">
        <w:rPr>
          <w:b/>
          <w:bCs/>
          <w:sz w:val="24"/>
          <w:szCs w:val="24"/>
        </w:rPr>
        <w:t>Cluichí</w:t>
      </w:r>
      <w:proofErr w:type="spellEnd"/>
      <w:r w:rsidR="00497F6D" w:rsidRPr="006D02D1">
        <w:rPr>
          <w:b/>
          <w:bCs/>
          <w:sz w:val="24"/>
          <w:szCs w:val="24"/>
        </w:rPr>
        <w:t xml:space="preserve"> </w:t>
      </w:r>
      <w:proofErr w:type="spellStart"/>
      <w:r w:rsidR="00497F6D" w:rsidRPr="006D02D1">
        <w:rPr>
          <w:b/>
          <w:bCs/>
          <w:sz w:val="24"/>
          <w:szCs w:val="24"/>
        </w:rPr>
        <w:t>Oilimpeacha</w:t>
      </w:r>
      <w:proofErr w:type="spellEnd"/>
      <w:r w:rsidR="00497F6D" w:rsidRPr="006D02D1">
        <w:rPr>
          <w:b/>
          <w:bCs/>
          <w:sz w:val="24"/>
          <w:szCs w:val="24"/>
        </w:rPr>
        <w:t xml:space="preserve"> </w:t>
      </w:r>
      <w:proofErr w:type="spellStart"/>
      <w:r w:rsidR="00497F6D" w:rsidRPr="006D02D1">
        <w:rPr>
          <w:b/>
          <w:bCs/>
          <w:sz w:val="24"/>
          <w:szCs w:val="24"/>
        </w:rPr>
        <w:t>Geimhridh</w:t>
      </w:r>
      <w:proofErr w:type="spellEnd"/>
      <w:r w:rsidR="00497F6D" w:rsidRPr="006D02D1">
        <w:rPr>
          <w:sz w:val="24"/>
          <w:szCs w:val="24"/>
        </w:rPr>
        <w:t xml:space="preserve"> </w:t>
      </w:r>
      <w:proofErr w:type="spellStart"/>
      <w:r w:rsidR="00497F6D" w:rsidRPr="006D02D1">
        <w:rPr>
          <w:sz w:val="24"/>
          <w:szCs w:val="24"/>
        </w:rPr>
        <w:t>sa</w:t>
      </w:r>
      <w:proofErr w:type="spellEnd"/>
      <w:r w:rsidR="00497F6D" w:rsidRPr="006D02D1">
        <w:rPr>
          <w:sz w:val="24"/>
          <w:szCs w:val="24"/>
        </w:rPr>
        <w:t xml:space="preserve"> </w:t>
      </w:r>
      <w:proofErr w:type="spellStart"/>
      <w:r w:rsidR="00497F6D" w:rsidRPr="006D02D1">
        <w:rPr>
          <w:sz w:val="24"/>
          <w:szCs w:val="24"/>
        </w:rPr>
        <w:t>chathair</w:t>
      </w:r>
      <w:proofErr w:type="spellEnd"/>
      <w:r w:rsidR="00497F6D" w:rsidRPr="006D02D1">
        <w:rPr>
          <w:sz w:val="24"/>
          <w:szCs w:val="24"/>
        </w:rPr>
        <w:t xml:space="preserve"> seo </w:t>
      </w:r>
      <w:proofErr w:type="spellStart"/>
      <w:r w:rsidR="00497F6D" w:rsidRPr="006D02D1">
        <w:rPr>
          <w:sz w:val="24"/>
          <w:szCs w:val="24"/>
        </w:rPr>
        <w:t>i</w:t>
      </w:r>
      <w:proofErr w:type="spellEnd"/>
      <w:r w:rsidR="00497F6D" w:rsidRPr="006D02D1">
        <w:rPr>
          <w:sz w:val="24"/>
          <w:szCs w:val="24"/>
        </w:rPr>
        <w:t xml:space="preserve"> </w:t>
      </w:r>
      <w:proofErr w:type="spellStart"/>
      <w:r w:rsidR="00497F6D" w:rsidRPr="006D02D1">
        <w:rPr>
          <w:sz w:val="24"/>
          <w:szCs w:val="24"/>
        </w:rPr>
        <w:t>mbliana</w:t>
      </w:r>
      <w:proofErr w:type="spellEnd"/>
      <w:r w:rsidR="00497F6D" w:rsidRPr="006D02D1">
        <w:rPr>
          <w:sz w:val="24"/>
          <w:szCs w:val="24"/>
        </w:rPr>
        <w:t>.</w:t>
      </w:r>
    </w:p>
    <w:p w14:paraId="539EABD3" w14:textId="576C5099" w:rsidR="00732CCC" w:rsidRPr="006D02D1" w:rsidRDefault="006036EF" w:rsidP="006D02D1">
      <w:pPr>
        <w:numPr>
          <w:ilvl w:val="0"/>
          <w:numId w:val="24"/>
        </w:numPr>
        <w:rPr>
          <w:sz w:val="24"/>
          <w:szCs w:val="24"/>
        </w:rPr>
      </w:pPr>
      <w:proofErr w:type="spellStart"/>
      <w:r w:rsidRPr="006D02D1">
        <w:rPr>
          <w:sz w:val="24"/>
          <w:szCs w:val="24"/>
        </w:rPr>
        <w:t>Imríonn</w:t>
      </w:r>
      <w:proofErr w:type="spellEnd"/>
      <w:r w:rsidRPr="006D02D1">
        <w:rPr>
          <w:sz w:val="24"/>
          <w:szCs w:val="24"/>
        </w:rPr>
        <w:t xml:space="preserve"> Tony Kelly </w:t>
      </w:r>
      <w:proofErr w:type="spellStart"/>
      <w:r w:rsidRPr="006D02D1">
        <w:rPr>
          <w:sz w:val="24"/>
          <w:szCs w:val="24"/>
        </w:rPr>
        <w:t>iománaíocht</w:t>
      </w:r>
      <w:proofErr w:type="spellEnd"/>
      <w:r w:rsidRPr="006D02D1">
        <w:rPr>
          <w:sz w:val="24"/>
          <w:szCs w:val="24"/>
        </w:rPr>
        <w:t xml:space="preserve"> leis an </w:t>
      </w:r>
      <w:proofErr w:type="spellStart"/>
      <w:r w:rsidRPr="006D02D1">
        <w:rPr>
          <w:sz w:val="24"/>
          <w:szCs w:val="24"/>
        </w:rPr>
        <w:t>gContae</w:t>
      </w:r>
      <w:proofErr w:type="spellEnd"/>
      <w:r w:rsidR="00732CCC" w:rsidRPr="006D02D1">
        <w:rPr>
          <w:sz w:val="24"/>
          <w:szCs w:val="24"/>
        </w:rPr>
        <w:t xml:space="preserve"> seo. </w:t>
      </w:r>
    </w:p>
    <w:p w14:paraId="7F45B123" w14:textId="2FA97B22" w:rsidR="004502A4" w:rsidRPr="006D02D1" w:rsidRDefault="004502A4" w:rsidP="006D02D1">
      <w:pPr>
        <w:pStyle w:val="NoSpacing"/>
        <w:rPr>
          <w:b/>
          <w:bCs/>
        </w:rPr>
      </w:pPr>
    </w:p>
    <w:p w14:paraId="7E2FEE56" w14:textId="03B64580" w:rsidR="004502A4" w:rsidRPr="006D02D1" w:rsidRDefault="004502A4" w:rsidP="006D02D1">
      <w:pPr>
        <w:pStyle w:val="NoSpacing"/>
        <w:ind w:firstLine="720"/>
        <w:rPr>
          <w:b/>
          <w:bCs/>
          <w:sz w:val="24"/>
          <w:szCs w:val="24"/>
        </w:rPr>
      </w:pPr>
      <w:r w:rsidRPr="006D02D1">
        <w:rPr>
          <w:b/>
          <w:bCs/>
          <w:sz w:val="24"/>
          <w:szCs w:val="24"/>
        </w:rPr>
        <w:t>Foclóir</w:t>
      </w:r>
    </w:p>
    <w:p w14:paraId="0294ECE9" w14:textId="77777777" w:rsidR="00E43417" w:rsidRPr="006D02D1" w:rsidRDefault="00E43417" w:rsidP="006D02D1">
      <w:pPr>
        <w:pStyle w:val="NoSpacing"/>
        <w:ind w:firstLine="720"/>
        <w:rPr>
          <w:b/>
          <w:bCs/>
          <w:sz w:val="24"/>
          <w:szCs w:val="24"/>
        </w:rPr>
      </w:pPr>
    </w:p>
    <w:p w14:paraId="114C9F54" w14:textId="77777777" w:rsidR="0067340C" w:rsidRPr="006D02D1" w:rsidRDefault="004055F7" w:rsidP="006D02D1">
      <w:pPr>
        <w:spacing w:before="3"/>
        <w:rPr>
          <w:noProof/>
          <w:sz w:val="24"/>
          <w:szCs w:val="24"/>
        </w:rPr>
      </w:pPr>
      <w:r w:rsidRPr="006D02D1">
        <w:rPr>
          <w:noProof/>
          <w:sz w:val="24"/>
          <w:szCs w:val="24"/>
        </w:rPr>
        <w:tab/>
      </w:r>
      <w:r w:rsidR="00650F4C" w:rsidRPr="006D02D1">
        <w:rPr>
          <w:b/>
          <w:bCs/>
          <w:noProof/>
          <w:sz w:val="24"/>
          <w:szCs w:val="24"/>
        </w:rPr>
        <w:t xml:space="preserve">ilchríoch </w:t>
      </w:r>
      <w:r w:rsidR="00650F4C" w:rsidRPr="006D02D1">
        <w:rPr>
          <w:noProof/>
          <w:sz w:val="24"/>
          <w:szCs w:val="24"/>
        </w:rPr>
        <w:t>– continent</w:t>
      </w:r>
    </w:p>
    <w:p w14:paraId="070B3B38" w14:textId="77777777" w:rsidR="00497F6D" w:rsidRPr="006D02D1" w:rsidRDefault="0067340C" w:rsidP="006D02D1">
      <w:pPr>
        <w:spacing w:before="3"/>
        <w:rPr>
          <w:noProof/>
          <w:sz w:val="24"/>
          <w:szCs w:val="24"/>
          <w:lang w:val="fr-FR"/>
        </w:rPr>
      </w:pPr>
      <w:r w:rsidRPr="006D02D1">
        <w:rPr>
          <w:noProof/>
          <w:sz w:val="24"/>
          <w:szCs w:val="24"/>
        </w:rPr>
        <w:tab/>
      </w:r>
      <w:r w:rsidRPr="006D02D1">
        <w:rPr>
          <w:b/>
          <w:bCs/>
          <w:noProof/>
          <w:sz w:val="24"/>
          <w:szCs w:val="24"/>
          <w:lang w:val="fr-FR"/>
        </w:rPr>
        <w:t xml:space="preserve">D’athraigh </w:t>
      </w:r>
      <w:r w:rsidRPr="006D02D1">
        <w:rPr>
          <w:noProof/>
          <w:sz w:val="24"/>
          <w:szCs w:val="24"/>
          <w:lang w:val="fr-FR"/>
        </w:rPr>
        <w:t>– changed</w:t>
      </w:r>
    </w:p>
    <w:p w14:paraId="19EDBEFE" w14:textId="77777777" w:rsidR="00497F6D" w:rsidRPr="006D02D1" w:rsidRDefault="00497F6D" w:rsidP="006D02D1">
      <w:pPr>
        <w:spacing w:before="3"/>
        <w:rPr>
          <w:noProof/>
          <w:sz w:val="24"/>
          <w:szCs w:val="24"/>
        </w:rPr>
      </w:pPr>
      <w:r w:rsidRPr="006D02D1">
        <w:rPr>
          <w:noProof/>
          <w:sz w:val="24"/>
          <w:szCs w:val="24"/>
          <w:lang w:val="fr-FR"/>
        </w:rPr>
        <w:tab/>
      </w:r>
      <w:r w:rsidRPr="006D02D1">
        <w:rPr>
          <w:b/>
          <w:bCs/>
          <w:noProof/>
          <w:sz w:val="24"/>
          <w:szCs w:val="24"/>
        </w:rPr>
        <w:t xml:space="preserve">Cluichí Oilimpeacha Geimhridh </w:t>
      </w:r>
      <w:r w:rsidRPr="006D02D1">
        <w:rPr>
          <w:noProof/>
          <w:sz w:val="24"/>
          <w:szCs w:val="24"/>
        </w:rPr>
        <w:t>– Winter Olympics</w:t>
      </w:r>
    </w:p>
    <w:p w14:paraId="32B31B20" w14:textId="50C4C939" w:rsidR="00E04951" w:rsidRPr="006D02D1" w:rsidRDefault="00497F6D" w:rsidP="006D02D1">
      <w:pPr>
        <w:spacing w:before="3"/>
        <w:rPr>
          <w:noProof/>
        </w:rPr>
      </w:pPr>
      <w:r w:rsidRPr="006D02D1">
        <w:rPr>
          <w:noProof/>
          <w:sz w:val="24"/>
          <w:szCs w:val="24"/>
        </w:rPr>
        <w:tab/>
      </w:r>
      <w:r w:rsidR="0067340C" w:rsidRPr="006D02D1">
        <w:rPr>
          <w:noProof/>
          <w:sz w:val="24"/>
          <w:szCs w:val="24"/>
          <w:lang w:val="fr-FR"/>
        </w:rPr>
        <w:t xml:space="preserve"> </w:t>
      </w:r>
    </w:p>
    <w:p w14:paraId="1B725904" w14:textId="77777777" w:rsidR="008A658A" w:rsidRPr="006D02D1" w:rsidRDefault="008A658A" w:rsidP="006D02D1">
      <w:pPr>
        <w:spacing w:before="3"/>
        <w:rPr>
          <w:noProof/>
        </w:rPr>
      </w:pPr>
    </w:p>
    <w:p w14:paraId="03A1BD58" w14:textId="6EE9821A" w:rsidR="004502A4" w:rsidRPr="006D02D1" w:rsidRDefault="004502A4" w:rsidP="006D02D1">
      <w:pPr>
        <w:pStyle w:val="ListParagraph"/>
        <w:spacing w:before="3"/>
        <w:ind w:left="927"/>
        <w:rPr>
          <w:noProof/>
        </w:rPr>
      </w:pPr>
    </w:p>
    <w:p w14:paraId="0F3114F0" w14:textId="68FCE778" w:rsidR="004502A4" w:rsidRPr="006D02D1" w:rsidRDefault="004502A4" w:rsidP="006D02D1">
      <w:pPr>
        <w:pStyle w:val="ListParagraph"/>
        <w:spacing w:before="3"/>
        <w:ind w:left="927"/>
        <w:rPr>
          <w:noProof/>
        </w:rPr>
      </w:pPr>
    </w:p>
    <w:p w14:paraId="4948CDD8" w14:textId="090DBCDA" w:rsidR="004502A4" w:rsidRPr="006D02D1" w:rsidRDefault="004502A4" w:rsidP="006D02D1">
      <w:pPr>
        <w:pStyle w:val="ListParagraph"/>
        <w:spacing w:before="3"/>
        <w:ind w:left="927"/>
        <w:rPr>
          <w:noProof/>
        </w:rPr>
      </w:pPr>
    </w:p>
    <w:p w14:paraId="6F12A174" w14:textId="38C8CA10" w:rsidR="004502A4" w:rsidRPr="006D02D1" w:rsidRDefault="004502A4" w:rsidP="006D02D1">
      <w:pPr>
        <w:pStyle w:val="ListParagraph"/>
        <w:spacing w:before="3"/>
        <w:ind w:left="927"/>
        <w:rPr>
          <w:noProof/>
        </w:rPr>
      </w:pPr>
    </w:p>
    <w:p w14:paraId="09FCA973" w14:textId="3CFD47E4" w:rsidR="004502A4" w:rsidRPr="006D02D1" w:rsidRDefault="004502A4" w:rsidP="006D02D1">
      <w:pPr>
        <w:pStyle w:val="ListParagraph"/>
        <w:spacing w:before="3"/>
        <w:ind w:left="927"/>
        <w:rPr>
          <w:noProof/>
        </w:rPr>
      </w:pPr>
    </w:p>
    <w:p w14:paraId="5BBBC89F" w14:textId="4E0C70F3" w:rsidR="004502A4" w:rsidRPr="006D02D1" w:rsidRDefault="004502A4" w:rsidP="006D02D1">
      <w:pPr>
        <w:pStyle w:val="ListParagraph"/>
        <w:spacing w:before="3"/>
        <w:ind w:left="927"/>
        <w:rPr>
          <w:noProof/>
        </w:rPr>
      </w:pPr>
    </w:p>
    <w:p w14:paraId="4E55F76A" w14:textId="53016EE1" w:rsidR="004502A4" w:rsidRPr="006D02D1" w:rsidRDefault="004502A4" w:rsidP="006D02D1">
      <w:pPr>
        <w:pStyle w:val="ListParagraph"/>
        <w:spacing w:before="3"/>
        <w:ind w:left="927"/>
        <w:rPr>
          <w:noProof/>
        </w:rPr>
      </w:pPr>
    </w:p>
    <w:p w14:paraId="7907919D" w14:textId="326A391C" w:rsidR="004502A4" w:rsidRPr="006D02D1" w:rsidRDefault="004502A4" w:rsidP="006D02D1">
      <w:pPr>
        <w:pStyle w:val="ListParagraph"/>
        <w:spacing w:before="3"/>
        <w:ind w:left="927"/>
        <w:rPr>
          <w:noProof/>
        </w:rPr>
      </w:pPr>
    </w:p>
    <w:p w14:paraId="388C819D" w14:textId="01554705" w:rsidR="004502A4" w:rsidRPr="006D02D1" w:rsidRDefault="004502A4" w:rsidP="006D02D1">
      <w:pPr>
        <w:pStyle w:val="ListParagraph"/>
        <w:spacing w:before="3"/>
        <w:ind w:left="927"/>
        <w:rPr>
          <w:noProof/>
        </w:rPr>
      </w:pPr>
    </w:p>
    <w:p w14:paraId="007E8930" w14:textId="6AD3DCAC" w:rsidR="003F5709" w:rsidRPr="006D02D1" w:rsidRDefault="003F5709" w:rsidP="006D02D1">
      <w:pPr>
        <w:pStyle w:val="ListParagraph"/>
        <w:spacing w:before="3"/>
        <w:ind w:left="927"/>
        <w:jc w:val="center"/>
        <w:rPr>
          <w:b/>
          <w:bCs/>
          <w:sz w:val="48"/>
          <w:szCs w:val="48"/>
        </w:rPr>
      </w:pPr>
    </w:p>
    <w:p w14:paraId="37F91AE7" w14:textId="57444014" w:rsidR="00F0036B" w:rsidRPr="006D02D1" w:rsidRDefault="00CD602B" w:rsidP="006D02D1">
      <w:pPr>
        <w:pStyle w:val="ListParagraph"/>
        <w:spacing w:before="3"/>
        <w:ind w:left="927"/>
        <w:jc w:val="center"/>
        <w:rPr>
          <w:noProof/>
        </w:rPr>
      </w:pPr>
      <w:r w:rsidRPr="006D02D1">
        <w:rPr>
          <w:noProof/>
        </w:rPr>
        <w:lastRenderedPageBreak/>
        <mc:AlternateContent>
          <mc:Choice Requires="wps">
            <w:drawing>
              <wp:anchor distT="0" distB="0" distL="114300" distR="114300" simplePos="0" relativeHeight="251728896" behindDoc="0" locked="0" layoutInCell="1" allowOverlap="1" wp14:anchorId="57C5E8EB" wp14:editId="7C3250D6">
                <wp:simplePos x="0" y="0"/>
                <wp:positionH relativeFrom="margin">
                  <wp:align>center</wp:align>
                </wp:positionH>
                <wp:positionV relativeFrom="paragraph">
                  <wp:posOffset>-349250</wp:posOffset>
                </wp:positionV>
                <wp:extent cx="7324725" cy="10453688"/>
                <wp:effectExtent l="0" t="0" r="28575" b="24130"/>
                <wp:wrapNone/>
                <wp:docPr id="54" name="Rectangle 54"/>
                <wp:cNvGraphicFramePr/>
                <a:graphic xmlns:a="http://schemas.openxmlformats.org/drawingml/2006/main">
                  <a:graphicData uri="http://schemas.microsoft.com/office/word/2010/wordprocessingShape">
                    <wps:wsp>
                      <wps:cNvSpPr/>
                      <wps:spPr>
                        <a:xfrm>
                          <a:off x="0" y="0"/>
                          <a:ext cx="7324725" cy="1045368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01868" id="Rectangle 54" o:spid="_x0000_s1026" style="position:absolute;margin-left:0;margin-top:-27.5pt;width:576.75pt;height:823.1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" filled="f" strokecolor="black [3200]" strokeweight="1pt">
                <w10:wrap anchorx="margin"/>
              </v:rect>
            </w:pict>
          </mc:Fallback>
        </mc:AlternateContent>
      </w:r>
      <w:r w:rsidR="00F0036B" w:rsidRPr="006D02D1">
        <w:rPr>
          <w:b/>
          <w:bCs/>
          <w:sz w:val="48"/>
          <w:szCs w:val="48"/>
        </w:rPr>
        <w:t xml:space="preserve">THE PRIMARY PLANET RESOURCE PACK </w:t>
      </w:r>
    </w:p>
    <w:p w14:paraId="6A89E6C2" w14:textId="73593184" w:rsidR="00F0036B" w:rsidRPr="006D02D1" w:rsidRDefault="004502A4" w:rsidP="006D02D1">
      <w:pPr>
        <w:jc w:val="center"/>
        <w:rPr>
          <w:b/>
          <w:bCs/>
          <w:sz w:val="48"/>
          <w:szCs w:val="48"/>
        </w:rPr>
      </w:pPr>
      <w:r w:rsidRPr="006D02D1">
        <w:rPr>
          <w:b/>
          <w:bCs/>
          <w:sz w:val="48"/>
          <w:szCs w:val="48"/>
        </w:rPr>
        <w:t>What’s in the News?</w:t>
      </w:r>
    </w:p>
    <w:p w14:paraId="446EC491" w14:textId="6A1BFF69" w:rsidR="00F0036B" w:rsidRPr="006D02D1" w:rsidRDefault="004502A4" w:rsidP="006D02D1">
      <w:pPr>
        <w:jc w:val="center"/>
        <w:rPr>
          <w:b/>
          <w:bCs/>
        </w:rPr>
      </w:pPr>
      <w:r w:rsidRPr="006D02D1">
        <w:rPr>
          <w:b/>
          <w:bCs/>
        </w:rPr>
        <w:t>How well have you read this month's paper? Here, in Question Time, as well as testing your memory and retention skills, we also test your imagination and creative skills. We base this activity on our National news section. Read the articles and answer the following questions.</w:t>
      </w:r>
    </w:p>
    <w:p w14:paraId="4F224CEA" w14:textId="71ED8AD1" w:rsidR="004502A4" w:rsidRPr="006D02D1" w:rsidRDefault="004502A4" w:rsidP="006D02D1">
      <w:pPr>
        <w:jc w:val="center"/>
        <w:rPr>
          <w:b/>
          <w:bCs/>
        </w:rPr>
      </w:pPr>
    </w:p>
    <w:p w14:paraId="394F362A" w14:textId="7070B13D" w:rsidR="004502A4" w:rsidRPr="006D02D1" w:rsidRDefault="004502A4" w:rsidP="006D02D1">
      <w:pPr>
        <w:ind w:left="720" w:hanging="720"/>
      </w:pPr>
      <w:r w:rsidRPr="006D02D1">
        <w:t>1.</w:t>
      </w:r>
      <w:r w:rsidRPr="006D02D1">
        <w:tab/>
        <w:t>Read the article ‘</w:t>
      </w:r>
      <w:r w:rsidR="003F5709" w:rsidRPr="006D02D1">
        <w:t>Picture of the Year</w:t>
      </w:r>
      <w:r w:rsidR="006B1F2F" w:rsidRPr="006D02D1">
        <w:t>’</w:t>
      </w:r>
      <w:r w:rsidRPr="006D02D1">
        <w:t xml:space="preserve">. </w:t>
      </w:r>
      <w:r w:rsidR="002B441D" w:rsidRPr="006D02D1">
        <w:t>Write a list of words to describe how James Crombie felt when he developed this picture.</w:t>
      </w:r>
    </w:p>
    <w:p w14:paraId="2EDDB6CF" w14:textId="29A6D5FB" w:rsidR="004502A4" w:rsidRPr="006D02D1" w:rsidRDefault="004502A4" w:rsidP="006D02D1">
      <w:pPr>
        <w:ind w:left="720" w:hanging="720"/>
      </w:pPr>
      <w:r w:rsidRPr="006D02D1">
        <w:t>2.</w:t>
      </w:r>
      <w:r w:rsidRPr="006D02D1">
        <w:tab/>
        <w:t>Read the article ‘</w:t>
      </w:r>
      <w:r w:rsidR="002B441D" w:rsidRPr="006D02D1">
        <w:t>Fort Facelift</w:t>
      </w:r>
      <w:r w:rsidR="00AF3120" w:rsidRPr="006D02D1">
        <w:t>’</w:t>
      </w:r>
      <w:r w:rsidRPr="006D02D1">
        <w:t xml:space="preserve">. </w:t>
      </w:r>
      <w:r w:rsidR="002B441D" w:rsidRPr="006D02D1">
        <w:t>Design a newspa</w:t>
      </w:r>
      <w:r w:rsidR="004075AF" w:rsidRPr="006D02D1">
        <w:t>per advertisement to encourage tourists to visit the Magazine Fort</w:t>
      </w:r>
      <w:r w:rsidR="00EB2149" w:rsidRPr="006D02D1">
        <w:t>.</w:t>
      </w:r>
    </w:p>
    <w:p w14:paraId="4C0E6E0A" w14:textId="60407342" w:rsidR="003F527F" w:rsidRPr="006D02D1" w:rsidRDefault="004502A4" w:rsidP="006D02D1">
      <w:pPr>
        <w:ind w:left="720" w:hanging="720"/>
      </w:pPr>
      <w:r w:rsidRPr="006D02D1">
        <w:t>3.</w:t>
      </w:r>
      <w:r w:rsidRPr="006D02D1">
        <w:tab/>
        <w:t>Read the</w:t>
      </w:r>
      <w:r w:rsidR="004075AF" w:rsidRPr="006D02D1">
        <w:t xml:space="preserve"> article</w:t>
      </w:r>
      <w:r w:rsidR="00E50DE7" w:rsidRPr="006D02D1">
        <w:t xml:space="preserve"> ‘</w:t>
      </w:r>
      <w:r w:rsidR="004075AF" w:rsidRPr="006D02D1">
        <w:t>Friendly Neighbours</w:t>
      </w:r>
      <w:r w:rsidR="002C6C7F" w:rsidRPr="006D02D1">
        <w:t>’</w:t>
      </w:r>
      <w:r w:rsidRPr="006D02D1">
        <w:t xml:space="preserve">. </w:t>
      </w:r>
      <w:r w:rsidR="004075AF" w:rsidRPr="006D02D1">
        <w:t>If you could be an Irish Ambassador, what country would you like to work in? Give some reasons for your answer.</w:t>
      </w:r>
    </w:p>
    <w:p w14:paraId="0ABAFCF8" w14:textId="60A04F52" w:rsidR="004502A4" w:rsidRPr="006D02D1" w:rsidRDefault="004502A4" w:rsidP="006D02D1"/>
    <w:p w14:paraId="42875A6F" w14:textId="1B8B40DA" w:rsidR="004502A4" w:rsidRPr="006D02D1" w:rsidRDefault="004502A4" w:rsidP="006D02D1">
      <w:pPr>
        <w:ind w:left="720" w:hanging="720"/>
      </w:pPr>
      <w:r w:rsidRPr="006D02D1">
        <w:t>4.</w:t>
      </w:r>
      <w:r w:rsidRPr="006D02D1">
        <w:tab/>
        <w:t>Read the article ‘</w:t>
      </w:r>
      <w:r w:rsidR="004075AF" w:rsidRPr="006D02D1">
        <w:t>Cork Penny Dinners’</w:t>
      </w:r>
      <w:r w:rsidRPr="006D02D1">
        <w:t>.</w:t>
      </w:r>
      <w:r w:rsidR="00BF28F9" w:rsidRPr="006D02D1">
        <w:t xml:space="preserve"> </w:t>
      </w:r>
      <w:r w:rsidR="00F302ED" w:rsidRPr="006D02D1">
        <w:t>Design a menu for the Cork Penny Dinners’ Christmas Day takeaway meal</w:t>
      </w:r>
    </w:p>
    <w:p w14:paraId="5DA531D5" w14:textId="46AA8227" w:rsidR="004502A4" w:rsidRPr="006D02D1" w:rsidRDefault="004502A4" w:rsidP="006D02D1">
      <w:pPr>
        <w:ind w:left="720" w:hanging="720"/>
      </w:pPr>
      <w:r w:rsidRPr="006D02D1">
        <w:t>5.</w:t>
      </w:r>
      <w:r w:rsidRPr="006D02D1">
        <w:tab/>
        <w:t>Read the article ‘</w:t>
      </w:r>
      <w:r w:rsidR="00F302ED" w:rsidRPr="006D02D1">
        <w:t>Our UFO Hotspot</w:t>
      </w:r>
      <w:r w:rsidR="00BE413F" w:rsidRPr="006D02D1">
        <w:t>’</w:t>
      </w:r>
      <w:r w:rsidRPr="006D02D1">
        <w:t xml:space="preserve">. </w:t>
      </w:r>
      <w:r w:rsidR="00F302ED" w:rsidRPr="006D02D1">
        <w:t xml:space="preserve">You are a Radio or TV news reporter or a newspaper journalist. Write </w:t>
      </w:r>
      <w:r w:rsidR="00247637" w:rsidRPr="006D02D1">
        <w:t>an interview with someone who claims to have seen a UFO.</w:t>
      </w:r>
    </w:p>
    <w:p w14:paraId="2575AC98" w14:textId="26BDC734" w:rsidR="004502A4" w:rsidRPr="006D02D1" w:rsidRDefault="004502A4" w:rsidP="006D02D1">
      <w:pPr>
        <w:ind w:left="720" w:hanging="720"/>
      </w:pPr>
      <w:r w:rsidRPr="006D02D1">
        <w:t>6.</w:t>
      </w:r>
      <w:r w:rsidRPr="006D02D1">
        <w:tab/>
        <w:t>Read the article ‘</w:t>
      </w:r>
      <w:r w:rsidR="00247637" w:rsidRPr="006D02D1">
        <w:t>Car Parts Needed!’</w:t>
      </w:r>
      <w:r w:rsidR="00380298" w:rsidRPr="006D02D1">
        <w:t>.</w:t>
      </w:r>
      <w:r w:rsidR="00A7534A" w:rsidRPr="006D02D1">
        <w:t xml:space="preserve"> </w:t>
      </w:r>
      <w:r w:rsidR="00247637" w:rsidRPr="006D02D1">
        <w:t>Write five things you have learned from reading this article.</w:t>
      </w:r>
    </w:p>
    <w:p w14:paraId="2E6B127F" w14:textId="272D3239" w:rsidR="004502A4" w:rsidRPr="006D02D1" w:rsidRDefault="004502A4" w:rsidP="006D02D1">
      <w:pPr>
        <w:ind w:left="720" w:hanging="720"/>
      </w:pPr>
      <w:r w:rsidRPr="006D02D1">
        <w:t>7.</w:t>
      </w:r>
      <w:r w:rsidRPr="006D02D1">
        <w:tab/>
        <w:t xml:space="preserve">Read </w:t>
      </w:r>
      <w:r w:rsidR="00BD0B58" w:rsidRPr="006D02D1">
        <w:t xml:space="preserve">the </w:t>
      </w:r>
      <w:r w:rsidRPr="006D02D1">
        <w:t>article</w:t>
      </w:r>
      <w:r w:rsidR="00BD0B58" w:rsidRPr="006D02D1">
        <w:t xml:space="preserve"> ‘</w:t>
      </w:r>
      <w:r w:rsidR="00247637" w:rsidRPr="006D02D1">
        <w:t>Climb Aboard in Laos</w:t>
      </w:r>
      <w:r w:rsidR="00CD7D74" w:rsidRPr="006D02D1">
        <w:t>’</w:t>
      </w:r>
      <w:r w:rsidR="00FA2075" w:rsidRPr="006D02D1">
        <w:t>.</w:t>
      </w:r>
      <w:r w:rsidRPr="006D02D1">
        <w:t xml:space="preserve"> </w:t>
      </w:r>
      <w:r w:rsidR="00FA2075" w:rsidRPr="006D02D1">
        <w:t xml:space="preserve">Use your research skills to find and record five facts about </w:t>
      </w:r>
      <w:r w:rsidR="009A68AE" w:rsidRPr="006D02D1">
        <w:t>Laos and five facts about China.</w:t>
      </w:r>
    </w:p>
    <w:p w14:paraId="5CB14C5B" w14:textId="7173817E" w:rsidR="004502A4" w:rsidRPr="006D02D1" w:rsidRDefault="004502A4" w:rsidP="006D02D1">
      <w:pPr>
        <w:ind w:left="720" w:hanging="720"/>
      </w:pPr>
      <w:r w:rsidRPr="006D02D1">
        <w:t>8.</w:t>
      </w:r>
      <w:r w:rsidRPr="006D02D1">
        <w:tab/>
        <w:t xml:space="preserve">Read the article </w:t>
      </w:r>
      <w:r w:rsidR="00F43DD0" w:rsidRPr="006D02D1">
        <w:t>‘</w:t>
      </w:r>
      <w:r w:rsidR="009A68AE" w:rsidRPr="006D02D1">
        <w:t>Do you like heights?</w:t>
      </w:r>
      <w:r w:rsidR="00BF28F9" w:rsidRPr="006D02D1">
        <w:t>’</w:t>
      </w:r>
      <w:r w:rsidRPr="006D02D1">
        <w:t xml:space="preserve">. </w:t>
      </w:r>
      <w:r w:rsidR="00F43DD0" w:rsidRPr="006D02D1">
        <w:t>Write a short piece about your favourite</w:t>
      </w:r>
      <w:r w:rsidR="009A68AE" w:rsidRPr="006D02D1">
        <w:t xml:space="preserve"> fairground</w:t>
      </w:r>
      <w:r w:rsidR="003B29D1" w:rsidRPr="006D02D1">
        <w:t xml:space="preserve">, amusement park  </w:t>
      </w:r>
      <w:r w:rsidR="009A68AE" w:rsidRPr="006D02D1">
        <w:t xml:space="preserve"> or theme park attraction</w:t>
      </w:r>
      <w:r w:rsidR="00F43DD0" w:rsidRPr="006D02D1">
        <w:t>.</w:t>
      </w:r>
    </w:p>
    <w:p w14:paraId="18CB1E12" w14:textId="3783EEBF" w:rsidR="004502A4" w:rsidRPr="006D02D1" w:rsidRDefault="004502A4" w:rsidP="006D02D1">
      <w:pPr>
        <w:ind w:left="720" w:hanging="720"/>
      </w:pPr>
      <w:r w:rsidRPr="006D02D1">
        <w:t>9.</w:t>
      </w:r>
      <w:r w:rsidRPr="006D02D1">
        <w:tab/>
        <w:t>Read the article ‘</w:t>
      </w:r>
      <w:r w:rsidR="003B29D1" w:rsidRPr="006D02D1">
        <w:t>Home Sweet Rhino Home</w:t>
      </w:r>
      <w:r w:rsidR="00CF00D0" w:rsidRPr="006D02D1">
        <w:t>’</w:t>
      </w:r>
      <w:r w:rsidRPr="006D02D1">
        <w:t>.</w:t>
      </w:r>
      <w:r w:rsidR="00FD7762" w:rsidRPr="006D02D1">
        <w:t xml:space="preserve"> </w:t>
      </w:r>
      <w:r w:rsidR="00CF00D0" w:rsidRPr="006D02D1">
        <w:t xml:space="preserve">Write five </w:t>
      </w:r>
      <w:r w:rsidR="003B29D1" w:rsidRPr="006D02D1">
        <w:t>alternative headlines for this article.</w:t>
      </w:r>
    </w:p>
    <w:p w14:paraId="40F35DA6" w14:textId="434D584E" w:rsidR="004502A4" w:rsidRPr="006D02D1" w:rsidRDefault="004502A4" w:rsidP="006D02D1">
      <w:r w:rsidRPr="006D02D1">
        <w:t>10.</w:t>
      </w:r>
      <w:r w:rsidRPr="006D02D1">
        <w:tab/>
        <w:t>What was your favourite news story in this month’s TPP? Why?</w:t>
      </w:r>
    </w:p>
    <w:p w14:paraId="5EF03365" w14:textId="77777777" w:rsidR="00F0036B" w:rsidRPr="006D02D1" w:rsidRDefault="00F0036B" w:rsidP="006D02D1">
      <w:pPr>
        <w:jc w:val="center"/>
        <w:rPr>
          <w:b/>
          <w:bCs/>
        </w:rPr>
      </w:pPr>
    </w:p>
    <w:p w14:paraId="3FF08F85" w14:textId="14C51CA0" w:rsidR="00F0036B" w:rsidRPr="006D02D1" w:rsidRDefault="00F0036B" w:rsidP="006D02D1">
      <w:pPr>
        <w:jc w:val="center"/>
        <w:rPr>
          <w:b/>
          <w:bCs/>
        </w:rPr>
      </w:pPr>
    </w:p>
    <w:p w14:paraId="57D20A32" w14:textId="2FDE1009" w:rsidR="004502A4" w:rsidRPr="006D02D1" w:rsidRDefault="004502A4" w:rsidP="006D02D1">
      <w:pPr>
        <w:jc w:val="center"/>
        <w:rPr>
          <w:b/>
          <w:bCs/>
        </w:rPr>
      </w:pPr>
    </w:p>
    <w:p w14:paraId="7519E403" w14:textId="7D4D3083" w:rsidR="004502A4" w:rsidRPr="006D02D1" w:rsidRDefault="004502A4" w:rsidP="006D02D1">
      <w:pPr>
        <w:jc w:val="center"/>
        <w:rPr>
          <w:b/>
          <w:bCs/>
        </w:rPr>
      </w:pPr>
    </w:p>
    <w:p w14:paraId="154B0150" w14:textId="797E06F1" w:rsidR="004502A4" w:rsidRPr="006D02D1" w:rsidRDefault="004502A4" w:rsidP="006D02D1">
      <w:pPr>
        <w:jc w:val="center"/>
        <w:rPr>
          <w:b/>
          <w:bCs/>
        </w:rPr>
      </w:pPr>
    </w:p>
    <w:p w14:paraId="72DD442F" w14:textId="2D8DAA00" w:rsidR="004502A4" w:rsidRPr="006D02D1" w:rsidRDefault="004502A4" w:rsidP="006D02D1">
      <w:pPr>
        <w:jc w:val="center"/>
        <w:rPr>
          <w:b/>
          <w:bCs/>
        </w:rPr>
      </w:pPr>
    </w:p>
    <w:p w14:paraId="2EBF7D45" w14:textId="03358D8C" w:rsidR="004502A4" w:rsidRPr="006D02D1" w:rsidRDefault="004502A4" w:rsidP="006D02D1">
      <w:pPr>
        <w:jc w:val="center"/>
        <w:rPr>
          <w:b/>
          <w:bCs/>
        </w:rPr>
      </w:pPr>
    </w:p>
    <w:p w14:paraId="3883E04B" w14:textId="36406C13" w:rsidR="004502A4" w:rsidRPr="006D02D1" w:rsidRDefault="004502A4" w:rsidP="006D02D1">
      <w:pPr>
        <w:jc w:val="center"/>
        <w:rPr>
          <w:b/>
          <w:bCs/>
        </w:rPr>
      </w:pPr>
    </w:p>
    <w:p w14:paraId="607EE2AD" w14:textId="7ECAF583" w:rsidR="004502A4" w:rsidRPr="006D02D1" w:rsidRDefault="004502A4" w:rsidP="006D02D1">
      <w:pPr>
        <w:jc w:val="center"/>
        <w:rPr>
          <w:b/>
          <w:bCs/>
        </w:rPr>
      </w:pPr>
    </w:p>
    <w:p w14:paraId="4B39ADA8" w14:textId="7EC7E4AA" w:rsidR="004502A4" w:rsidRPr="006D02D1" w:rsidRDefault="004502A4" w:rsidP="006D02D1">
      <w:pPr>
        <w:jc w:val="center"/>
        <w:rPr>
          <w:b/>
          <w:bCs/>
        </w:rPr>
      </w:pPr>
    </w:p>
    <w:p w14:paraId="6A9DC93B" w14:textId="77777777" w:rsidR="003F5709" w:rsidRPr="006D02D1" w:rsidRDefault="003F5709" w:rsidP="006D02D1">
      <w:pPr>
        <w:pStyle w:val="ListParagraph"/>
        <w:spacing w:before="3"/>
        <w:ind w:left="927"/>
        <w:jc w:val="center"/>
        <w:rPr>
          <w:b/>
          <w:bCs/>
          <w:sz w:val="48"/>
          <w:szCs w:val="48"/>
        </w:rPr>
      </w:pPr>
    </w:p>
    <w:p w14:paraId="57D7E60C" w14:textId="7B99A84F" w:rsidR="00EF02BB" w:rsidRPr="006D02D1" w:rsidRDefault="00EF02BB" w:rsidP="000C6EC5">
      <w:pPr>
        <w:pStyle w:val="ListParagraph"/>
        <w:spacing w:before="3"/>
        <w:ind w:left="927"/>
        <w:jc w:val="center"/>
        <w:rPr>
          <w:b/>
          <w:bCs/>
          <w:sz w:val="48"/>
          <w:szCs w:val="48"/>
        </w:rPr>
      </w:pPr>
      <w:r w:rsidRPr="006D02D1">
        <w:rPr>
          <w:b/>
          <w:bCs/>
          <w:noProof/>
          <w:sz w:val="48"/>
          <w:szCs w:val="48"/>
        </w:rPr>
        <w:lastRenderedPageBreak/>
        <mc:AlternateContent>
          <mc:Choice Requires="wps">
            <w:drawing>
              <wp:anchor distT="0" distB="0" distL="114300" distR="114300" simplePos="0" relativeHeight="251730944" behindDoc="0" locked="0" layoutInCell="1" allowOverlap="1" wp14:anchorId="3C8AD2CB" wp14:editId="7EC99F3A">
                <wp:simplePos x="0" y="0"/>
                <wp:positionH relativeFrom="margin">
                  <wp:align>center</wp:align>
                </wp:positionH>
                <wp:positionV relativeFrom="paragraph">
                  <wp:posOffset>-341630</wp:posOffset>
                </wp:positionV>
                <wp:extent cx="7324725" cy="10425113"/>
                <wp:effectExtent l="0" t="0" r="28575" b="14605"/>
                <wp:wrapNone/>
                <wp:docPr id="63" name="Rectangle 63"/>
                <wp:cNvGraphicFramePr/>
                <a:graphic xmlns:a="http://schemas.openxmlformats.org/drawingml/2006/main">
                  <a:graphicData uri="http://schemas.microsoft.com/office/word/2010/wordprocessingShape">
                    <wps:wsp>
                      <wps:cNvSpPr/>
                      <wps:spPr>
                        <a:xfrm>
                          <a:off x="0" y="0"/>
                          <a:ext cx="7324725" cy="10425113"/>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D026D" id="Rectangle 63" o:spid="_x0000_s1026" style="position:absolute;margin-left:0;margin-top:-26.9pt;width:576.75pt;height:820.9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" filled="f" strokecolor="black [3200]" strokeweight="1pt">
                <w10:wrap anchorx="margin"/>
              </v:rect>
            </w:pict>
          </mc:Fallback>
        </mc:AlternateContent>
      </w:r>
      <w:r w:rsidRPr="006D02D1">
        <w:rPr>
          <w:b/>
          <w:bCs/>
          <w:sz w:val="48"/>
          <w:szCs w:val="48"/>
        </w:rPr>
        <w:t>THE PRIMARY PLANET RESOURCE PACK</w:t>
      </w:r>
    </w:p>
    <w:p w14:paraId="10A13F11" w14:textId="5C9ECCB2" w:rsidR="00EF02BB" w:rsidRPr="006D02D1" w:rsidRDefault="00EF02BB" w:rsidP="006D02D1">
      <w:pPr>
        <w:jc w:val="center"/>
        <w:rPr>
          <w:b/>
          <w:bCs/>
          <w:sz w:val="48"/>
          <w:szCs w:val="48"/>
        </w:rPr>
      </w:pPr>
      <w:r w:rsidRPr="006D02D1">
        <w:rPr>
          <w:b/>
          <w:bCs/>
          <w:sz w:val="48"/>
          <w:szCs w:val="48"/>
        </w:rPr>
        <w:t xml:space="preserve">Know Your Sport </w:t>
      </w:r>
    </w:p>
    <w:p w14:paraId="0888FBEA" w14:textId="744C8265" w:rsidR="00EF02BB" w:rsidRPr="006D02D1" w:rsidRDefault="00EF02BB" w:rsidP="000C6EC5">
      <w:pPr>
        <w:jc w:val="center"/>
        <w:rPr>
          <w:b/>
          <w:bCs/>
        </w:rPr>
      </w:pPr>
      <w:r w:rsidRPr="006D02D1">
        <w:rPr>
          <w:b/>
          <w:bCs/>
        </w:rPr>
        <w:t xml:space="preserve">How well have you read this month's sports news? Here, in Know Your Sport, we’re testing your memory and retention skills. We base this </w:t>
      </w:r>
      <w:r w:rsidR="000C6EC5">
        <w:rPr>
          <w:b/>
          <w:bCs/>
        </w:rPr>
        <w:t>crossword</w:t>
      </w:r>
      <w:r w:rsidRPr="006D02D1">
        <w:rPr>
          <w:b/>
          <w:bCs/>
        </w:rPr>
        <w:t xml:space="preserve"> on the pages from our sports section</w:t>
      </w:r>
      <w:r w:rsidR="000C6EC5">
        <w:rPr>
          <w:b/>
          <w:bCs/>
        </w:rPr>
        <w:t>. Can you complete it?</w:t>
      </w:r>
    </w:p>
    <w:p w14:paraId="1BDCDF83" w14:textId="43A9AEE3" w:rsidR="00EF02BB" w:rsidRPr="006D02D1" w:rsidRDefault="000C6EC5" w:rsidP="000C6EC5">
      <w:pPr>
        <w:jc w:val="center"/>
      </w:pPr>
      <w:r>
        <w:rPr>
          <w:noProof/>
        </w:rPr>
        <w:drawing>
          <wp:inline distT="0" distB="0" distL="0" distR="0" wp14:anchorId="5FA70C5C" wp14:editId="6B0CB48D">
            <wp:extent cx="4667250" cy="4667250"/>
            <wp:effectExtent l="0" t="0" r="0" b="0"/>
            <wp:docPr id="15" name="Picture 15"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rossword puzzle&#10;&#10;Description automatically generated"/>
                    <pic:cNvPicPr/>
                  </pic:nvPicPr>
                  <pic:blipFill>
                    <a:blip r:embed="rId28"/>
                    <a:stretch>
                      <a:fillRect/>
                    </a:stretch>
                  </pic:blipFill>
                  <pic:spPr>
                    <a:xfrm>
                      <a:off x="0" y="0"/>
                      <a:ext cx="4667250" cy="4667250"/>
                    </a:xfrm>
                    <a:prstGeom prst="rect">
                      <a:avLst/>
                    </a:prstGeom>
                  </pic:spPr>
                </pic:pic>
              </a:graphicData>
            </a:graphic>
          </wp:inline>
        </w:drawing>
      </w:r>
    </w:p>
    <w:p w14:paraId="56357580" w14:textId="77777777" w:rsidR="000C6EC5" w:rsidRDefault="000C6EC5" w:rsidP="00CA01A8">
      <w:pPr>
        <w:keepNext/>
        <w:tabs>
          <w:tab w:val="right" w:pos="330"/>
          <w:tab w:val="left" w:pos="443"/>
        </w:tabs>
        <w:autoSpaceDE w:val="0"/>
        <w:autoSpaceDN w:val="0"/>
        <w:adjustRightInd w:val="0"/>
        <w:spacing w:after="113" w:line="240" w:lineRule="auto"/>
        <w:rPr>
          <w:rFonts w:ascii="Times New Roman" w:hAnsi="Times New Roman" w:cs="Times New Roman"/>
          <w:b/>
        </w:rPr>
        <w:sectPr w:rsidR="000C6EC5" w:rsidSect="00CA01A8">
          <w:type w:val="continuous"/>
          <w:pgSz w:w="11906" w:h="16838"/>
          <w:pgMar w:top="720" w:right="720" w:bottom="720" w:left="720" w:header="708" w:footer="708" w:gutter="0"/>
          <w:cols w:space="708"/>
          <w:docGrid w:linePitch="360"/>
        </w:sectPr>
      </w:pPr>
    </w:p>
    <w:p w14:paraId="1F305BCA" w14:textId="6002BA8B" w:rsidR="000C6EC5" w:rsidRDefault="000C6EC5" w:rsidP="000C6EC5">
      <w:pPr>
        <w:keepNext/>
        <w:tabs>
          <w:tab w:val="right" w:pos="330"/>
          <w:tab w:val="left" w:pos="443"/>
        </w:tabs>
        <w:autoSpaceDE w:val="0"/>
        <w:autoSpaceDN w:val="0"/>
        <w:adjustRightInd w:val="0"/>
        <w:spacing w:after="113" w:line="240" w:lineRule="auto"/>
        <w:ind w:left="443" w:hanging="443"/>
        <w:rPr>
          <w:rFonts w:ascii="Times New Roman" w:hAnsi="Times New Roman" w:cs="Times New Roman"/>
          <w:b/>
        </w:rPr>
      </w:pPr>
      <w:r>
        <w:rPr>
          <w:rFonts w:ascii="Times New Roman" w:hAnsi="Times New Roman" w:cs="Times New Roman"/>
          <w:b/>
        </w:rPr>
        <w:t>Across</w:t>
      </w:r>
    </w:p>
    <w:p w14:paraId="1D3E07C9"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2</w:t>
      </w:r>
      <w:r>
        <w:rPr>
          <w:rFonts w:ascii="Times New Roman" w:hAnsi="Times New Roman" w:cs="Times New Roman"/>
        </w:rPr>
        <w:tab/>
        <w:t>Sligo GAA's home ground is ______ Park (10)</w:t>
      </w:r>
    </w:p>
    <w:p w14:paraId="6FBD74B8"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5</w:t>
      </w:r>
      <w:r>
        <w:rPr>
          <w:rFonts w:ascii="Times New Roman" w:hAnsi="Times New Roman" w:cs="Times New Roman"/>
        </w:rPr>
        <w:tab/>
        <w:t>Rachel Blackmore won the Champion Hurdle here (10)</w:t>
      </w:r>
    </w:p>
    <w:p w14:paraId="5233BAB7"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6</w:t>
      </w:r>
      <w:r>
        <w:rPr>
          <w:rFonts w:ascii="Times New Roman" w:hAnsi="Times New Roman" w:cs="Times New Roman"/>
        </w:rPr>
        <w:tab/>
        <w:t xml:space="preserve">Johann van </w:t>
      </w:r>
      <w:proofErr w:type="spellStart"/>
      <w:r>
        <w:rPr>
          <w:rFonts w:ascii="Times New Roman" w:hAnsi="Times New Roman" w:cs="Times New Roman"/>
        </w:rPr>
        <w:t>Graan's</w:t>
      </w:r>
      <w:proofErr w:type="spellEnd"/>
      <w:r>
        <w:rPr>
          <w:rFonts w:ascii="Times New Roman" w:hAnsi="Times New Roman" w:cs="Times New Roman"/>
        </w:rPr>
        <w:t xml:space="preserve"> new club (4)</w:t>
      </w:r>
    </w:p>
    <w:p w14:paraId="258EF2B2"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9</w:t>
      </w:r>
      <w:r>
        <w:rPr>
          <w:rFonts w:ascii="Times New Roman" w:hAnsi="Times New Roman" w:cs="Times New Roman"/>
        </w:rPr>
        <w:tab/>
        <w:t>Paul Pogba's country (6)</w:t>
      </w:r>
    </w:p>
    <w:p w14:paraId="780165EF"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13</w:t>
      </w:r>
      <w:r>
        <w:rPr>
          <w:rFonts w:ascii="Times New Roman" w:hAnsi="Times New Roman" w:cs="Times New Roman"/>
        </w:rPr>
        <w:tab/>
        <w:t>Son of Tiger Woods (7)</w:t>
      </w:r>
    </w:p>
    <w:p w14:paraId="68B088C5"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15</w:t>
      </w:r>
      <w:r>
        <w:rPr>
          <w:rFonts w:ascii="Times New Roman" w:hAnsi="Times New Roman" w:cs="Times New Roman"/>
        </w:rPr>
        <w:tab/>
        <w:t xml:space="preserve">Mona </w:t>
      </w:r>
      <w:proofErr w:type="spellStart"/>
      <w:r>
        <w:rPr>
          <w:rFonts w:ascii="Times New Roman" w:hAnsi="Times New Roman" w:cs="Times New Roman"/>
        </w:rPr>
        <w:t>McSharry</w:t>
      </w:r>
      <w:proofErr w:type="spellEnd"/>
      <w:r>
        <w:rPr>
          <w:rFonts w:ascii="Times New Roman" w:hAnsi="Times New Roman" w:cs="Times New Roman"/>
        </w:rPr>
        <w:t xml:space="preserve"> is a student at the University of ______ (9)</w:t>
      </w:r>
    </w:p>
    <w:p w14:paraId="577BCCA6"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16</w:t>
      </w:r>
      <w:r>
        <w:rPr>
          <w:rFonts w:ascii="Times New Roman" w:hAnsi="Times New Roman" w:cs="Times New Roman"/>
        </w:rPr>
        <w:tab/>
        <w:t>Host city to the 2022 Winter Olympics (7)</w:t>
      </w:r>
    </w:p>
    <w:p w14:paraId="4366E967"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17</w:t>
      </w:r>
      <w:r>
        <w:rPr>
          <w:rFonts w:ascii="Times New Roman" w:hAnsi="Times New Roman" w:cs="Times New Roman"/>
        </w:rPr>
        <w:tab/>
        <w:t>Set to host the African Cup of Nations (8)</w:t>
      </w:r>
    </w:p>
    <w:p w14:paraId="4986E00B" w14:textId="24EC1112" w:rsidR="000C6EC5" w:rsidRP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18</w:t>
      </w:r>
      <w:r>
        <w:rPr>
          <w:rFonts w:ascii="Times New Roman" w:hAnsi="Times New Roman" w:cs="Times New Roman"/>
        </w:rPr>
        <w:tab/>
        <w:t>Another name for the Asian Games (5)</w:t>
      </w:r>
    </w:p>
    <w:p w14:paraId="6A873BCB" w14:textId="77777777" w:rsidR="00CA01A8" w:rsidRDefault="000C6EC5" w:rsidP="00CA01A8">
      <w:pPr>
        <w:keepNext/>
        <w:tabs>
          <w:tab w:val="right" w:pos="330"/>
          <w:tab w:val="left" w:pos="443"/>
        </w:tabs>
        <w:autoSpaceDE w:val="0"/>
        <w:autoSpaceDN w:val="0"/>
        <w:adjustRightInd w:val="0"/>
        <w:spacing w:after="113" w:line="240" w:lineRule="auto"/>
        <w:ind w:left="443" w:hanging="443"/>
        <w:rPr>
          <w:rFonts w:ascii="Times New Roman" w:hAnsi="Times New Roman" w:cs="Times New Roman"/>
          <w:b/>
        </w:rPr>
      </w:pPr>
      <w:r>
        <w:rPr>
          <w:rFonts w:ascii="Times New Roman" w:hAnsi="Times New Roman" w:cs="Times New Roman"/>
          <w:b/>
        </w:rPr>
        <w:tab/>
      </w:r>
    </w:p>
    <w:p w14:paraId="0A97D670" w14:textId="7A9613EC" w:rsidR="000C6EC5" w:rsidRDefault="000C6EC5" w:rsidP="00CA01A8">
      <w:pPr>
        <w:keepNext/>
        <w:tabs>
          <w:tab w:val="right" w:pos="330"/>
          <w:tab w:val="left" w:pos="443"/>
        </w:tabs>
        <w:autoSpaceDE w:val="0"/>
        <w:autoSpaceDN w:val="0"/>
        <w:adjustRightInd w:val="0"/>
        <w:spacing w:after="113" w:line="240" w:lineRule="auto"/>
        <w:ind w:left="443" w:hanging="443"/>
        <w:rPr>
          <w:rFonts w:ascii="Times New Roman" w:hAnsi="Times New Roman" w:cs="Times New Roman"/>
          <w:b/>
        </w:rPr>
      </w:pPr>
      <w:r>
        <w:rPr>
          <w:rFonts w:ascii="Times New Roman" w:hAnsi="Times New Roman" w:cs="Times New Roman"/>
          <w:b/>
        </w:rPr>
        <w:t>Down</w:t>
      </w:r>
    </w:p>
    <w:p w14:paraId="7E0A3BBC"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1</w:t>
      </w:r>
      <w:r>
        <w:rPr>
          <w:rFonts w:ascii="Times New Roman" w:hAnsi="Times New Roman" w:cs="Times New Roman"/>
        </w:rPr>
        <w:tab/>
        <w:t>Cian ______, 2021 Hurler of the Year (5)</w:t>
      </w:r>
    </w:p>
    <w:p w14:paraId="69A28C36"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2</w:t>
      </w:r>
      <w:r>
        <w:rPr>
          <w:rFonts w:ascii="Times New Roman" w:hAnsi="Times New Roman" w:cs="Times New Roman"/>
        </w:rPr>
        <w:tab/>
        <w:t>Aaron ______, WBC Youth World Middleweight Champion (7)</w:t>
      </w:r>
    </w:p>
    <w:p w14:paraId="1BE9E9A2"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3</w:t>
      </w:r>
      <w:r>
        <w:rPr>
          <w:rFonts w:ascii="Times New Roman" w:hAnsi="Times New Roman" w:cs="Times New Roman"/>
        </w:rPr>
        <w:tab/>
        <w:t>This country will host the FIFA World Cup (5)</w:t>
      </w:r>
    </w:p>
    <w:p w14:paraId="77B4A28C"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4</w:t>
      </w:r>
      <w:r>
        <w:rPr>
          <w:rFonts w:ascii="Times New Roman" w:hAnsi="Times New Roman" w:cs="Times New Roman"/>
        </w:rPr>
        <w:tab/>
        <w:t>Eoin Murphy's playing position (10)</w:t>
      </w:r>
    </w:p>
    <w:p w14:paraId="67CCC5A0"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7</w:t>
      </w:r>
      <w:r>
        <w:rPr>
          <w:rFonts w:ascii="Times New Roman" w:hAnsi="Times New Roman" w:cs="Times New Roman"/>
        </w:rPr>
        <w:tab/>
        <w:t>Leeds are scheduled to play them on January 22 (9)</w:t>
      </w:r>
    </w:p>
    <w:p w14:paraId="35C67334"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8</w:t>
      </w:r>
      <w:r>
        <w:rPr>
          <w:rFonts w:ascii="Times New Roman" w:hAnsi="Times New Roman" w:cs="Times New Roman"/>
        </w:rPr>
        <w:tab/>
        <w:t>Hometown of Marlins Swim Club (12)</w:t>
      </w:r>
    </w:p>
    <w:p w14:paraId="193E50D5"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9</w:t>
      </w:r>
      <w:r>
        <w:rPr>
          <w:rFonts w:ascii="Times New Roman" w:hAnsi="Times New Roman" w:cs="Times New Roman"/>
        </w:rPr>
        <w:tab/>
        <w:t>The number of majors won by Tiger Woods (7)</w:t>
      </w:r>
    </w:p>
    <w:p w14:paraId="06AFC50A"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10</w:t>
      </w:r>
      <w:r>
        <w:rPr>
          <w:rFonts w:ascii="Times New Roman" w:hAnsi="Times New Roman" w:cs="Times New Roman"/>
        </w:rPr>
        <w:tab/>
        <w:t>This country will host the Women's Rugby World Cup (3,7)</w:t>
      </w:r>
    </w:p>
    <w:p w14:paraId="2026B2F4"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11</w:t>
      </w:r>
      <w:r>
        <w:rPr>
          <w:rFonts w:ascii="Times New Roman" w:hAnsi="Times New Roman" w:cs="Times New Roman"/>
        </w:rPr>
        <w:tab/>
        <w:t>Conor Prunty hurls for this county (9)</w:t>
      </w:r>
    </w:p>
    <w:p w14:paraId="07ABF577"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12</w:t>
      </w:r>
      <w:r>
        <w:rPr>
          <w:rFonts w:ascii="Times New Roman" w:hAnsi="Times New Roman" w:cs="Times New Roman"/>
        </w:rPr>
        <w:tab/>
        <w:t xml:space="preserve">Where the European </w:t>
      </w:r>
      <w:proofErr w:type="gramStart"/>
      <w:r>
        <w:rPr>
          <w:rFonts w:ascii="Times New Roman" w:hAnsi="Times New Roman" w:cs="Times New Roman"/>
        </w:rPr>
        <w:t>Cross Country</w:t>
      </w:r>
      <w:proofErr w:type="gramEnd"/>
      <w:r>
        <w:rPr>
          <w:rFonts w:ascii="Times New Roman" w:hAnsi="Times New Roman" w:cs="Times New Roman"/>
        </w:rPr>
        <w:t xml:space="preserve"> Championships were held (6)</w:t>
      </w:r>
    </w:p>
    <w:p w14:paraId="6AF479E5" w14:textId="77777777" w:rsidR="000C6EC5" w:rsidRDefault="000C6EC5" w:rsidP="000C6EC5">
      <w:pPr>
        <w:tabs>
          <w:tab w:val="right" w:pos="330"/>
          <w:tab w:val="left" w:pos="443"/>
        </w:tabs>
        <w:autoSpaceDE w:val="0"/>
        <w:autoSpaceDN w:val="0"/>
        <w:adjustRightInd w:val="0"/>
        <w:spacing w:after="113" w:line="240" w:lineRule="auto"/>
        <w:ind w:left="443" w:hanging="443"/>
        <w:rPr>
          <w:rFonts w:ascii="Times New Roman" w:hAnsi="Times New Roman" w:cs="Times New Roman"/>
        </w:rPr>
      </w:pPr>
      <w:r>
        <w:rPr>
          <w:rFonts w:ascii="Times New Roman" w:hAnsi="Times New Roman" w:cs="Times New Roman"/>
          <w:b/>
        </w:rPr>
        <w:tab/>
        <w:t>14</w:t>
      </w:r>
      <w:r>
        <w:rPr>
          <w:rFonts w:ascii="Times New Roman" w:hAnsi="Times New Roman" w:cs="Times New Roman"/>
        </w:rPr>
        <w:tab/>
        <w:t>Vikki Wall's football club (8)</w:t>
      </w:r>
    </w:p>
    <w:p w14:paraId="5BE98883" w14:textId="77777777" w:rsidR="000C6EC5" w:rsidRDefault="000C6EC5" w:rsidP="006D02D1">
      <w:pPr>
        <w:spacing w:before="3"/>
        <w:rPr>
          <w:b/>
          <w:sz w:val="16"/>
        </w:rPr>
        <w:sectPr w:rsidR="000C6EC5" w:rsidSect="000C6EC5">
          <w:type w:val="continuous"/>
          <w:pgSz w:w="11906" w:h="16838"/>
          <w:pgMar w:top="720" w:right="720" w:bottom="720" w:left="720" w:header="708" w:footer="708" w:gutter="0"/>
          <w:cols w:num="2" w:space="708"/>
          <w:docGrid w:linePitch="360"/>
        </w:sectPr>
      </w:pPr>
    </w:p>
    <w:p w14:paraId="2ED43203" w14:textId="77777777" w:rsidR="00F0036B" w:rsidRPr="006D02D1" w:rsidRDefault="00F0036B" w:rsidP="006D02D1">
      <w:pPr>
        <w:spacing w:before="3"/>
        <w:rPr>
          <w:b/>
          <w:sz w:val="16"/>
        </w:rPr>
      </w:pPr>
    </w:p>
    <w:p w14:paraId="603637EC" w14:textId="2E8FD752" w:rsidR="009B4047" w:rsidRDefault="009B4047" w:rsidP="009B4047">
      <w:pPr>
        <w:tabs>
          <w:tab w:val="left" w:pos="9750"/>
        </w:tabs>
        <w:spacing w:before="3"/>
        <w:jc w:val="center"/>
        <w:rPr>
          <w:b/>
          <w:bCs/>
          <w:sz w:val="40"/>
          <w:szCs w:val="52"/>
        </w:rPr>
      </w:pPr>
      <w:bookmarkStart w:id="7" w:name="_Hlk81823787"/>
      <w:r w:rsidRPr="009B4047">
        <w:rPr>
          <w:b/>
          <w:bCs/>
          <w:noProof/>
          <w:sz w:val="52"/>
          <w:szCs w:val="52"/>
        </w:rPr>
        <w:lastRenderedPageBreak/>
        <mc:AlternateContent>
          <mc:Choice Requires="wps">
            <w:drawing>
              <wp:anchor distT="0" distB="0" distL="114300" distR="114300" simplePos="0" relativeHeight="251803648" behindDoc="0" locked="0" layoutInCell="1" allowOverlap="1" wp14:anchorId="185AD454" wp14:editId="6F90612C">
                <wp:simplePos x="0" y="0"/>
                <wp:positionH relativeFrom="margin">
                  <wp:posOffset>-339407</wp:posOffset>
                </wp:positionH>
                <wp:positionV relativeFrom="paragraph">
                  <wp:posOffset>-349885</wp:posOffset>
                </wp:positionV>
                <wp:extent cx="7324725" cy="10453688"/>
                <wp:effectExtent l="0" t="0" r="28575" b="24130"/>
                <wp:wrapNone/>
                <wp:docPr id="2" name="Rectangle 2"/>
                <wp:cNvGraphicFramePr/>
                <a:graphic xmlns:a="http://schemas.openxmlformats.org/drawingml/2006/main">
                  <a:graphicData uri="http://schemas.microsoft.com/office/word/2010/wordprocessingShape">
                    <wps:wsp>
                      <wps:cNvSpPr/>
                      <wps:spPr>
                        <a:xfrm>
                          <a:off x="0" y="0"/>
                          <a:ext cx="7324725" cy="1045368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C5556" id="Rectangle 2" o:spid="_x0000_s1026" style="position:absolute;margin-left:-26.7pt;margin-top:-27.55pt;width:576.75pt;height:823.1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" filled="f" strokecolor="black [3200]" strokeweight="1pt">
                <w10:wrap anchorx="margin"/>
              </v:rect>
            </w:pict>
          </mc:Fallback>
        </mc:AlternateContent>
      </w:r>
      <w:r w:rsidRPr="009B4047">
        <w:rPr>
          <w:b/>
          <w:bCs/>
          <w:sz w:val="40"/>
          <w:szCs w:val="52"/>
        </w:rPr>
        <w:t>ANSWERS #108</w:t>
      </w:r>
    </w:p>
    <w:p w14:paraId="1B0C4C0D" w14:textId="3ECF9FA0" w:rsidR="009B4047" w:rsidRPr="00BD2E40" w:rsidRDefault="009B4047" w:rsidP="00487C2D">
      <w:pPr>
        <w:tabs>
          <w:tab w:val="left" w:pos="9750"/>
        </w:tabs>
        <w:spacing w:before="3"/>
        <w:jc w:val="center"/>
        <w:rPr>
          <w:b/>
          <w:sz w:val="16"/>
        </w:rPr>
      </w:pPr>
      <w:r w:rsidRPr="00BD2E40">
        <w:rPr>
          <w:b/>
          <w:bCs/>
          <w:sz w:val="40"/>
          <w:szCs w:val="52"/>
        </w:rPr>
        <w:t>Vocabulary Constabulary</w:t>
      </w:r>
    </w:p>
    <w:tbl>
      <w:tblPr>
        <w:tblStyle w:val="TableGrid"/>
        <w:tblW w:w="0" w:type="auto"/>
        <w:tblInd w:w="1358" w:type="dxa"/>
        <w:tblLook w:val="04A0" w:firstRow="1" w:lastRow="0" w:firstColumn="1" w:lastColumn="0" w:noHBand="0" w:noVBand="1"/>
      </w:tblPr>
      <w:tblGrid>
        <w:gridCol w:w="2580"/>
        <w:gridCol w:w="2580"/>
        <w:gridCol w:w="2580"/>
      </w:tblGrid>
      <w:tr w:rsidR="009B4047" w14:paraId="7EA82A60" w14:textId="77777777" w:rsidTr="00487C2D">
        <w:trPr>
          <w:trHeight w:val="3164"/>
        </w:trPr>
        <w:tc>
          <w:tcPr>
            <w:tcW w:w="2580" w:type="dxa"/>
          </w:tcPr>
          <w:p w14:paraId="41CE571B" w14:textId="77777777" w:rsidR="009B4047" w:rsidRPr="00BD2E40" w:rsidRDefault="009B4047" w:rsidP="00487C2D">
            <w:pPr>
              <w:tabs>
                <w:tab w:val="left" w:pos="9750"/>
              </w:tabs>
              <w:spacing w:before="3"/>
              <w:rPr>
                <w:bCs/>
                <w:sz w:val="24"/>
                <w:szCs w:val="36"/>
              </w:rPr>
            </w:pPr>
            <w:r w:rsidRPr="00BD2E40">
              <w:rPr>
                <w:bCs/>
                <w:sz w:val="24"/>
                <w:szCs w:val="36"/>
              </w:rPr>
              <w:t>1.</w:t>
            </w:r>
            <w:r>
              <w:rPr>
                <w:bCs/>
                <w:sz w:val="24"/>
                <w:szCs w:val="36"/>
              </w:rPr>
              <w:t xml:space="preserve"> buoyancy</w:t>
            </w:r>
          </w:p>
          <w:p w14:paraId="23F06C1F" w14:textId="77777777" w:rsidR="009B4047" w:rsidRPr="00BD2E40" w:rsidRDefault="009B4047" w:rsidP="00487C2D">
            <w:pPr>
              <w:tabs>
                <w:tab w:val="left" w:pos="9750"/>
              </w:tabs>
              <w:spacing w:before="3"/>
              <w:rPr>
                <w:bCs/>
                <w:sz w:val="24"/>
                <w:szCs w:val="36"/>
              </w:rPr>
            </w:pPr>
            <w:r w:rsidRPr="00BD2E40">
              <w:rPr>
                <w:bCs/>
                <w:sz w:val="24"/>
                <w:szCs w:val="36"/>
              </w:rPr>
              <w:t>2.</w:t>
            </w:r>
            <w:r>
              <w:rPr>
                <w:bCs/>
                <w:sz w:val="24"/>
                <w:szCs w:val="36"/>
              </w:rPr>
              <w:t xml:space="preserve"> former</w:t>
            </w:r>
          </w:p>
          <w:p w14:paraId="59709569" w14:textId="77777777" w:rsidR="009B4047" w:rsidRPr="00BD2E40" w:rsidRDefault="009B4047" w:rsidP="00487C2D">
            <w:pPr>
              <w:tabs>
                <w:tab w:val="left" w:pos="9750"/>
              </w:tabs>
              <w:spacing w:before="3"/>
              <w:rPr>
                <w:bCs/>
                <w:sz w:val="24"/>
                <w:szCs w:val="36"/>
              </w:rPr>
            </w:pPr>
            <w:r w:rsidRPr="00BD2E40">
              <w:rPr>
                <w:bCs/>
                <w:sz w:val="24"/>
                <w:szCs w:val="36"/>
              </w:rPr>
              <w:t>3.</w:t>
            </w:r>
            <w:r>
              <w:rPr>
                <w:bCs/>
                <w:sz w:val="24"/>
                <w:szCs w:val="36"/>
              </w:rPr>
              <w:t xml:space="preserve"> cranky</w:t>
            </w:r>
          </w:p>
          <w:p w14:paraId="4F20C72B" w14:textId="77777777" w:rsidR="009B4047" w:rsidRPr="00BD2E40" w:rsidRDefault="009B4047" w:rsidP="00487C2D">
            <w:pPr>
              <w:tabs>
                <w:tab w:val="left" w:pos="9750"/>
              </w:tabs>
              <w:spacing w:before="3"/>
              <w:rPr>
                <w:bCs/>
                <w:sz w:val="24"/>
                <w:szCs w:val="36"/>
              </w:rPr>
            </w:pPr>
            <w:r w:rsidRPr="00BD2E40">
              <w:rPr>
                <w:bCs/>
                <w:sz w:val="24"/>
                <w:szCs w:val="36"/>
              </w:rPr>
              <w:t>4.</w:t>
            </w:r>
            <w:r>
              <w:rPr>
                <w:bCs/>
                <w:sz w:val="24"/>
                <w:szCs w:val="36"/>
              </w:rPr>
              <w:t xml:space="preserve"> monitor</w:t>
            </w:r>
          </w:p>
          <w:p w14:paraId="37859749" w14:textId="77777777" w:rsidR="009B4047" w:rsidRPr="00BD2E40" w:rsidRDefault="009B4047" w:rsidP="00487C2D">
            <w:pPr>
              <w:tabs>
                <w:tab w:val="left" w:pos="9750"/>
              </w:tabs>
              <w:spacing w:before="3"/>
              <w:rPr>
                <w:bCs/>
                <w:sz w:val="24"/>
                <w:szCs w:val="36"/>
              </w:rPr>
            </w:pPr>
            <w:r w:rsidRPr="00BD2E40">
              <w:rPr>
                <w:bCs/>
                <w:sz w:val="24"/>
                <w:szCs w:val="36"/>
              </w:rPr>
              <w:t>5.</w:t>
            </w:r>
            <w:r>
              <w:rPr>
                <w:bCs/>
                <w:sz w:val="24"/>
                <w:szCs w:val="36"/>
              </w:rPr>
              <w:t xml:space="preserve"> autographed</w:t>
            </w:r>
          </w:p>
          <w:p w14:paraId="1B099D1E" w14:textId="77777777" w:rsidR="009B4047" w:rsidRPr="00BD2E40" w:rsidRDefault="009B4047" w:rsidP="00487C2D">
            <w:pPr>
              <w:tabs>
                <w:tab w:val="left" w:pos="9750"/>
              </w:tabs>
              <w:spacing w:before="3"/>
              <w:rPr>
                <w:bCs/>
                <w:sz w:val="24"/>
                <w:szCs w:val="36"/>
              </w:rPr>
            </w:pPr>
            <w:r w:rsidRPr="00BD2E40">
              <w:rPr>
                <w:bCs/>
                <w:sz w:val="24"/>
                <w:szCs w:val="36"/>
              </w:rPr>
              <w:t>6.</w:t>
            </w:r>
            <w:r>
              <w:rPr>
                <w:bCs/>
                <w:sz w:val="24"/>
                <w:szCs w:val="36"/>
              </w:rPr>
              <w:t xml:space="preserve"> manuscript</w:t>
            </w:r>
          </w:p>
          <w:p w14:paraId="5ADD5A51" w14:textId="77777777" w:rsidR="009B4047" w:rsidRPr="00BD2E40" w:rsidRDefault="009B4047" w:rsidP="00487C2D">
            <w:pPr>
              <w:tabs>
                <w:tab w:val="left" w:pos="9750"/>
              </w:tabs>
              <w:spacing w:before="3"/>
              <w:rPr>
                <w:bCs/>
                <w:sz w:val="24"/>
                <w:szCs w:val="36"/>
              </w:rPr>
            </w:pPr>
            <w:r w:rsidRPr="00BD2E40">
              <w:rPr>
                <w:bCs/>
                <w:sz w:val="24"/>
                <w:szCs w:val="36"/>
              </w:rPr>
              <w:t>7.</w:t>
            </w:r>
            <w:r>
              <w:rPr>
                <w:bCs/>
                <w:sz w:val="24"/>
                <w:szCs w:val="36"/>
              </w:rPr>
              <w:t xml:space="preserve"> prowess</w:t>
            </w:r>
          </w:p>
          <w:p w14:paraId="78DECE22" w14:textId="77777777" w:rsidR="009B4047" w:rsidRPr="00BD2E40" w:rsidRDefault="009B4047" w:rsidP="00487C2D">
            <w:pPr>
              <w:tabs>
                <w:tab w:val="left" w:pos="9750"/>
              </w:tabs>
              <w:spacing w:before="3"/>
              <w:rPr>
                <w:bCs/>
                <w:sz w:val="24"/>
                <w:szCs w:val="36"/>
              </w:rPr>
            </w:pPr>
            <w:r w:rsidRPr="00BD2E40">
              <w:rPr>
                <w:bCs/>
                <w:sz w:val="24"/>
                <w:szCs w:val="36"/>
              </w:rPr>
              <w:t>8.</w:t>
            </w:r>
            <w:r>
              <w:rPr>
                <w:bCs/>
                <w:sz w:val="24"/>
                <w:szCs w:val="36"/>
              </w:rPr>
              <w:t xml:space="preserve"> stunts</w:t>
            </w:r>
          </w:p>
          <w:p w14:paraId="1696E018" w14:textId="77777777" w:rsidR="009B4047" w:rsidRPr="00BD2E40" w:rsidRDefault="009B4047" w:rsidP="00487C2D">
            <w:pPr>
              <w:tabs>
                <w:tab w:val="left" w:pos="9750"/>
              </w:tabs>
              <w:spacing w:before="3"/>
              <w:rPr>
                <w:bCs/>
                <w:sz w:val="24"/>
                <w:szCs w:val="36"/>
              </w:rPr>
            </w:pPr>
            <w:r w:rsidRPr="00BD2E40">
              <w:rPr>
                <w:bCs/>
                <w:sz w:val="24"/>
                <w:szCs w:val="36"/>
              </w:rPr>
              <w:t>9.</w:t>
            </w:r>
            <w:r>
              <w:rPr>
                <w:bCs/>
                <w:sz w:val="24"/>
                <w:szCs w:val="36"/>
              </w:rPr>
              <w:t xml:space="preserve"> harried</w:t>
            </w:r>
          </w:p>
          <w:p w14:paraId="351FC85E" w14:textId="77777777" w:rsidR="009B4047" w:rsidRPr="00BD2E40" w:rsidRDefault="009B4047" w:rsidP="00487C2D">
            <w:pPr>
              <w:tabs>
                <w:tab w:val="left" w:pos="9750"/>
              </w:tabs>
              <w:spacing w:before="3"/>
              <w:rPr>
                <w:b/>
                <w:sz w:val="16"/>
              </w:rPr>
            </w:pPr>
            <w:r w:rsidRPr="00BD2E40">
              <w:rPr>
                <w:bCs/>
                <w:sz w:val="24"/>
                <w:szCs w:val="36"/>
              </w:rPr>
              <w:t>10.</w:t>
            </w:r>
            <w:r>
              <w:rPr>
                <w:bCs/>
                <w:sz w:val="24"/>
                <w:szCs w:val="36"/>
              </w:rPr>
              <w:t xml:space="preserve"> naive</w:t>
            </w:r>
          </w:p>
        </w:tc>
        <w:tc>
          <w:tcPr>
            <w:tcW w:w="2580" w:type="dxa"/>
          </w:tcPr>
          <w:p w14:paraId="1F569B36" w14:textId="77777777" w:rsidR="009B4047" w:rsidRPr="00BD2E40" w:rsidRDefault="009B4047" w:rsidP="00487C2D">
            <w:pPr>
              <w:tabs>
                <w:tab w:val="left" w:pos="9750"/>
              </w:tabs>
              <w:spacing w:before="3"/>
              <w:rPr>
                <w:bCs/>
                <w:sz w:val="24"/>
                <w:szCs w:val="36"/>
              </w:rPr>
            </w:pPr>
            <w:r w:rsidRPr="00BD2E40">
              <w:rPr>
                <w:bCs/>
                <w:sz w:val="24"/>
                <w:szCs w:val="36"/>
              </w:rPr>
              <w:t>1.</w:t>
            </w:r>
            <w:r>
              <w:rPr>
                <w:bCs/>
                <w:sz w:val="24"/>
                <w:szCs w:val="36"/>
              </w:rPr>
              <w:t xml:space="preserve"> quest</w:t>
            </w:r>
          </w:p>
          <w:p w14:paraId="588D3105" w14:textId="77777777" w:rsidR="009B4047" w:rsidRPr="00BD2E40" w:rsidRDefault="009B4047" w:rsidP="00487C2D">
            <w:pPr>
              <w:tabs>
                <w:tab w:val="left" w:pos="9750"/>
              </w:tabs>
              <w:spacing w:before="3"/>
              <w:rPr>
                <w:bCs/>
                <w:sz w:val="24"/>
                <w:szCs w:val="36"/>
              </w:rPr>
            </w:pPr>
            <w:r w:rsidRPr="00BD2E40">
              <w:rPr>
                <w:bCs/>
                <w:sz w:val="24"/>
                <w:szCs w:val="36"/>
              </w:rPr>
              <w:t>2.</w:t>
            </w:r>
            <w:r>
              <w:rPr>
                <w:bCs/>
                <w:sz w:val="24"/>
                <w:szCs w:val="36"/>
              </w:rPr>
              <w:t xml:space="preserve"> regurgitated</w:t>
            </w:r>
          </w:p>
          <w:p w14:paraId="3B9E74D1" w14:textId="77777777" w:rsidR="009B4047" w:rsidRPr="00BD2E40" w:rsidRDefault="009B4047" w:rsidP="00487C2D">
            <w:pPr>
              <w:tabs>
                <w:tab w:val="left" w:pos="9750"/>
              </w:tabs>
              <w:spacing w:before="3"/>
              <w:rPr>
                <w:bCs/>
                <w:sz w:val="24"/>
                <w:szCs w:val="36"/>
              </w:rPr>
            </w:pPr>
            <w:r w:rsidRPr="00BD2E40">
              <w:rPr>
                <w:bCs/>
                <w:sz w:val="24"/>
                <w:szCs w:val="36"/>
              </w:rPr>
              <w:t>3.</w:t>
            </w:r>
            <w:r>
              <w:rPr>
                <w:bCs/>
                <w:sz w:val="24"/>
                <w:szCs w:val="36"/>
              </w:rPr>
              <w:t xml:space="preserve"> enthusiasm</w:t>
            </w:r>
          </w:p>
          <w:p w14:paraId="48F45443" w14:textId="2FF90F25" w:rsidR="009B4047" w:rsidRPr="00BD2E40" w:rsidRDefault="009B4047" w:rsidP="00487C2D">
            <w:pPr>
              <w:tabs>
                <w:tab w:val="left" w:pos="9750"/>
              </w:tabs>
              <w:spacing w:before="3"/>
              <w:rPr>
                <w:bCs/>
                <w:sz w:val="24"/>
                <w:szCs w:val="36"/>
              </w:rPr>
            </w:pPr>
            <w:r w:rsidRPr="00BD2E40">
              <w:rPr>
                <w:bCs/>
                <w:sz w:val="24"/>
                <w:szCs w:val="36"/>
              </w:rPr>
              <w:t>4.</w:t>
            </w:r>
            <w:r>
              <w:rPr>
                <w:bCs/>
                <w:sz w:val="24"/>
                <w:szCs w:val="36"/>
              </w:rPr>
              <w:t xml:space="preserve"> consign</w:t>
            </w:r>
          </w:p>
          <w:p w14:paraId="60515C1D" w14:textId="77777777" w:rsidR="009B4047" w:rsidRPr="00BD2E40" w:rsidRDefault="009B4047" w:rsidP="00487C2D">
            <w:pPr>
              <w:tabs>
                <w:tab w:val="left" w:pos="9750"/>
              </w:tabs>
              <w:spacing w:before="3"/>
              <w:rPr>
                <w:bCs/>
                <w:sz w:val="24"/>
                <w:szCs w:val="36"/>
              </w:rPr>
            </w:pPr>
            <w:r w:rsidRPr="00BD2E40">
              <w:rPr>
                <w:bCs/>
                <w:sz w:val="24"/>
                <w:szCs w:val="36"/>
              </w:rPr>
              <w:t>5.</w:t>
            </w:r>
            <w:r>
              <w:rPr>
                <w:bCs/>
                <w:sz w:val="24"/>
                <w:szCs w:val="36"/>
              </w:rPr>
              <w:t xml:space="preserve"> perpetrator</w:t>
            </w:r>
          </w:p>
          <w:p w14:paraId="2C47B335" w14:textId="77777777" w:rsidR="009B4047" w:rsidRPr="00BD2E40" w:rsidRDefault="009B4047" w:rsidP="00487C2D">
            <w:pPr>
              <w:tabs>
                <w:tab w:val="left" w:pos="9750"/>
              </w:tabs>
              <w:spacing w:before="3"/>
              <w:rPr>
                <w:bCs/>
                <w:sz w:val="24"/>
                <w:szCs w:val="36"/>
              </w:rPr>
            </w:pPr>
            <w:r w:rsidRPr="00BD2E40">
              <w:rPr>
                <w:bCs/>
                <w:sz w:val="24"/>
                <w:szCs w:val="36"/>
              </w:rPr>
              <w:t>6.</w:t>
            </w:r>
            <w:r>
              <w:rPr>
                <w:bCs/>
                <w:sz w:val="24"/>
                <w:szCs w:val="36"/>
              </w:rPr>
              <w:t xml:space="preserve"> lasso</w:t>
            </w:r>
          </w:p>
          <w:p w14:paraId="55B2B698" w14:textId="77777777" w:rsidR="009B4047" w:rsidRPr="00BD2E40" w:rsidRDefault="009B4047" w:rsidP="00487C2D">
            <w:pPr>
              <w:tabs>
                <w:tab w:val="left" w:pos="9750"/>
              </w:tabs>
              <w:spacing w:before="3"/>
              <w:rPr>
                <w:bCs/>
                <w:sz w:val="24"/>
                <w:szCs w:val="36"/>
              </w:rPr>
            </w:pPr>
            <w:r w:rsidRPr="00BD2E40">
              <w:rPr>
                <w:bCs/>
                <w:sz w:val="24"/>
                <w:szCs w:val="36"/>
              </w:rPr>
              <w:t>7.</w:t>
            </w:r>
            <w:r>
              <w:rPr>
                <w:bCs/>
                <w:sz w:val="24"/>
                <w:szCs w:val="36"/>
              </w:rPr>
              <w:t xml:space="preserve"> malicious</w:t>
            </w:r>
          </w:p>
          <w:p w14:paraId="4413C3DA" w14:textId="77777777" w:rsidR="009B4047" w:rsidRPr="00BD2E40" w:rsidRDefault="009B4047" w:rsidP="00487C2D">
            <w:pPr>
              <w:tabs>
                <w:tab w:val="left" w:pos="9750"/>
              </w:tabs>
              <w:spacing w:before="3"/>
              <w:rPr>
                <w:bCs/>
                <w:sz w:val="24"/>
                <w:szCs w:val="36"/>
              </w:rPr>
            </w:pPr>
            <w:r w:rsidRPr="00BD2E40">
              <w:rPr>
                <w:bCs/>
                <w:sz w:val="24"/>
                <w:szCs w:val="36"/>
              </w:rPr>
              <w:t>8.</w:t>
            </w:r>
            <w:r>
              <w:rPr>
                <w:bCs/>
                <w:sz w:val="24"/>
                <w:szCs w:val="36"/>
              </w:rPr>
              <w:t xml:space="preserve"> sophisticated</w:t>
            </w:r>
          </w:p>
          <w:p w14:paraId="454D6BD8" w14:textId="77777777" w:rsidR="009B4047" w:rsidRPr="00BD2E40" w:rsidRDefault="009B4047" w:rsidP="00487C2D">
            <w:pPr>
              <w:tabs>
                <w:tab w:val="left" w:pos="9750"/>
              </w:tabs>
              <w:spacing w:before="3"/>
              <w:rPr>
                <w:bCs/>
                <w:sz w:val="24"/>
                <w:szCs w:val="36"/>
              </w:rPr>
            </w:pPr>
            <w:r w:rsidRPr="00BD2E40">
              <w:rPr>
                <w:bCs/>
                <w:sz w:val="24"/>
                <w:szCs w:val="36"/>
              </w:rPr>
              <w:t>9.</w:t>
            </w:r>
            <w:r>
              <w:rPr>
                <w:bCs/>
                <w:sz w:val="24"/>
                <w:szCs w:val="36"/>
              </w:rPr>
              <w:t xml:space="preserve"> tragedy</w:t>
            </w:r>
          </w:p>
          <w:p w14:paraId="462F1BA7" w14:textId="77777777" w:rsidR="009B4047" w:rsidRDefault="009B4047" w:rsidP="00487C2D">
            <w:pPr>
              <w:tabs>
                <w:tab w:val="left" w:pos="9750"/>
              </w:tabs>
              <w:spacing w:before="3"/>
              <w:rPr>
                <w:b/>
                <w:sz w:val="16"/>
              </w:rPr>
            </w:pPr>
            <w:r w:rsidRPr="00BD2E40">
              <w:rPr>
                <w:bCs/>
                <w:sz w:val="24"/>
                <w:szCs w:val="36"/>
              </w:rPr>
              <w:t>10.</w:t>
            </w:r>
            <w:r>
              <w:rPr>
                <w:bCs/>
                <w:sz w:val="24"/>
                <w:szCs w:val="36"/>
              </w:rPr>
              <w:t xml:space="preserve"> fit to be tied</w:t>
            </w:r>
          </w:p>
        </w:tc>
        <w:tc>
          <w:tcPr>
            <w:tcW w:w="2580" w:type="dxa"/>
          </w:tcPr>
          <w:p w14:paraId="1844BBDF" w14:textId="7D0A226C" w:rsidR="009B4047" w:rsidRDefault="009B4047" w:rsidP="00487C2D">
            <w:pPr>
              <w:tabs>
                <w:tab w:val="left" w:pos="9750"/>
              </w:tabs>
              <w:spacing w:before="3"/>
              <w:rPr>
                <w:bCs/>
                <w:sz w:val="24"/>
                <w:szCs w:val="36"/>
              </w:rPr>
            </w:pPr>
            <w:r w:rsidRPr="00BD2E40">
              <w:rPr>
                <w:bCs/>
                <w:sz w:val="24"/>
                <w:szCs w:val="36"/>
              </w:rPr>
              <w:t>1.</w:t>
            </w:r>
            <w:r>
              <w:rPr>
                <w:bCs/>
                <w:sz w:val="24"/>
                <w:szCs w:val="36"/>
              </w:rPr>
              <w:t xml:space="preserve"> startled</w:t>
            </w:r>
          </w:p>
          <w:p w14:paraId="1FE82A90" w14:textId="77777777" w:rsidR="009B4047" w:rsidRDefault="009B4047" w:rsidP="00487C2D">
            <w:pPr>
              <w:tabs>
                <w:tab w:val="left" w:pos="9750"/>
              </w:tabs>
              <w:spacing w:before="3"/>
              <w:rPr>
                <w:bCs/>
                <w:sz w:val="24"/>
                <w:szCs w:val="36"/>
              </w:rPr>
            </w:pPr>
            <w:r>
              <w:rPr>
                <w:bCs/>
                <w:sz w:val="24"/>
                <w:szCs w:val="36"/>
              </w:rPr>
              <w:t>2. flat out</w:t>
            </w:r>
          </w:p>
          <w:p w14:paraId="28B593E8" w14:textId="77777777" w:rsidR="009B4047" w:rsidRDefault="009B4047" w:rsidP="00487C2D">
            <w:pPr>
              <w:tabs>
                <w:tab w:val="left" w:pos="9750"/>
              </w:tabs>
              <w:spacing w:before="3"/>
              <w:rPr>
                <w:bCs/>
                <w:sz w:val="24"/>
                <w:szCs w:val="36"/>
              </w:rPr>
            </w:pPr>
            <w:r>
              <w:rPr>
                <w:bCs/>
                <w:sz w:val="24"/>
                <w:szCs w:val="36"/>
              </w:rPr>
              <w:t>3. encounter</w:t>
            </w:r>
          </w:p>
          <w:p w14:paraId="58F7EA98" w14:textId="77777777" w:rsidR="009B4047" w:rsidRDefault="009B4047" w:rsidP="00487C2D">
            <w:pPr>
              <w:tabs>
                <w:tab w:val="left" w:pos="9750"/>
              </w:tabs>
              <w:spacing w:before="3"/>
              <w:rPr>
                <w:bCs/>
                <w:sz w:val="24"/>
                <w:szCs w:val="36"/>
              </w:rPr>
            </w:pPr>
            <w:r>
              <w:rPr>
                <w:bCs/>
                <w:sz w:val="24"/>
                <w:szCs w:val="36"/>
              </w:rPr>
              <w:t>4. inferno</w:t>
            </w:r>
          </w:p>
          <w:p w14:paraId="39EFB5B7" w14:textId="77777777" w:rsidR="009B4047" w:rsidRDefault="009B4047" w:rsidP="00487C2D">
            <w:pPr>
              <w:tabs>
                <w:tab w:val="left" w:pos="9750"/>
              </w:tabs>
              <w:spacing w:before="3"/>
              <w:rPr>
                <w:bCs/>
                <w:sz w:val="24"/>
                <w:szCs w:val="36"/>
              </w:rPr>
            </w:pPr>
            <w:r>
              <w:rPr>
                <w:bCs/>
                <w:sz w:val="24"/>
                <w:szCs w:val="36"/>
              </w:rPr>
              <w:t>5. corrupt</w:t>
            </w:r>
          </w:p>
          <w:p w14:paraId="3C1B07EB" w14:textId="77777777" w:rsidR="009B4047" w:rsidRDefault="009B4047" w:rsidP="00487C2D">
            <w:pPr>
              <w:tabs>
                <w:tab w:val="left" w:pos="9750"/>
              </w:tabs>
              <w:spacing w:before="3"/>
              <w:rPr>
                <w:bCs/>
                <w:sz w:val="24"/>
                <w:szCs w:val="36"/>
              </w:rPr>
            </w:pPr>
            <w:r>
              <w:rPr>
                <w:bCs/>
                <w:sz w:val="24"/>
                <w:szCs w:val="36"/>
              </w:rPr>
              <w:t>6. scheduled</w:t>
            </w:r>
          </w:p>
          <w:p w14:paraId="740BA56C" w14:textId="77777777" w:rsidR="009B4047" w:rsidRDefault="009B4047" w:rsidP="00487C2D">
            <w:pPr>
              <w:tabs>
                <w:tab w:val="left" w:pos="9750"/>
              </w:tabs>
              <w:spacing w:before="3"/>
              <w:rPr>
                <w:bCs/>
                <w:sz w:val="24"/>
                <w:szCs w:val="36"/>
              </w:rPr>
            </w:pPr>
            <w:r>
              <w:rPr>
                <w:bCs/>
                <w:sz w:val="24"/>
                <w:szCs w:val="36"/>
              </w:rPr>
              <w:t>7. steeplechase</w:t>
            </w:r>
          </w:p>
          <w:p w14:paraId="7DD62561" w14:textId="77777777" w:rsidR="009B4047" w:rsidRDefault="009B4047" w:rsidP="00487C2D">
            <w:pPr>
              <w:tabs>
                <w:tab w:val="left" w:pos="9750"/>
              </w:tabs>
              <w:spacing w:before="3"/>
              <w:rPr>
                <w:bCs/>
                <w:sz w:val="24"/>
                <w:szCs w:val="36"/>
              </w:rPr>
            </w:pPr>
            <w:r>
              <w:rPr>
                <w:bCs/>
                <w:sz w:val="24"/>
                <w:szCs w:val="36"/>
              </w:rPr>
              <w:t>8. postpone</w:t>
            </w:r>
          </w:p>
          <w:p w14:paraId="1B64F1E7" w14:textId="77777777" w:rsidR="009B4047" w:rsidRDefault="009B4047" w:rsidP="00487C2D">
            <w:pPr>
              <w:tabs>
                <w:tab w:val="left" w:pos="9750"/>
              </w:tabs>
              <w:spacing w:before="3"/>
              <w:rPr>
                <w:bCs/>
                <w:sz w:val="24"/>
                <w:szCs w:val="36"/>
              </w:rPr>
            </w:pPr>
            <w:r>
              <w:rPr>
                <w:bCs/>
                <w:sz w:val="24"/>
                <w:szCs w:val="36"/>
              </w:rPr>
              <w:t>9. unanimous</w:t>
            </w:r>
          </w:p>
          <w:p w14:paraId="0AA0E18B" w14:textId="77777777" w:rsidR="009B4047" w:rsidRDefault="009B4047" w:rsidP="00487C2D">
            <w:pPr>
              <w:tabs>
                <w:tab w:val="left" w:pos="9750"/>
              </w:tabs>
              <w:spacing w:before="3"/>
              <w:rPr>
                <w:bCs/>
                <w:sz w:val="24"/>
                <w:szCs w:val="36"/>
              </w:rPr>
            </w:pPr>
            <w:r>
              <w:rPr>
                <w:bCs/>
                <w:sz w:val="24"/>
                <w:szCs w:val="36"/>
              </w:rPr>
              <w:t>10. stint</w:t>
            </w:r>
          </w:p>
          <w:p w14:paraId="58F954EE" w14:textId="77777777" w:rsidR="009B4047" w:rsidRPr="004E6294" w:rsidRDefault="009B4047" w:rsidP="00487C2D">
            <w:pPr>
              <w:tabs>
                <w:tab w:val="left" w:pos="9750"/>
              </w:tabs>
              <w:spacing w:before="3"/>
              <w:rPr>
                <w:bCs/>
                <w:sz w:val="16"/>
              </w:rPr>
            </w:pPr>
          </w:p>
          <w:p w14:paraId="703C1A94" w14:textId="77777777" w:rsidR="009B4047" w:rsidRDefault="009B4047" w:rsidP="00487C2D">
            <w:pPr>
              <w:tabs>
                <w:tab w:val="left" w:pos="9750"/>
              </w:tabs>
              <w:spacing w:before="3"/>
              <w:rPr>
                <w:b/>
                <w:sz w:val="16"/>
              </w:rPr>
            </w:pPr>
          </w:p>
        </w:tc>
      </w:tr>
    </w:tbl>
    <w:p w14:paraId="146E95DF" w14:textId="33E071F0" w:rsidR="009B4047" w:rsidRDefault="009B4047" w:rsidP="00487C2D">
      <w:pPr>
        <w:tabs>
          <w:tab w:val="left" w:pos="9750"/>
        </w:tabs>
        <w:spacing w:before="3"/>
        <w:jc w:val="center"/>
        <w:rPr>
          <w:b/>
          <w:sz w:val="16"/>
        </w:rPr>
      </w:pPr>
    </w:p>
    <w:p w14:paraId="71783C30" w14:textId="77777777" w:rsidR="009B4047" w:rsidRPr="00BD2E40" w:rsidRDefault="009B4047" w:rsidP="00487C2D">
      <w:pPr>
        <w:spacing w:before="3"/>
        <w:jc w:val="center"/>
        <w:rPr>
          <w:b/>
          <w:sz w:val="40"/>
          <w:szCs w:val="52"/>
        </w:rPr>
      </w:pPr>
      <w:r w:rsidRPr="00BD2E40">
        <w:rPr>
          <w:b/>
          <w:sz w:val="40"/>
          <w:szCs w:val="52"/>
        </w:rPr>
        <w:t>Cloze Test</w:t>
      </w:r>
    </w:p>
    <w:tbl>
      <w:tblPr>
        <w:tblStyle w:val="TableGrid"/>
        <w:tblW w:w="0" w:type="auto"/>
        <w:tblInd w:w="1271" w:type="dxa"/>
        <w:tblLook w:val="04A0" w:firstRow="1" w:lastRow="0" w:firstColumn="1" w:lastColumn="0" w:noHBand="0" w:noVBand="1"/>
      </w:tblPr>
      <w:tblGrid>
        <w:gridCol w:w="3284"/>
        <w:gridCol w:w="2580"/>
        <w:gridCol w:w="2580"/>
      </w:tblGrid>
      <w:tr w:rsidR="00487C2D" w14:paraId="352B64D7" w14:textId="77777777" w:rsidTr="00487C2D">
        <w:trPr>
          <w:trHeight w:val="3164"/>
        </w:trPr>
        <w:tc>
          <w:tcPr>
            <w:tcW w:w="3284" w:type="dxa"/>
          </w:tcPr>
          <w:p w14:paraId="2CA9F5C6" w14:textId="77777777" w:rsidR="00487C2D" w:rsidRPr="00E80855" w:rsidRDefault="00487C2D" w:rsidP="00487C2D">
            <w:pPr>
              <w:pStyle w:val="ListParagraph"/>
              <w:numPr>
                <w:ilvl w:val="0"/>
                <w:numId w:val="29"/>
              </w:numPr>
              <w:tabs>
                <w:tab w:val="left" w:pos="9750"/>
              </w:tabs>
              <w:spacing w:before="3"/>
              <w:rPr>
                <w:bCs/>
                <w:sz w:val="24"/>
                <w:szCs w:val="24"/>
              </w:rPr>
            </w:pPr>
            <w:r w:rsidRPr="00E80855">
              <w:rPr>
                <w:bCs/>
                <w:sz w:val="24"/>
                <w:szCs w:val="24"/>
              </w:rPr>
              <w:t>cargo</w:t>
            </w:r>
          </w:p>
          <w:p w14:paraId="0F467BFB" w14:textId="77777777" w:rsidR="00487C2D" w:rsidRPr="00E80855" w:rsidRDefault="00487C2D" w:rsidP="00487C2D">
            <w:pPr>
              <w:pStyle w:val="ListParagraph"/>
              <w:numPr>
                <w:ilvl w:val="0"/>
                <w:numId w:val="29"/>
              </w:numPr>
              <w:tabs>
                <w:tab w:val="left" w:pos="9750"/>
              </w:tabs>
              <w:spacing w:before="3"/>
              <w:rPr>
                <w:bCs/>
                <w:sz w:val="24"/>
                <w:szCs w:val="24"/>
              </w:rPr>
            </w:pPr>
            <w:r w:rsidRPr="00E80855">
              <w:rPr>
                <w:bCs/>
                <w:sz w:val="24"/>
                <w:szCs w:val="24"/>
              </w:rPr>
              <w:t>France</w:t>
            </w:r>
          </w:p>
          <w:p w14:paraId="1E0F17DD" w14:textId="77777777" w:rsidR="00487C2D" w:rsidRPr="00E80855" w:rsidRDefault="00487C2D" w:rsidP="00487C2D">
            <w:pPr>
              <w:pStyle w:val="ListParagraph"/>
              <w:numPr>
                <w:ilvl w:val="0"/>
                <w:numId w:val="29"/>
              </w:numPr>
              <w:tabs>
                <w:tab w:val="left" w:pos="9750"/>
              </w:tabs>
              <w:spacing w:before="3"/>
              <w:rPr>
                <w:bCs/>
                <w:sz w:val="24"/>
                <w:szCs w:val="24"/>
              </w:rPr>
            </w:pPr>
            <w:r w:rsidRPr="00E80855">
              <w:rPr>
                <w:bCs/>
                <w:sz w:val="24"/>
                <w:szCs w:val="24"/>
              </w:rPr>
              <w:t>kilometres</w:t>
            </w:r>
          </w:p>
          <w:p w14:paraId="44133E4B" w14:textId="77777777" w:rsidR="00487C2D" w:rsidRPr="00E80855" w:rsidRDefault="00487C2D" w:rsidP="00487C2D">
            <w:pPr>
              <w:pStyle w:val="ListParagraph"/>
              <w:numPr>
                <w:ilvl w:val="0"/>
                <w:numId w:val="29"/>
              </w:numPr>
              <w:tabs>
                <w:tab w:val="left" w:pos="9750"/>
              </w:tabs>
              <w:spacing w:before="3"/>
              <w:rPr>
                <w:bCs/>
                <w:sz w:val="24"/>
                <w:szCs w:val="24"/>
              </w:rPr>
            </w:pPr>
            <w:r w:rsidRPr="00E80855">
              <w:rPr>
                <w:bCs/>
                <w:sz w:val="24"/>
                <w:szCs w:val="24"/>
              </w:rPr>
              <w:t>East</w:t>
            </w:r>
          </w:p>
          <w:p w14:paraId="3149A840" w14:textId="77777777" w:rsidR="00487C2D" w:rsidRPr="00E80855" w:rsidRDefault="00487C2D" w:rsidP="00487C2D">
            <w:pPr>
              <w:pStyle w:val="ListParagraph"/>
              <w:numPr>
                <w:ilvl w:val="0"/>
                <w:numId w:val="29"/>
              </w:numPr>
              <w:tabs>
                <w:tab w:val="left" w:pos="9750"/>
              </w:tabs>
              <w:spacing w:before="3"/>
              <w:rPr>
                <w:bCs/>
                <w:sz w:val="24"/>
                <w:szCs w:val="24"/>
              </w:rPr>
            </w:pPr>
            <w:r w:rsidRPr="00E80855">
              <w:rPr>
                <w:bCs/>
                <w:sz w:val="24"/>
                <w:szCs w:val="24"/>
              </w:rPr>
              <w:t>quicker</w:t>
            </w:r>
          </w:p>
          <w:p w14:paraId="71C87364" w14:textId="77777777" w:rsidR="00487C2D" w:rsidRPr="00E80855" w:rsidRDefault="00487C2D" w:rsidP="00487C2D">
            <w:pPr>
              <w:pStyle w:val="ListParagraph"/>
              <w:numPr>
                <w:ilvl w:val="0"/>
                <w:numId w:val="29"/>
              </w:numPr>
              <w:tabs>
                <w:tab w:val="left" w:pos="9750"/>
              </w:tabs>
              <w:spacing w:before="3"/>
              <w:rPr>
                <w:bCs/>
                <w:sz w:val="24"/>
                <w:szCs w:val="24"/>
              </w:rPr>
            </w:pPr>
            <w:r w:rsidRPr="00E80855">
              <w:rPr>
                <w:bCs/>
                <w:sz w:val="24"/>
                <w:szCs w:val="24"/>
              </w:rPr>
              <w:t>merchants</w:t>
            </w:r>
          </w:p>
          <w:p w14:paraId="31FFC2DB" w14:textId="77777777" w:rsidR="00487C2D" w:rsidRPr="00E80855" w:rsidRDefault="00487C2D" w:rsidP="00487C2D">
            <w:pPr>
              <w:pStyle w:val="ListParagraph"/>
              <w:numPr>
                <w:ilvl w:val="0"/>
                <w:numId w:val="29"/>
              </w:numPr>
              <w:tabs>
                <w:tab w:val="left" w:pos="9750"/>
              </w:tabs>
              <w:spacing w:before="3"/>
              <w:rPr>
                <w:bCs/>
                <w:sz w:val="24"/>
                <w:szCs w:val="24"/>
              </w:rPr>
            </w:pPr>
            <w:r w:rsidRPr="00E80855">
              <w:rPr>
                <w:bCs/>
                <w:sz w:val="24"/>
                <w:szCs w:val="24"/>
              </w:rPr>
              <w:t>Sea</w:t>
            </w:r>
          </w:p>
          <w:p w14:paraId="3BE32B64" w14:textId="77777777" w:rsidR="00487C2D" w:rsidRPr="00E80855" w:rsidRDefault="00487C2D" w:rsidP="00487C2D">
            <w:pPr>
              <w:pStyle w:val="ListParagraph"/>
              <w:numPr>
                <w:ilvl w:val="0"/>
                <w:numId w:val="29"/>
              </w:numPr>
              <w:tabs>
                <w:tab w:val="left" w:pos="9750"/>
              </w:tabs>
              <w:spacing w:before="3"/>
              <w:rPr>
                <w:bCs/>
                <w:sz w:val="24"/>
                <w:szCs w:val="24"/>
              </w:rPr>
            </w:pPr>
            <w:r w:rsidRPr="00E80855">
              <w:rPr>
                <w:bCs/>
                <w:sz w:val="24"/>
                <w:szCs w:val="24"/>
              </w:rPr>
              <w:t>between</w:t>
            </w:r>
          </w:p>
          <w:p w14:paraId="15048162" w14:textId="77777777" w:rsidR="00487C2D" w:rsidRPr="00E80855" w:rsidRDefault="00487C2D" w:rsidP="00487C2D">
            <w:pPr>
              <w:pStyle w:val="ListParagraph"/>
              <w:numPr>
                <w:ilvl w:val="0"/>
                <w:numId w:val="29"/>
              </w:numPr>
              <w:tabs>
                <w:tab w:val="left" w:pos="9750"/>
              </w:tabs>
              <w:spacing w:before="3"/>
              <w:rPr>
                <w:bCs/>
                <w:sz w:val="24"/>
                <w:szCs w:val="24"/>
              </w:rPr>
            </w:pPr>
            <w:r w:rsidRPr="00E80855">
              <w:rPr>
                <w:bCs/>
                <w:sz w:val="24"/>
                <w:szCs w:val="24"/>
              </w:rPr>
              <w:t>EU</w:t>
            </w:r>
          </w:p>
          <w:p w14:paraId="68E44F36" w14:textId="77777777" w:rsidR="00487C2D" w:rsidRPr="00E80855" w:rsidRDefault="00487C2D" w:rsidP="00487C2D">
            <w:pPr>
              <w:pStyle w:val="ListParagraph"/>
              <w:numPr>
                <w:ilvl w:val="0"/>
                <w:numId w:val="29"/>
              </w:numPr>
              <w:tabs>
                <w:tab w:val="left" w:pos="9750"/>
              </w:tabs>
              <w:spacing w:before="3"/>
              <w:rPr>
                <w:bCs/>
                <w:sz w:val="24"/>
                <w:szCs w:val="24"/>
              </w:rPr>
            </w:pPr>
            <w:r w:rsidRPr="00E80855">
              <w:rPr>
                <w:bCs/>
                <w:sz w:val="24"/>
                <w:szCs w:val="24"/>
              </w:rPr>
              <w:t>board</w:t>
            </w:r>
          </w:p>
          <w:p w14:paraId="19BFB6D1" w14:textId="77777777" w:rsidR="00487C2D" w:rsidRPr="00E80855" w:rsidRDefault="00487C2D" w:rsidP="00487C2D">
            <w:pPr>
              <w:pStyle w:val="ListParagraph"/>
              <w:numPr>
                <w:ilvl w:val="0"/>
                <w:numId w:val="29"/>
              </w:numPr>
              <w:tabs>
                <w:tab w:val="left" w:pos="9750"/>
              </w:tabs>
              <w:spacing w:before="3"/>
              <w:rPr>
                <w:bCs/>
                <w:sz w:val="24"/>
                <w:szCs w:val="24"/>
              </w:rPr>
            </w:pPr>
            <w:r w:rsidRPr="00E80855">
              <w:rPr>
                <w:bCs/>
                <w:sz w:val="24"/>
                <w:szCs w:val="24"/>
              </w:rPr>
              <w:t>British</w:t>
            </w:r>
          </w:p>
          <w:p w14:paraId="6AD52E7D" w14:textId="18170E54" w:rsidR="00487C2D" w:rsidRPr="00E80855" w:rsidRDefault="00487C2D" w:rsidP="00487C2D">
            <w:pPr>
              <w:pStyle w:val="ListParagraph"/>
              <w:numPr>
                <w:ilvl w:val="0"/>
                <w:numId w:val="29"/>
              </w:numPr>
              <w:tabs>
                <w:tab w:val="left" w:pos="9750"/>
              </w:tabs>
              <w:spacing w:before="3"/>
              <w:rPr>
                <w:bCs/>
                <w:sz w:val="24"/>
                <w:szCs w:val="24"/>
              </w:rPr>
            </w:pPr>
            <w:r w:rsidRPr="00E80855">
              <w:rPr>
                <w:bCs/>
                <w:sz w:val="24"/>
                <w:szCs w:val="24"/>
              </w:rPr>
              <w:t>manager</w:t>
            </w:r>
          </w:p>
          <w:p w14:paraId="0F6564F4" w14:textId="77777777" w:rsidR="00487C2D" w:rsidRPr="00E80855" w:rsidRDefault="00487C2D" w:rsidP="00487C2D">
            <w:pPr>
              <w:pStyle w:val="ListParagraph"/>
              <w:numPr>
                <w:ilvl w:val="0"/>
                <w:numId w:val="29"/>
              </w:numPr>
              <w:tabs>
                <w:tab w:val="left" w:pos="9750"/>
              </w:tabs>
              <w:spacing w:before="3"/>
              <w:rPr>
                <w:bCs/>
                <w:sz w:val="24"/>
                <w:szCs w:val="24"/>
              </w:rPr>
            </w:pPr>
            <w:r w:rsidRPr="00E80855">
              <w:rPr>
                <w:bCs/>
                <w:sz w:val="24"/>
                <w:szCs w:val="24"/>
              </w:rPr>
              <w:t>China</w:t>
            </w:r>
          </w:p>
          <w:p w14:paraId="3FDE9BB7" w14:textId="77777777" w:rsidR="00487C2D" w:rsidRPr="00E80855" w:rsidRDefault="00487C2D" w:rsidP="00487C2D">
            <w:pPr>
              <w:pStyle w:val="ListParagraph"/>
              <w:numPr>
                <w:ilvl w:val="0"/>
                <w:numId w:val="29"/>
              </w:numPr>
              <w:tabs>
                <w:tab w:val="left" w:pos="9750"/>
              </w:tabs>
              <w:spacing w:before="3"/>
              <w:rPr>
                <w:bCs/>
                <w:sz w:val="24"/>
                <w:szCs w:val="24"/>
              </w:rPr>
            </w:pPr>
            <w:r w:rsidRPr="00E80855">
              <w:rPr>
                <w:bCs/>
                <w:sz w:val="24"/>
                <w:szCs w:val="24"/>
              </w:rPr>
              <w:t>weeks</w:t>
            </w:r>
          </w:p>
          <w:p w14:paraId="5A08825D" w14:textId="77777777" w:rsidR="00487C2D" w:rsidRPr="00E80855" w:rsidRDefault="00487C2D" w:rsidP="00487C2D">
            <w:pPr>
              <w:pStyle w:val="ListParagraph"/>
              <w:numPr>
                <w:ilvl w:val="0"/>
                <w:numId w:val="29"/>
              </w:numPr>
              <w:tabs>
                <w:tab w:val="left" w:pos="9750"/>
              </w:tabs>
              <w:spacing w:before="3"/>
              <w:rPr>
                <w:bCs/>
                <w:sz w:val="24"/>
                <w:szCs w:val="24"/>
              </w:rPr>
            </w:pPr>
            <w:r w:rsidRPr="00E80855">
              <w:rPr>
                <w:bCs/>
                <w:sz w:val="24"/>
                <w:szCs w:val="24"/>
              </w:rPr>
              <w:t>famous</w:t>
            </w:r>
          </w:p>
          <w:p w14:paraId="137DFD2F" w14:textId="77777777" w:rsidR="00487C2D" w:rsidRPr="00E80855" w:rsidRDefault="00487C2D" w:rsidP="00487C2D">
            <w:pPr>
              <w:tabs>
                <w:tab w:val="left" w:pos="9750"/>
              </w:tabs>
              <w:spacing w:before="3"/>
              <w:rPr>
                <w:bCs/>
                <w:sz w:val="16"/>
              </w:rPr>
            </w:pPr>
          </w:p>
        </w:tc>
        <w:tc>
          <w:tcPr>
            <w:tcW w:w="2580" w:type="dxa"/>
          </w:tcPr>
          <w:p w14:paraId="6366ADEB" w14:textId="77777777" w:rsidR="00487C2D" w:rsidRPr="00BD2E40" w:rsidRDefault="00487C2D" w:rsidP="00487C2D">
            <w:pPr>
              <w:tabs>
                <w:tab w:val="left" w:pos="9750"/>
              </w:tabs>
              <w:spacing w:before="3"/>
              <w:rPr>
                <w:bCs/>
                <w:sz w:val="24"/>
                <w:szCs w:val="36"/>
              </w:rPr>
            </w:pPr>
            <w:r w:rsidRPr="00BD2E40">
              <w:rPr>
                <w:bCs/>
                <w:sz w:val="24"/>
                <w:szCs w:val="36"/>
              </w:rPr>
              <w:t>1.</w:t>
            </w:r>
            <w:r>
              <w:rPr>
                <w:bCs/>
                <w:sz w:val="24"/>
                <w:szCs w:val="36"/>
              </w:rPr>
              <w:t xml:space="preserve"> born</w:t>
            </w:r>
          </w:p>
          <w:p w14:paraId="752AF2E6" w14:textId="77777777" w:rsidR="00487C2D" w:rsidRPr="00BD2E40" w:rsidRDefault="00487C2D" w:rsidP="00487C2D">
            <w:pPr>
              <w:tabs>
                <w:tab w:val="left" w:pos="9750"/>
              </w:tabs>
              <w:spacing w:before="3"/>
              <w:rPr>
                <w:bCs/>
                <w:sz w:val="24"/>
                <w:szCs w:val="36"/>
              </w:rPr>
            </w:pPr>
            <w:r w:rsidRPr="00BD2E40">
              <w:rPr>
                <w:bCs/>
                <w:sz w:val="24"/>
                <w:szCs w:val="36"/>
              </w:rPr>
              <w:t>2.</w:t>
            </w:r>
            <w:r>
              <w:rPr>
                <w:bCs/>
                <w:sz w:val="24"/>
                <w:szCs w:val="36"/>
              </w:rPr>
              <w:t xml:space="preserve"> conflict</w:t>
            </w:r>
          </w:p>
          <w:p w14:paraId="0BB55C4A" w14:textId="77777777" w:rsidR="00487C2D" w:rsidRPr="00BD2E40" w:rsidRDefault="00487C2D" w:rsidP="00487C2D">
            <w:pPr>
              <w:tabs>
                <w:tab w:val="left" w:pos="9750"/>
              </w:tabs>
              <w:spacing w:before="3"/>
              <w:rPr>
                <w:bCs/>
                <w:sz w:val="24"/>
                <w:szCs w:val="36"/>
              </w:rPr>
            </w:pPr>
            <w:r w:rsidRPr="00BD2E40">
              <w:rPr>
                <w:bCs/>
                <w:sz w:val="24"/>
                <w:szCs w:val="36"/>
              </w:rPr>
              <w:t>3.</w:t>
            </w:r>
            <w:r>
              <w:rPr>
                <w:bCs/>
                <w:sz w:val="24"/>
                <w:szCs w:val="36"/>
              </w:rPr>
              <w:t xml:space="preserve"> education</w:t>
            </w:r>
          </w:p>
          <w:p w14:paraId="47A24ABD" w14:textId="77777777" w:rsidR="00487C2D" w:rsidRPr="00BD2E40" w:rsidRDefault="00487C2D" w:rsidP="00487C2D">
            <w:pPr>
              <w:tabs>
                <w:tab w:val="left" w:pos="9750"/>
              </w:tabs>
              <w:spacing w:before="3"/>
              <w:rPr>
                <w:bCs/>
                <w:sz w:val="24"/>
                <w:szCs w:val="36"/>
              </w:rPr>
            </w:pPr>
            <w:r w:rsidRPr="00BD2E40">
              <w:rPr>
                <w:bCs/>
                <w:sz w:val="24"/>
                <w:szCs w:val="36"/>
              </w:rPr>
              <w:t>4.</w:t>
            </w:r>
            <w:r>
              <w:rPr>
                <w:bCs/>
                <w:sz w:val="24"/>
                <w:szCs w:val="36"/>
              </w:rPr>
              <w:t xml:space="preserve"> prison</w:t>
            </w:r>
          </w:p>
          <w:p w14:paraId="381A15EB" w14:textId="77777777" w:rsidR="00487C2D" w:rsidRPr="00BD2E40" w:rsidRDefault="00487C2D" w:rsidP="00487C2D">
            <w:pPr>
              <w:tabs>
                <w:tab w:val="left" w:pos="9750"/>
              </w:tabs>
              <w:spacing w:before="3"/>
              <w:rPr>
                <w:bCs/>
                <w:sz w:val="24"/>
                <w:szCs w:val="36"/>
              </w:rPr>
            </w:pPr>
            <w:r w:rsidRPr="00BD2E40">
              <w:rPr>
                <w:bCs/>
                <w:sz w:val="24"/>
                <w:szCs w:val="36"/>
              </w:rPr>
              <w:t>5.</w:t>
            </w:r>
            <w:r>
              <w:rPr>
                <w:bCs/>
                <w:sz w:val="24"/>
                <w:szCs w:val="36"/>
              </w:rPr>
              <w:t xml:space="preserve"> Ireland</w:t>
            </w:r>
          </w:p>
          <w:p w14:paraId="5BC7A95E" w14:textId="77777777" w:rsidR="00487C2D" w:rsidRPr="00BD2E40" w:rsidRDefault="00487C2D" w:rsidP="00487C2D">
            <w:pPr>
              <w:tabs>
                <w:tab w:val="left" w:pos="9750"/>
              </w:tabs>
              <w:spacing w:before="3"/>
              <w:rPr>
                <w:bCs/>
                <w:sz w:val="24"/>
                <w:szCs w:val="36"/>
              </w:rPr>
            </w:pPr>
            <w:r w:rsidRPr="00BD2E40">
              <w:rPr>
                <w:bCs/>
                <w:sz w:val="24"/>
                <w:szCs w:val="36"/>
              </w:rPr>
              <w:t>6.</w:t>
            </w:r>
            <w:r>
              <w:rPr>
                <w:bCs/>
                <w:sz w:val="24"/>
                <w:szCs w:val="36"/>
              </w:rPr>
              <w:t xml:space="preserve"> slavery</w:t>
            </w:r>
          </w:p>
          <w:p w14:paraId="15B9628D" w14:textId="77777777" w:rsidR="00487C2D" w:rsidRPr="00BD2E40" w:rsidRDefault="00487C2D" w:rsidP="00487C2D">
            <w:pPr>
              <w:tabs>
                <w:tab w:val="left" w:pos="9750"/>
              </w:tabs>
              <w:spacing w:before="3"/>
              <w:rPr>
                <w:bCs/>
                <w:sz w:val="24"/>
                <w:szCs w:val="36"/>
              </w:rPr>
            </w:pPr>
            <w:r w:rsidRPr="00BD2E40">
              <w:rPr>
                <w:bCs/>
                <w:sz w:val="24"/>
                <w:szCs w:val="36"/>
              </w:rPr>
              <w:t>7.</w:t>
            </w:r>
            <w:r>
              <w:rPr>
                <w:bCs/>
                <w:sz w:val="24"/>
                <w:szCs w:val="36"/>
              </w:rPr>
              <w:t xml:space="preserve"> electricity</w:t>
            </w:r>
          </w:p>
          <w:p w14:paraId="0406882E" w14:textId="77777777" w:rsidR="00487C2D" w:rsidRPr="00BD2E40" w:rsidRDefault="00487C2D" w:rsidP="00487C2D">
            <w:pPr>
              <w:tabs>
                <w:tab w:val="left" w:pos="9750"/>
              </w:tabs>
              <w:spacing w:before="3"/>
              <w:rPr>
                <w:bCs/>
                <w:sz w:val="24"/>
                <w:szCs w:val="36"/>
              </w:rPr>
            </w:pPr>
            <w:r w:rsidRPr="00BD2E40">
              <w:rPr>
                <w:bCs/>
                <w:sz w:val="24"/>
                <w:szCs w:val="36"/>
              </w:rPr>
              <w:t>8.</w:t>
            </w:r>
            <w:r>
              <w:rPr>
                <w:bCs/>
                <w:sz w:val="24"/>
                <w:szCs w:val="36"/>
              </w:rPr>
              <w:t xml:space="preserve"> spearheaded</w:t>
            </w:r>
          </w:p>
          <w:p w14:paraId="09A2EEBB" w14:textId="77777777" w:rsidR="00487C2D" w:rsidRPr="00BD2E40" w:rsidRDefault="00487C2D" w:rsidP="00487C2D">
            <w:pPr>
              <w:tabs>
                <w:tab w:val="left" w:pos="9750"/>
              </w:tabs>
              <w:spacing w:before="3"/>
              <w:rPr>
                <w:bCs/>
                <w:sz w:val="24"/>
                <w:szCs w:val="36"/>
              </w:rPr>
            </w:pPr>
            <w:r w:rsidRPr="00BD2E40">
              <w:rPr>
                <w:bCs/>
                <w:sz w:val="24"/>
                <w:szCs w:val="36"/>
              </w:rPr>
              <w:t>9.</w:t>
            </w:r>
            <w:r>
              <w:rPr>
                <w:bCs/>
                <w:sz w:val="24"/>
                <w:szCs w:val="36"/>
              </w:rPr>
              <w:t xml:space="preserve"> death</w:t>
            </w:r>
          </w:p>
          <w:p w14:paraId="4AAD413E" w14:textId="77777777" w:rsidR="00487C2D" w:rsidRDefault="00487C2D" w:rsidP="00487C2D">
            <w:pPr>
              <w:tabs>
                <w:tab w:val="left" w:pos="9750"/>
              </w:tabs>
              <w:spacing w:before="3"/>
              <w:rPr>
                <w:b/>
                <w:sz w:val="16"/>
              </w:rPr>
            </w:pPr>
            <w:r w:rsidRPr="00BD2E40">
              <w:rPr>
                <w:bCs/>
                <w:sz w:val="24"/>
                <w:szCs w:val="36"/>
              </w:rPr>
              <w:t>10.</w:t>
            </w:r>
            <w:r>
              <w:rPr>
                <w:bCs/>
                <w:sz w:val="24"/>
                <w:szCs w:val="36"/>
              </w:rPr>
              <w:t xml:space="preserve"> grave</w:t>
            </w:r>
          </w:p>
        </w:tc>
        <w:tc>
          <w:tcPr>
            <w:tcW w:w="2580" w:type="dxa"/>
          </w:tcPr>
          <w:p w14:paraId="73ACC209" w14:textId="77777777" w:rsidR="00487C2D" w:rsidRPr="00BD2E40" w:rsidRDefault="00487C2D" w:rsidP="00487C2D">
            <w:pPr>
              <w:tabs>
                <w:tab w:val="left" w:pos="9750"/>
              </w:tabs>
              <w:spacing w:before="3"/>
              <w:rPr>
                <w:bCs/>
                <w:sz w:val="24"/>
                <w:szCs w:val="36"/>
              </w:rPr>
            </w:pPr>
            <w:r w:rsidRPr="00BD2E40">
              <w:rPr>
                <w:bCs/>
                <w:sz w:val="24"/>
                <w:szCs w:val="36"/>
              </w:rPr>
              <w:t>1.</w:t>
            </w:r>
            <w:r>
              <w:rPr>
                <w:bCs/>
                <w:sz w:val="24"/>
                <w:szCs w:val="36"/>
              </w:rPr>
              <w:t xml:space="preserve"> iconic</w:t>
            </w:r>
          </w:p>
          <w:p w14:paraId="459CBD4B" w14:textId="77777777" w:rsidR="00487C2D" w:rsidRPr="00BD2E40" w:rsidRDefault="00487C2D" w:rsidP="00487C2D">
            <w:pPr>
              <w:tabs>
                <w:tab w:val="left" w:pos="9750"/>
              </w:tabs>
              <w:spacing w:before="3"/>
              <w:rPr>
                <w:bCs/>
                <w:sz w:val="24"/>
                <w:szCs w:val="36"/>
              </w:rPr>
            </w:pPr>
            <w:r w:rsidRPr="00BD2E40">
              <w:rPr>
                <w:bCs/>
                <w:sz w:val="24"/>
                <w:szCs w:val="36"/>
              </w:rPr>
              <w:t>2.</w:t>
            </w:r>
            <w:r>
              <w:rPr>
                <w:bCs/>
                <w:sz w:val="24"/>
                <w:szCs w:val="36"/>
              </w:rPr>
              <w:t xml:space="preserve"> layers</w:t>
            </w:r>
          </w:p>
          <w:p w14:paraId="2916C0FC" w14:textId="77777777" w:rsidR="00487C2D" w:rsidRPr="00BD2E40" w:rsidRDefault="00487C2D" w:rsidP="00487C2D">
            <w:pPr>
              <w:tabs>
                <w:tab w:val="left" w:pos="9750"/>
              </w:tabs>
              <w:spacing w:before="3"/>
              <w:rPr>
                <w:bCs/>
                <w:sz w:val="24"/>
                <w:szCs w:val="36"/>
              </w:rPr>
            </w:pPr>
            <w:r w:rsidRPr="00BD2E40">
              <w:rPr>
                <w:bCs/>
                <w:sz w:val="24"/>
                <w:szCs w:val="36"/>
              </w:rPr>
              <w:t>3.</w:t>
            </w:r>
            <w:r>
              <w:rPr>
                <w:bCs/>
                <w:sz w:val="24"/>
                <w:szCs w:val="36"/>
              </w:rPr>
              <w:t xml:space="preserve"> celebrate</w:t>
            </w:r>
          </w:p>
          <w:p w14:paraId="68F65C1C" w14:textId="77777777" w:rsidR="00487C2D" w:rsidRPr="00BD2E40" w:rsidRDefault="00487C2D" w:rsidP="00487C2D">
            <w:pPr>
              <w:tabs>
                <w:tab w:val="left" w:pos="9750"/>
              </w:tabs>
              <w:spacing w:before="3"/>
              <w:rPr>
                <w:bCs/>
                <w:sz w:val="24"/>
                <w:szCs w:val="36"/>
              </w:rPr>
            </w:pPr>
            <w:r w:rsidRPr="00BD2E40">
              <w:rPr>
                <w:bCs/>
                <w:sz w:val="24"/>
                <w:szCs w:val="36"/>
              </w:rPr>
              <w:t>4.</w:t>
            </w:r>
            <w:r>
              <w:rPr>
                <w:bCs/>
                <w:sz w:val="24"/>
                <w:szCs w:val="36"/>
              </w:rPr>
              <w:t xml:space="preserve"> invited</w:t>
            </w:r>
          </w:p>
          <w:p w14:paraId="4E3892D6" w14:textId="77777777" w:rsidR="00487C2D" w:rsidRPr="00BD2E40" w:rsidRDefault="00487C2D" w:rsidP="00487C2D">
            <w:pPr>
              <w:tabs>
                <w:tab w:val="left" w:pos="9750"/>
              </w:tabs>
              <w:spacing w:before="3"/>
              <w:rPr>
                <w:bCs/>
                <w:sz w:val="24"/>
                <w:szCs w:val="36"/>
              </w:rPr>
            </w:pPr>
            <w:r w:rsidRPr="00BD2E40">
              <w:rPr>
                <w:bCs/>
                <w:sz w:val="24"/>
                <w:szCs w:val="36"/>
              </w:rPr>
              <w:t>5.</w:t>
            </w:r>
            <w:r>
              <w:rPr>
                <w:bCs/>
                <w:sz w:val="24"/>
                <w:szCs w:val="36"/>
              </w:rPr>
              <w:t xml:space="preserve"> designed</w:t>
            </w:r>
          </w:p>
          <w:p w14:paraId="6B65EE76" w14:textId="77777777" w:rsidR="00487C2D" w:rsidRPr="00BD2E40" w:rsidRDefault="00487C2D" w:rsidP="00487C2D">
            <w:pPr>
              <w:tabs>
                <w:tab w:val="left" w:pos="9750"/>
              </w:tabs>
              <w:spacing w:before="3"/>
              <w:rPr>
                <w:bCs/>
                <w:sz w:val="24"/>
                <w:szCs w:val="36"/>
              </w:rPr>
            </w:pPr>
            <w:r w:rsidRPr="00BD2E40">
              <w:rPr>
                <w:bCs/>
                <w:sz w:val="24"/>
                <w:szCs w:val="36"/>
              </w:rPr>
              <w:t>6.</w:t>
            </w:r>
            <w:r>
              <w:rPr>
                <w:bCs/>
                <w:sz w:val="24"/>
                <w:szCs w:val="36"/>
              </w:rPr>
              <w:t xml:space="preserve"> personalisation</w:t>
            </w:r>
          </w:p>
          <w:p w14:paraId="407A1316" w14:textId="77777777" w:rsidR="00487C2D" w:rsidRPr="00BD2E40" w:rsidRDefault="00487C2D" w:rsidP="00487C2D">
            <w:pPr>
              <w:tabs>
                <w:tab w:val="left" w:pos="9750"/>
              </w:tabs>
              <w:spacing w:before="3"/>
              <w:rPr>
                <w:bCs/>
                <w:sz w:val="24"/>
                <w:szCs w:val="36"/>
              </w:rPr>
            </w:pPr>
            <w:r w:rsidRPr="00BD2E40">
              <w:rPr>
                <w:bCs/>
                <w:sz w:val="24"/>
                <w:szCs w:val="36"/>
              </w:rPr>
              <w:t>7.</w:t>
            </w:r>
            <w:r>
              <w:rPr>
                <w:bCs/>
                <w:sz w:val="24"/>
                <w:szCs w:val="36"/>
              </w:rPr>
              <w:t xml:space="preserve"> owner</w:t>
            </w:r>
          </w:p>
          <w:p w14:paraId="263B1453" w14:textId="77777777" w:rsidR="00487C2D" w:rsidRPr="00BD2E40" w:rsidRDefault="00487C2D" w:rsidP="00487C2D">
            <w:pPr>
              <w:tabs>
                <w:tab w:val="left" w:pos="9750"/>
              </w:tabs>
              <w:spacing w:before="3"/>
              <w:rPr>
                <w:bCs/>
                <w:sz w:val="24"/>
                <w:szCs w:val="36"/>
              </w:rPr>
            </w:pPr>
            <w:r w:rsidRPr="00BD2E40">
              <w:rPr>
                <w:bCs/>
                <w:sz w:val="24"/>
                <w:szCs w:val="36"/>
              </w:rPr>
              <w:t>8.</w:t>
            </w:r>
            <w:r>
              <w:rPr>
                <w:bCs/>
                <w:sz w:val="24"/>
                <w:szCs w:val="36"/>
              </w:rPr>
              <w:t xml:space="preserve"> leather</w:t>
            </w:r>
          </w:p>
          <w:p w14:paraId="43878C1E" w14:textId="77777777" w:rsidR="00487C2D" w:rsidRPr="00BD2E40" w:rsidRDefault="00487C2D" w:rsidP="00487C2D">
            <w:pPr>
              <w:tabs>
                <w:tab w:val="left" w:pos="9750"/>
              </w:tabs>
              <w:spacing w:before="3"/>
              <w:rPr>
                <w:bCs/>
                <w:sz w:val="24"/>
                <w:szCs w:val="36"/>
              </w:rPr>
            </w:pPr>
            <w:r w:rsidRPr="00BD2E40">
              <w:rPr>
                <w:bCs/>
                <w:sz w:val="24"/>
                <w:szCs w:val="36"/>
              </w:rPr>
              <w:t>9.</w:t>
            </w:r>
            <w:r>
              <w:rPr>
                <w:bCs/>
                <w:sz w:val="24"/>
                <w:szCs w:val="36"/>
              </w:rPr>
              <w:t xml:space="preserve"> carbon</w:t>
            </w:r>
          </w:p>
          <w:p w14:paraId="42173E2E" w14:textId="77777777" w:rsidR="00487C2D" w:rsidRDefault="00487C2D" w:rsidP="00487C2D">
            <w:pPr>
              <w:tabs>
                <w:tab w:val="left" w:pos="9750"/>
              </w:tabs>
              <w:spacing w:before="3"/>
              <w:rPr>
                <w:b/>
                <w:sz w:val="16"/>
              </w:rPr>
            </w:pPr>
            <w:r w:rsidRPr="00BD2E40">
              <w:rPr>
                <w:bCs/>
                <w:sz w:val="24"/>
                <w:szCs w:val="36"/>
              </w:rPr>
              <w:t>10.</w:t>
            </w:r>
            <w:r>
              <w:rPr>
                <w:bCs/>
                <w:sz w:val="24"/>
                <w:szCs w:val="36"/>
              </w:rPr>
              <w:t xml:space="preserve"> engine</w:t>
            </w:r>
          </w:p>
        </w:tc>
      </w:tr>
    </w:tbl>
    <w:p w14:paraId="5CC8687E" w14:textId="77777777" w:rsidR="009B4047" w:rsidRDefault="009B4047" w:rsidP="00487C2D">
      <w:pPr>
        <w:tabs>
          <w:tab w:val="left" w:pos="9750"/>
        </w:tabs>
        <w:spacing w:before="3"/>
        <w:jc w:val="center"/>
        <w:rPr>
          <w:b/>
          <w:sz w:val="16"/>
        </w:rPr>
      </w:pPr>
    </w:p>
    <w:p w14:paraId="0F5D8231" w14:textId="7EB0D9CC" w:rsidR="009B4047" w:rsidRPr="00BD2E40" w:rsidRDefault="009B4047" w:rsidP="00487C2D">
      <w:pPr>
        <w:spacing w:before="3"/>
        <w:jc w:val="center"/>
        <w:rPr>
          <w:b/>
          <w:sz w:val="40"/>
          <w:szCs w:val="52"/>
        </w:rPr>
      </w:pPr>
      <w:r>
        <w:rPr>
          <w:b/>
          <w:sz w:val="40"/>
          <w:szCs w:val="52"/>
        </w:rPr>
        <w:t>Editing</w:t>
      </w:r>
    </w:p>
    <w:tbl>
      <w:tblPr>
        <w:tblStyle w:val="TableGrid"/>
        <w:tblW w:w="0" w:type="auto"/>
        <w:tblInd w:w="2080" w:type="dxa"/>
        <w:tblLook w:val="04A0" w:firstRow="1" w:lastRow="0" w:firstColumn="1" w:lastColumn="0" w:noHBand="0" w:noVBand="1"/>
      </w:tblPr>
      <w:tblGrid>
        <w:gridCol w:w="2593"/>
        <w:gridCol w:w="2593"/>
        <w:gridCol w:w="2593"/>
      </w:tblGrid>
      <w:tr w:rsidR="00487C2D" w14:paraId="1F9F0E85" w14:textId="77777777" w:rsidTr="00487C2D">
        <w:trPr>
          <w:trHeight w:val="130"/>
        </w:trPr>
        <w:tc>
          <w:tcPr>
            <w:tcW w:w="2593" w:type="dxa"/>
          </w:tcPr>
          <w:p w14:paraId="1158522B" w14:textId="77777777" w:rsidR="00487C2D" w:rsidRPr="00BD2E40" w:rsidRDefault="00487C2D" w:rsidP="00487C2D">
            <w:pPr>
              <w:tabs>
                <w:tab w:val="left" w:pos="9750"/>
              </w:tabs>
              <w:spacing w:before="3"/>
              <w:rPr>
                <w:bCs/>
                <w:sz w:val="24"/>
                <w:szCs w:val="36"/>
              </w:rPr>
            </w:pPr>
            <w:r w:rsidRPr="00BD2E40">
              <w:rPr>
                <w:bCs/>
                <w:sz w:val="24"/>
                <w:szCs w:val="36"/>
              </w:rPr>
              <w:t>1.</w:t>
            </w:r>
            <w:r>
              <w:rPr>
                <w:bCs/>
                <w:sz w:val="24"/>
                <w:szCs w:val="36"/>
              </w:rPr>
              <w:t xml:space="preserve"> birds</w:t>
            </w:r>
          </w:p>
          <w:p w14:paraId="0454F03A" w14:textId="77777777" w:rsidR="00487C2D" w:rsidRPr="00BD2E40" w:rsidRDefault="00487C2D" w:rsidP="00487C2D">
            <w:pPr>
              <w:tabs>
                <w:tab w:val="left" w:pos="9750"/>
              </w:tabs>
              <w:spacing w:before="3"/>
              <w:rPr>
                <w:bCs/>
                <w:sz w:val="24"/>
                <w:szCs w:val="36"/>
              </w:rPr>
            </w:pPr>
            <w:r w:rsidRPr="00BD2E40">
              <w:rPr>
                <w:bCs/>
                <w:sz w:val="24"/>
                <w:szCs w:val="36"/>
              </w:rPr>
              <w:t>2.</w:t>
            </w:r>
            <w:r>
              <w:rPr>
                <w:bCs/>
                <w:sz w:val="24"/>
                <w:szCs w:val="36"/>
              </w:rPr>
              <w:t xml:space="preserve"> direction</w:t>
            </w:r>
          </w:p>
          <w:p w14:paraId="499081D0" w14:textId="77777777" w:rsidR="00487C2D" w:rsidRPr="00BD2E40" w:rsidRDefault="00487C2D" w:rsidP="00487C2D">
            <w:pPr>
              <w:tabs>
                <w:tab w:val="left" w:pos="9750"/>
              </w:tabs>
              <w:spacing w:before="3"/>
              <w:rPr>
                <w:bCs/>
                <w:sz w:val="24"/>
                <w:szCs w:val="36"/>
              </w:rPr>
            </w:pPr>
            <w:r w:rsidRPr="00BD2E40">
              <w:rPr>
                <w:bCs/>
                <w:sz w:val="24"/>
                <w:szCs w:val="36"/>
              </w:rPr>
              <w:t>3.</w:t>
            </w:r>
            <w:r>
              <w:rPr>
                <w:bCs/>
                <w:sz w:val="24"/>
                <w:szCs w:val="36"/>
              </w:rPr>
              <w:t xml:space="preserve"> murmuration</w:t>
            </w:r>
          </w:p>
          <w:p w14:paraId="47D0F0DD" w14:textId="77777777" w:rsidR="00487C2D" w:rsidRPr="00BD2E40" w:rsidRDefault="00487C2D" w:rsidP="00487C2D">
            <w:pPr>
              <w:tabs>
                <w:tab w:val="left" w:pos="9750"/>
              </w:tabs>
              <w:spacing w:before="3"/>
              <w:rPr>
                <w:bCs/>
                <w:sz w:val="24"/>
                <w:szCs w:val="36"/>
              </w:rPr>
            </w:pPr>
            <w:r w:rsidRPr="00BD2E40">
              <w:rPr>
                <w:bCs/>
                <w:sz w:val="24"/>
                <w:szCs w:val="36"/>
              </w:rPr>
              <w:t>4.</w:t>
            </w:r>
            <w:r>
              <w:rPr>
                <w:bCs/>
                <w:sz w:val="24"/>
                <w:szCs w:val="36"/>
              </w:rPr>
              <w:t xml:space="preserve"> giant</w:t>
            </w:r>
          </w:p>
          <w:p w14:paraId="35B52222" w14:textId="77777777" w:rsidR="00487C2D" w:rsidRPr="00BD2E40" w:rsidRDefault="00487C2D" w:rsidP="00487C2D">
            <w:pPr>
              <w:tabs>
                <w:tab w:val="left" w:pos="9750"/>
              </w:tabs>
              <w:spacing w:before="3"/>
              <w:rPr>
                <w:bCs/>
                <w:sz w:val="24"/>
                <w:szCs w:val="36"/>
              </w:rPr>
            </w:pPr>
            <w:r w:rsidRPr="00BD2E40">
              <w:rPr>
                <w:bCs/>
                <w:sz w:val="24"/>
                <w:szCs w:val="36"/>
              </w:rPr>
              <w:t>5.</w:t>
            </w:r>
            <w:r>
              <w:rPr>
                <w:bCs/>
                <w:sz w:val="24"/>
                <w:szCs w:val="36"/>
              </w:rPr>
              <w:t xml:space="preserve"> agency</w:t>
            </w:r>
          </w:p>
          <w:p w14:paraId="00EB2FA6" w14:textId="77777777" w:rsidR="00487C2D" w:rsidRPr="00BD2E40" w:rsidRDefault="00487C2D" w:rsidP="00487C2D">
            <w:pPr>
              <w:tabs>
                <w:tab w:val="left" w:pos="9750"/>
              </w:tabs>
              <w:spacing w:before="3"/>
              <w:rPr>
                <w:bCs/>
                <w:sz w:val="24"/>
                <w:szCs w:val="36"/>
              </w:rPr>
            </w:pPr>
            <w:r w:rsidRPr="00BD2E40">
              <w:rPr>
                <w:bCs/>
                <w:sz w:val="24"/>
                <w:szCs w:val="36"/>
              </w:rPr>
              <w:t>6.</w:t>
            </w:r>
            <w:r>
              <w:rPr>
                <w:bCs/>
                <w:sz w:val="24"/>
                <w:szCs w:val="36"/>
              </w:rPr>
              <w:t xml:space="preserve"> friend</w:t>
            </w:r>
          </w:p>
          <w:p w14:paraId="598F96BF" w14:textId="77777777" w:rsidR="00487C2D" w:rsidRPr="00BD2E40" w:rsidRDefault="00487C2D" w:rsidP="00487C2D">
            <w:pPr>
              <w:tabs>
                <w:tab w:val="left" w:pos="9750"/>
              </w:tabs>
              <w:spacing w:before="3"/>
              <w:rPr>
                <w:bCs/>
                <w:sz w:val="24"/>
                <w:szCs w:val="36"/>
              </w:rPr>
            </w:pPr>
            <w:r w:rsidRPr="00BD2E40">
              <w:rPr>
                <w:bCs/>
                <w:sz w:val="24"/>
                <w:szCs w:val="36"/>
              </w:rPr>
              <w:t>7.</w:t>
            </w:r>
            <w:r>
              <w:rPr>
                <w:bCs/>
                <w:sz w:val="24"/>
                <w:szCs w:val="36"/>
              </w:rPr>
              <w:t xml:space="preserve"> Westmeath</w:t>
            </w:r>
          </w:p>
          <w:p w14:paraId="7496F401" w14:textId="77777777" w:rsidR="00487C2D" w:rsidRPr="00BD2E40" w:rsidRDefault="00487C2D" w:rsidP="00487C2D">
            <w:pPr>
              <w:tabs>
                <w:tab w:val="left" w:pos="9750"/>
              </w:tabs>
              <w:spacing w:before="3"/>
              <w:rPr>
                <w:bCs/>
                <w:sz w:val="24"/>
                <w:szCs w:val="36"/>
              </w:rPr>
            </w:pPr>
            <w:r w:rsidRPr="00BD2E40">
              <w:rPr>
                <w:bCs/>
                <w:sz w:val="24"/>
                <w:szCs w:val="36"/>
              </w:rPr>
              <w:t>8.</w:t>
            </w:r>
            <w:r>
              <w:rPr>
                <w:bCs/>
                <w:sz w:val="24"/>
                <w:szCs w:val="36"/>
              </w:rPr>
              <w:t xml:space="preserve"> amazing</w:t>
            </w:r>
          </w:p>
          <w:p w14:paraId="5E1BAEC4" w14:textId="77777777" w:rsidR="00487C2D" w:rsidRPr="00BD2E40" w:rsidRDefault="00487C2D" w:rsidP="00487C2D">
            <w:pPr>
              <w:tabs>
                <w:tab w:val="left" w:pos="9750"/>
              </w:tabs>
              <w:spacing w:before="3"/>
              <w:rPr>
                <w:bCs/>
                <w:sz w:val="24"/>
                <w:szCs w:val="36"/>
              </w:rPr>
            </w:pPr>
            <w:r w:rsidRPr="00BD2E40">
              <w:rPr>
                <w:bCs/>
                <w:sz w:val="24"/>
                <w:szCs w:val="36"/>
              </w:rPr>
              <w:t>9.</w:t>
            </w:r>
            <w:r>
              <w:rPr>
                <w:bCs/>
                <w:sz w:val="24"/>
                <w:szCs w:val="36"/>
              </w:rPr>
              <w:t xml:space="preserve"> photographs</w:t>
            </w:r>
          </w:p>
          <w:p w14:paraId="670C7E53" w14:textId="77777777" w:rsidR="00487C2D" w:rsidRPr="00BD2E40" w:rsidRDefault="00487C2D" w:rsidP="00487C2D">
            <w:pPr>
              <w:tabs>
                <w:tab w:val="left" w:pos="9750"/>
              </w:tabs>
              <w:spacing w:before="3"/>
              <w:rPr>
                <w:b/>
                <w:sz w:val="16"/>
              </w:rPr>
            </w:pPr>
            <w:r w:rsidRPr="00BD2E40">
              <w:rPr>
                <w:bCs/>
                <w:sz w:val="24"/>
                <w:szCs w:val="36"/>
              </w:rPr>
              <w:t>10.</w:t>
            </w:r>
            <w:r>
              <w:rPr>
                <w:bCs/>
                <w:sz w:val="24"/>
                <w:szCs w:val="36"/>
              </w:rPr>
              <w:t xml:space="preserve"> striking</w:t>
            </w:r>
          </w:p>
        </w:tc>
        <w:tc>
          <w:tcPr>
            <w:tcW w:w="2593" w:type="dxa"/>
          </w:tcPr>
          <w:p w14:paraId="65573049" w14:textId="77777777" w:rsidR="00487C2D" w:rsidRPr="00BD2E40" w:rsidRDefault="00487C2D" w:rsidP="00487C2D">
            <w:pPr>
              <w:tabs>
                <w:tab w:val="left" w:pos="9750"/>
              </w:tabs>
              <w:spacing w:before="3"/>
              <w:rPr>
                <w:bCs/>
                <w:sz w:val="24"/>
                <w:szCs w:val="36"/>
              </w:rPr>
            </w:pPr>
            <w:r w:rsidRPr="00BD2E40">
              <w:rPr>
                <w:bCs/>
                <w:sz w:val="24"/>
                <w:szCs w:val="36"/>
              </w:rPr>
              <w:t>1.</w:t>
            </w:r>
            <w:r>
              <w:rPr>
                <w:bCs/>
                <w:sz w:val="24"/>
                <w:szCs w:val="36"/>
              </w:rPr>
              <w:t xml:space="preserve"> built</w:t>
            </w:r>
          </w:p>
          <w:p w14:paraId="5CE43D34" w14:textId="77777777" w:rsidR="00487C2D" w:rsidRPr="00BD2E40" w:rsidRDefault="00487C2D" w:rsidP="00487C2D">
            <w:pPr>
              <w:tabs>
                <w:tab w:val="left" w:pos="9750"/>
              </w:tabs>
              <w:spacing w:before="3"/>
              <w:rPr>
                <w:bCs/>
                <w:sz w:val="24"/>
                <w:szCs w:val="36"/>
              </w:rPr>
            </w:pPr>
            <w:r w:rsidRPr="00BD2E40">
              <w:rPr>
                <w:bCs/>
                <w:sz w:val="24"/>
                <w:szCs w:val="36"/>
              </w:rPr>
              <w:t>2.</w:t>
            </w:r>
            <w:r>
              <w:rPr>
                <w:bCs/>
                <w:sz w:val="24"/>
                <w:szCs w:val="36"/>
              </w:rPr>
              <w:t xml:space="preserve"> ammunition</w:t>
            </w:r>
          </w:p>
          <w:p w14:paraId="3B0CE82E" w14:textId="77777777" w:rsidR="00487C2D" w:rsidRPr="00BD2E40" w:rsidRDefault="00487C2D" w:rsidP="00487C2D">
            <w:pPr>
              <w:tabs>
                <w:tab w:val="left" w:pos="9750"/>
              </w:tabs>
              <w:spacing w:before="3"/>
              <w:rPr>
                <w:bCs/>
                <w:sz w:val="24"/>
                <w:szCs w:val="36"/>
              </w:rPr>
            </w:pPr>
            <w:r w:rsidRPr="00BD2E40">
              <w:rPr>
                <w:bCs/>
                <w:sz w:val="24"/>
                <w:szCs w:val="36"/>
              </w:rPr>
              <w:t>3.</w:t>
            </w:r>
            <w:r>
              <w:rPr>
                <w:bCs/>
                <w:sz w:val="24"/>
                <w:szCs w:val="36"/>
              </w:rPr>
              <w:t xml:space="preserve"> original</w:t>
            </w:r>
          </w:p>
          <w:p w14:paraId="793402F3" w14:textId="77777777" w:rsidR="00487C2D" w:rsidRPr="00BD2E40" w:rsidRDefault="00487C2D" w:rsidP="00487C2D">
            <w:pPr>
              <w:tabs>
                <w:tab w:val="left" w:pos="9750"/>
              </w:tabs>
              <w:spacing w:before="3"/>
              <w:rPr>
                <w:bCs/>
                <w:sz w:val="24"/>
                <w:szCs w:val="36"/>
              </w:rPr>
            </w:pPr>
            <w:r w:rsidRPr="00BD2E40">
              <w:rPr>
                <w:bCs/>
                <w:sz w:val="24"/>
                <w:szCs w:val="36"/>
              </w:rPr>
              <w:t>4.</w:t>
            </w:r>
            <w:r>
              <w:rPr>
                <w:bCs/>
                <w:sz w:val="24"/>
                <w:szCs w:val="36"/>
              </w:rPr>
              <w:t xml:space="preserve"> explosion</w:t>
            </w:r>
          </w:p>
          <w:p w14:paraId="5B62271A" w14:textId="77777777" w:rsidR="00487C2D" w:rsidRPr="00BD2E40" w:rsidRDefault="00487C2D" w:rsidP="00487C2D">
            <w:pPr>
              <w:tabs>
                <w:tab w:val="left" w:pos="9750"/>
              </w:tabs>
              <w:spacing w:before="3"/>
              <w:rPr>
                <w:bCs/>
                <w:sz w:val="24"/>
                <w:szCs w:val="36"/>
              </w:rPr>
            </w:pPr>
            <w:r w:rsidRPr="00BD2E40">
              <w:rPr>
                <w:bCs/>
                <w:sz w:val="24"/>
                <w:szCs w:val="36"/>
              </w:rPr>
              <w:t>5.</w:t>
            </w:r>
            <w:r>
              <w:rPr>
                <w:bCs/>
                <w:sz w:val="24"/>
                <w:szCs w:val="36"/>
              </w:rPr>
              <w:t xml:space="preserve"> families</w:t>
            </w:r>
          </w:p>
          <w:p w14:paraId="5F82EFFA" w14:textId="77777777" w:rsidR="00487C2D" w:rsidRPr="00BD2E40" w:rsidRDefault="00487C2D" w:rsidP="00487C2D">
            <w:pPr>
              <w:tabs>
                <w:tab w:val="left" w:pos="9750"/>
              </w:tabs>
              <w:spacing w:before="3"/>
              <w:rPr>
                <w:bCs/>
                <w:sz w:val="24"/>
                <w:szCs w:val="36"/>
              </w:rPr>
            </w:pPr>
            <w:r w:rsidRPr="00BD2E40">
              <w:rPr>
                <w:bCs/>
                <w:sz w:val="24"/>
                <w:szCs w:val="36"/>
              </w:rPr>
              <w:t>6.</w:t>
            </w:r>
            <w:r>
              <w:rPr>
                <w:bCs/>
                <w:sz w:val="24"/>
                <w:szCs w:val="36"/>
              </w:rPr>
              <w:t xml:space="preserve"> attraction</w:t>
            </w:r>
          </w:p>
          <w:p w14:paraId="3D3D3A5D" w14:textId="77777777" w:rsidR="00487C2D" w:rsidRPr="00BD2E40" w:rsidRDefault="00487C2D" w:rsidP="00487C2D">
            <w:pPr>
              <w:tabs>
                <w:tab w:val="left" w:pos="9750"/>
              </w:tabs>
              <w:spacing w:before="3"/>
              <w:rPr>
                <w:bCs/>
                <w:sz w:val="24"/>
                <w:szCs w:val="36"/>
              </w:rPr>
            </w:pPr>
            <w:r w:rsidRPr="00BD2E40">
              <w:rPr>
                <w:bCs/>
                <w:sz w:val="24"/>
                <w:szCs w:val="36"/>
              </w:rPr>
              <w:t>7.</w:t>
            </w:r>
            <w:r>
              <w:rPr>
                <w:bCs/>
                <w:sz w:val="24"/>
                <w:szCs w:val="36"/>
              </w:rPr>
              <w:t xml:space="preserve"> strengthening</w:t>
            </w:r>
          </w:p>
          <w:p w14:paraId="70F4D4E1" w14:textId="77777777" w:rsidR="00487C2D" w:rsidRPr="00BD2E40" w:rsidRDefault="00487C2D" w:rsidP="00487C2D">
            <w:pPr>
              <w:tabs>
                <w:tab w:val="left" w:pos="9750"/>
              </w:tabs>
              <w:spacing w:before="3"/>
              <w:rPr>
                <w:bCs/>
                <w:sz w:val="24"/>
                <w:szCs w:val="36"/>
              </w:rPr>
            </w:pPr>
            <w:r w:rsidRPr="00BD2E40">
              <w:rPr>
                <w:bCs/>
                <w:sz w:val="24"/>
                <w:szCs w:val="36"/>
              </w:rPr>
              <w:t>8.</w:t>
            </w:r>
            <w:r>
              <w:rPr>
                <w:bCs/>
                <w:sz w:val="24"/>
                <w:szCs w:val="36"/>
              </w:rPr>
              <w:t xml:space="preserve"> circulate</w:t>
            </w:r>
          </w:p>
          <w:p w14:paraId="7B97A66F" w14:textId="77777777" w:rsidR="00487C2D" w:rsidRPr="00BD2E40" w:rsidRDefault="00487C2D" w:rsidP="00487C2D">
            <w:pPr>
              <w:tabs>
                <w:tab w:val="left" w:pos="9750"/>
              </w:tabs>
              <w:spacing w:before="3"/>
              <w:rPr>
                <w:bCs/>
                <w:sz w:val="24"/>
                <w:szCs w:val="36"/>
              </w:rPr>
            </w:pPr>
            <w:r w:rsidRPr="00BD2E40">
              <w:rPr>
                <w:bCs/>
                <w:sz w:val="24"/>
                <w:szCs w:val="36"/>
              </w:rPr>
              <w:t>9.</w:t>
            </w:r>
            <w:r>
              <w:rPr>
                <w:bCs/>
                <w:sz w:val="24"/>
                <w:szCs w:val="36"/>
              </w:rPr>
              <w:t xml:space="preserve"> candles</w:t>
            </w:r>
          </w:p>
          <w:p w14:paraId="03D8E358" w14:textId="77777777" w:rsidR="00487C2D" w:rsidRDefault="00487C2D" w:rsidP="00487C2D">
            <w:pPr>
              <w:tabs>
                <w:tab w:val="left" w:pos="9750"/>
              </w:tabs>
              <w:spacing w:before="3"/>
              <w:rPr>
                <w:b/>
                <w:sz w:val="16"/>
              </w:rPr>
            </w:pPr>
            <w:r w:rsidRPr="00BD2E40">
              <w:rPr>
                <w:bCs/>
                <w:sz w:val="24"/>
                <w:szCs w:val="36"/>
              </w:rPr>
              <w:t>10.</w:t>
            </w:r>
            <w:r>
              <w:rPr>
                <w:bCs/>
                <w:sz w:val="24"/>
                <w:szCs w:val="36"/>
              </w:rPr>
              <w:t xml:space="preserve"> fascinating</w:t>
            </w:r>
          </w:p>
        </w:tc>
        <w:tc>
          <w:tcPr>
            <w:tcW w:w="2593" w:type="dxa"/>
          </w:tcPr>
          <w:p w14:paraId="3296538D" w14:textId="77777777" w:rsidR="00487C2D" w:rsidRDefault="00487C2D" w:rsidP="00487C2D">
            <w:pPr>
              <w:tabs>
                <w:tab w:val="left" w:pos="9750"/>
              </w:tabs>
              <w:spacing w:before="3"/>
              <w:rPr>
                <w:bCs/>
                <w:sz w:val="24"/>
                <w:szCs w:val="36"/>
              </w:rPr>
            </w:pPr>
            <w:r w:rsidRPr="00BD2E40">
              <w:rPr>
                <w:bCs/>
                <w:sz w:val="24"/>
                <w:szCs w:val="36"/>
              </w:rPr>
              <w:t>1.</w:t>
            </w:r>
            <w:r>
              <w:rPr>
                <w:bCs/>
                <w:sz w:val="24"/>
                <w:szCs w:val="36"/>
              </w:rPr>
              <w:t xml:space="preserve"> stew</w:t>
            </w:r>
          </w:p>
          <w:p w14:paraId="4C1024FC" w14:textId="77777777" w:rsidR="00487C2D" w:rsidRDefault="00487C2D" w:rsidP="00487C2D">
            <w:pPr>
              <w:tabs>
                <w:tab w:val="left" w:pos="9750"/>
              </w:tabs>
              <w:spacing w:before="3"/>
              <w:rPr>
                <w:bCs/>
                <w:sz w:val="24"/>
                <w:szCs w:val="24"/>
              </w:rPr>
            </w:pPr>
            <w:r>
              <w:rPr>
                <w:bCs/>
              </w:rPr>
              <w:t>2</w:t>
            </w:r>
            <w:r>
              <w:rPr>
                <w:bCs/>
                <w:sz w:val="24"/>
                <w:szCs w:val="24"/>
              </w:rPr>
              <w:t>. coordinator</w:t>
            </w:r>
          </w:p>
          <w:p w14:paraId="2267AC71" w14:textId="77777777" w:rsidR="00487C2D" w:rsidRDefault="00487C2D" w:rsidP="00487C2D">
            <w:pPr>
              <w:tabs>
                <w:tab w:val="left" w:pos="9750"/>
              </w:tabs>
              <w:spacing w:before="3"/>
              <w:rPr>
                <w:bCs/>
                <w:sz w:val="24"/>
                <w:szCs w:val="24"/>
              </w:rPr>
            </w:pPr>
            <w:r>
              <w:rPr>
                <w:bCs/>
                <w:sz w:val="24"/>
                <w:szCs w:val="24"/>
              </w:rPr>
              <w:t>3. volunteers</w:t>
            </w:r>
          </w:p>
          <w:p w14:paraId="7E4F3D2B" w14:textId="77777777" w:rsidR="00487C2D" w:rsidRDefault="00487C2D" w:rsidP="00487C2D">
            <w:pPr>
              <w:tabs>
                <w:tab w:val="left" w:pos="9750"/>
              </w:tabs>
              <w:spacing w:before="3"/>
              <w:rPr>
                <w:bCs/>
                <w:sz w:val="24"/>
                <w:szCs w:val="24"/>
              </w:rPr>
            </w:pPr>
            <w:r>
              <w:rPr>
                <w:bCs/>
                <w:sz w:val="24"/>
                <w:szCs w:val="24"/>
              </w:rPr>
              <w:t>4. beyond</w:t>
            </w:r>
          </w:p>
          <w:p w14:paraId="40EA9DD2" w14:textId="77777777" w:rsidR="00487C2D" w:rsidRDefault="00487C2D" w:rsidP="00487C2D">
            <w:pPr>
              <w:tabs>
                <w:tab w:val="left" w:pos="9750"/>
              </w:tabs>
              <w:spacing w:before="3"/>
              <w:rPr>
                <w:bCs/>
                <w:sz w:val="24"/>
                <w:szCs w:val="24"/>
              </w:rPr>
            </w:pPr>
            <w:r>
              <w:rPr>
                <w:bCs/>
                <w:sz w:val="24"/>
                <w:szCs w:val="24"/>
              </w:rPr>
              <w:t>5. service</w:t>
            </w:r>
          </w:p>
          <w:p w14:paraId="03B55D3B" w14:textId="77777777" w:rsidR="00487C2D" w:rsidRDefault="00487C2D" w:rsidP="00487C2D">
            <w:pPr>
              <w:tabs>
                <w:tab w:val="left" w:pos="9750"/>
              </w:tabs>
              <w:spacing w:before="3"/>
              <w:rPr>
                <w:bCs/>
                <w:sz w:val="24"/>
                <w:szCs w:val="24"/>
              </w:rPr>
            </w:pPr>
            <w:r>
              <w:rPr>
                <w:bCs/>
                <w:sz w:val="24"/>
                <w:szCs w:val="24"/>
              </w:rPr>
              <w:t>6. hamper</w:t>
            </w:r>
          </w:p>
          <w:p w14:paraId="5FC64F0A" w14:textId="77777777" w:rsidR="00487C2D" w:rsidRDefault="00487C2D" w:rsidP="00487C2D">
            <w:pPr>
              <w:tabs>
                <w:tab w:val="left" w:pos="9750"/>
              </w:tabs>
              <w:spacing w:before="3"/>
              <w:rPr>
                <w:bCs/>
                <w:sz w:val="24"/>
                <w:szCs w:val="24"/>
              </w:rPr>
            </w:pPr>
            <w:r>
              <w:rPr>
                <w:bCs/>
                <w:sz w:val="24"/>
                <w:szCs w:val="24"/>
              </w:rPr>
              <w:t>7. exhausted</w:t>
            </w:r>
          </w:p>
          <w:p w14:paraId="55D30BB9" w14:textId="77777777" w:rsidR="00487C2D" w:rsidRDefault="00487C2D" w:rsidP="00487C2D">
            <w:pPr>
              <w:tabs>
                <w:tab w:val="left" w:pos="9750"/>
              </w:tabs>
              <w:spacing w:before="3"/>
              <w:rPr>
                <w:bCs/>
                <w:sz w:val="24"/>
                <w:szCs w:val="24"/>
              </w:rPr>
            </w:pPr>
            <w:r>
              <w:rPr>
                <w:bCs/>
                <w:sz w:val="24"/>
                <w:szCs w:val="24"/>
              </w:rPr>
              <w:t>8. smiling</w:t>
            </w:r>
          </w:p>
          <w:p w14:paraId="1C7590ED" w14:textId="77777777" w:rsidR="00487C2D" w:rsidRDefault="00487C2D" w:rsidP="00487C2D">
            <w:pPr>
              <w:tabs>
                <w:tab w:val="left" w:pos="9750"/>
              </w:tabs>
              <w:spacing w:before="3"/>
              <w:rPr>
                <w:bCs/>
                <w:sz w:val="24"/>
                <w:szCs w:val="24"/>
              </w:rPr>
            </w:pPr>
            <w:r>
              <w:rPr>
                <w:bCs/>
                <w:sz w:val="24"/>
                <w:szCs w:val="24"/>
              </w:rPr>
              <w:t>9. centre</w:t>
            </w:r>
          </w:p>
          <w:p w14:paraId="654589F8" w14:textId="77777777" w:rsidR="00487C2D" w:rsidRPr="00BB30F4" w:rsidRDefault="00487C2D" w:rsidP="00487C2D">
            <w:pPr>
              <w:tabs>
                <w:tab w:val="left" w:pos="9750"/>
              </w:tabs>
              <w:spacing w:before="3"/>
              <w:rPr>
                <w:bCs/>
                <w:sz w:val="24"/>
                <w:szCs w:val="24"/>
              </w:rPr>
            </w:pPr>
            <w:r>
              <w:rPr>
                <w:bCs/>
                <w:sz w:val="24"/>
                <w:szCs w:val="24"/>
              </w:rPr>
              <w:t>10. Heroes</w:t>
            </w:r>
          </w:p>
          <w:p w14:paraId="37CADFF0" w14:textId="77777777" w:rsidR="00487C2D" w:rsidRDefault="00487C2D" w:rsidP="00487C2D">
            <w:pPr>
              <w:tabs>
                <w:tab w:val="left" w:pos="9750"/>
              </w:tabs>
              <w:spacing w:before="3"/>
              <w:rPr>
                <w:b/>
                <w:sz w:val="16"/>
              </w:rPr>
            </w:pPr>
          </w:p>
        </w:tc>
      </w:tr>
    </w:tbl>
    <w:p w14:paraId="03BBBA8C" w14:textId="64CB4219" w:rsidR="009B4047" w:rsidRDefault="009B4047" w:rsidP="009B4047">
      <w:pPr>
        <w:spacing w:before="3"/>
        <w:rPr>
          <w:b/>
          <w:sz w:val="40"/>
          <w:szCs w:val="52"/>
        </w:rPr>
      </w:pPr>
    </w:p>
    <w:p w14:paraId="53F04701" w14:textId="2DF9EEEB" w:rsidR="009B4047" w:rsidRPr="00E0201E" w:rsidRDefault="00487C2D" w:rsidP="009B4047">
      <w:pPr>
        <w:spacing w:before="3"/>
        <w:rPr>
          <w:b/>
          <w:sz w:val="40"/>
          <w:szCs w:val="52"/>
        </w:rPr>
      </w:pPr>
      <w:r>
        <w:rPr>
          <w:noProof/>
        </w:rPr>
        <w:lastRenderedPageBreak/>
        <mc:AlternateContent>
          <mc:Choice Requires="wps">
            <w:drawing>
              <wp:anchor distT="0" distB="0" distL="114300" distR="114300" simplePos="0" relativeHeight="251804672" behindDoc="0" locked="0" layoutInCell="1" allowOverlap="1" wp14:anchorId="10ECB9D7" wp14:editId="4D4A24A3">
                <wp:simplePos x="0" y="0"/>
                <wp:positionH relativeFrom="margin">
                  <wp:align>center</wp:align>
                </wp:positionH>
                <wp:positionV relativeFrom="paragraph">
                  <wp:posOffset>-253365</wp:posOffset>
                </wp:positionV>
                <wp:extent cx="7324725" cy="102965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7324725" cy="102965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29764" id="Rectangle 3" o:spid="_x0000_s1026" style="position:absolute;margin-left:0;margin-top:-19.95pt;width:576.75pt;height:810.75pt;z-index:251804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" filled="f" strokecolor="black [3200]" strokeweight="1pt">
                <w10:wrap anchorx="margin"/>
              </v:rect>
            </w:pict>
          </mc:Fallback>
        </mc:AlternateContent>
      </w:r>
      <w:proofErr w:type="spellStart"/>
      <w:r w:rsidR="009B4047">
        <w:rPr>
          <w:b/>
          <w:sz w:val="40"/>
          <w:szCs w:val="52"/>
        </w:rPr>
        <w:t>Deich</w:t>
      </w:r>
      <w:proofErr w:type="spellEnd"/>
      <w:r w:rsidR="009B4047">
        <w:rPr>
          <w:b/>
          <w:sz w:val="40"/>
          <w:szCs w:val="52"/>
        </w:rPr>
        <w:t xml:space="preserve"> </w:t>
      </w:r>
      <w:proofErr w:type="spellStart"/>
      <w:r w:rsidR="009B4047">
        <w:rPr>
          <w:b/>
          <w:sz w:val="40"/>
          <w:szCs w:val="52"/>
        </w:rPr>
        <w:t>gCeist</w:t>
      </w:r>
      <w:proofErr w:type="spellEnd"/>
      <w:r w:rsidR="009B4047">
        <w:rPr>
          <w:b/>
          <w:sz w:val="40"/>
          <w:szCs w:val="52"/>
        </w:rPr>
        <w:t xml:space="preserve"> </w:t>
      </w:r>
    </w:p>
    <w:tbl>
      <w:tblPr>
        <w:tblStyle w:val="TableGrid"/>
        <w:tblW w:w="10527" w:type="dxa"/>
        <w:tblLook w:val="04A0" w:firstRow="1" w:lastRow="0" w:firstColumn="1" w:lastColumn="0" w:noHBand="0" w:noVBand="1"/>
      </w:tblPr>
      <w:tblGrid>
        <w:gridCol w:w="2105"/>
        <w:gridCol w:w="2105"/>
        <w:gridCol w:w="2105"/>
        <w:gridCol w:w="2105"/>
        <w:gridCol w:w="2107"/>
      </w:tblGrid>
      <w:tr w:rsidR="009B4047" w14:paraId="5173FE64" w14:textId="77777777" w:rsidTr="00111CDF">
        <w:trPr>
          <w:trHeight w:val="593"/>
        </w:trPr>
        <w:tc>
          <w:tcPr>
            <w:tcW w:w="2105" w:type="dxa"/>
          </w:tcPr>
          <w:p w14:paraId="43E0C967" w14:textId="77777777" w:rsidR="009B4047" w:rsidRPr="00BD2E40" w:rsidRDefault="009B4047" w:rsidP="009B4047">
            <w:pPr>
              <w:pStyle w:val="ListParagraph"/>
              <w:numPr>
                <w:ilvl w:val="0"/>
                <w:numId w:val="26"/>
              </w:numPr>
              <w:spacing w:before="3"/>
              <w:rPr>
                <w:b/>
                <w:sz w:val="16"/>
              </w:rPr>
            </w:pPr>
            <w:r>
              <w:rPr>
                <w:b/>
                <w:sz w:val="16"/>
              </w:rPr>
              <w:t>1890</w:t>
            </w:r>
          </w:p>
        </w:tc>
        <w:tc>
          <w:tcPr>
            <w:tcW w:w="2105" w:type="dxa"/>
          </w:tcPr>
          <w:p w14:paraId="219B5EAB" w14:textId="77777777" w:rsidR="009B4047" w:rsidRPr="00781A5F" w:rsidRDefault="009B4047" w:rsidP="009B4047">
            <w:pPr>
              <w:pStyle w:val="ListParagraph"/>
              <w:numPr>
                <w:ilvl w:val="0"/>
                <w:numId w:val="26"/>
              </w:numPr>
              <w:spacing w:before="3"/>
              <w:rPr>
                <w:b/>
                <w:sz w:val="16"/>
              </w:rPr>
            </w:pPr>
            <w:r>
              <w:rPr>
                <w:b/>
                <w:sz w:val="16"/>
              </w:rPr>
              <w:t>Dubai</w:t>
            </w:r>
          </w:p>
        </w:tc>
        <w:tc>
          <w:tcPr>
            <w:tcW w:w="2105" w:type="dxa"/>
          </w:tcPr>
          <w:p w14:paraId="608B8F53" w14:textId="77777777" w:rsidR="009B4047" w:rsidRPr="00BD2E40" w:rsidRDefault="009B4047" w:rsidP="009B4047">
            <w:pPr>
              <w:pStyle w:val="ListParagraph"/>
              <w:numPr>
                <w:ilvl w:val="0"/>
                <w:numId w:val="26"/>
              </w:numPr>
              <w:spacing w:before="3"/>
              <w:rPr>
                <w:b/>
                <w:sz w:val="16"/>
              </w:rPr>
            </w:pPr>
            <w:proofErr w:type="spellStart"/>
            <w:r>
              <w:rPr>
                <w:b/>
                <w:sz w:val="16"/>
              </w:rPr>
              <w:t>Ilchríoch</w:t>
            </w:r>
            <w:proofErr w:type="spellEnd"/>
            <w:r>
              <w:rPr>
                <w:b/>
                <w:sz w:val="16"/>
              </w:rPr>
              <w:t xml:space="preserve"> na </w:t>
            </w:r>
            <w:proofErr w:type="spellStart"/>
            <w:r>
              <w:rPr>
                <w:b/>
                <w:sz w:val="16"/>
              </w:rPr>
              <w:t>hAfraice</w:t>
            </w:r>
            <w:proofErr w:type="spellEnd"/>
            <w:r>
              <w:rPr>
                <w:b/>
                <w:sz w:val="16"/>
              </w:rPr>
              <w:t xml:space="preserve"> </w:t>
            </w:r>
          </w:p>
        </w:tc>
        <w:tc>
          <w:tcPr>
            <w:tcW w:w="2105" w:type="dxa"/>
          </w:tcPr>
          <w:p w14:paraId="65064EBF" w14:textId="77777777" w:rsidR="009B4047" w:rsidRPr="00BD2E40" w:rsidRDefault="009B4047" w:rsidP="009B4047">
            <w:pPr>
              <w:pStyle w:val="ListParagraph"/>
              <w:numPr>
                <w:ilvl w:val="0"/>
                <w:numId w:val="26"/>
              </w:numPr>
              <w:spacing w:before="3"/>
              <w:rPr>
                <w:b/>
                <w:sz w:val="16"/>
              </w:rPr>
            </w:pPr>
            <w:r>
              <w:rPr>
                <w:b/>
                <w:sz w:val="16"/>
              </w:rPr>
              <w:t>1921</w:t>
            </w:r>
          </w:p>
        </w:tc>
        <w:tc>
          <w:tcPr>
            <w:tcW w:w="2107" w:type="dxa"/>
          </w:tcPr>
          <w:p w14:paraId="3E07EF4C" w14:textId="25475028" w:rsidR="009B4047" w:rsidRPr="001801EA" w:rsidRDefault="009B4047" w:rsidP="009B4047">
            <w:pPr>
              <w:pStyle w:val="ListParagraph"/>
              <w:numPr>
                <w:ilvl w:val="0"/>
                <w:numId w:val="26"/>
              </w:numPr>
              <w:spacing w:before="3"/>
              <w:rPr>
                <w:b/>
                <w:i/>
                <w:iCs/>
                <w:sz w:val="16"/>
              </w:rPr>
            </w:pPr>
            <w:r>
              <w:rPr>
                <w:b/>
                <w:sz w:val="16"/>
              </w:rPr>
              <w:t>Memphis</w:t>
            </w:r>
          </w:p>
        </w:tc>
      </w:tr>
      <w:tr w:rsidR="009B4047" w14:paraId="3EC1EDFE" w14:textId="77777777" w:rsidTr="00111CDF">
        <w:trPr>
          <w:trHeight w:val="593"/>
        </w:trPr>
        <w:tc>
          <w:tcPr>
            <w:tcW w:w="2105" w:type="dxa"/>
          </w:tcPr>
          <w:p w14:paraId="69F31C9D" w14:textId="77777777" w:rsidR="009B4047" w:rsidRPr="00BD2E40" w:rsidRDefault="009B4047" w:rsidP="009B4047">
            <w:pPr>
              <w:pStyle w:val="ListParagraph"/>
              <w:numPr>
                <w:ilvl w:val="0"/>
                <w:numId w:val="26"/>
              </w:numPr>
              <w:spacing w:before="3"/>
              <w:rPr>
                <w:b/>
                <w:sz w:val="16"/>
              </w:rPr>
            </w:pPr>
            <w:r>
              <w:rPr>
                <w:b/>
                <w:sz w:val="16"/>
              </w:rPr>
              <w:t>Muhammad Ali</w:t>
            </w:r>
          </w:p>
        </w:tc>
        <w:tc>
          <w:tcPr>
            <w:tcW w:w="2105" w:type="dxa"/>
          </w:tcPr>
          <w:p w14:paraId="2E9DAE85" w14:textId="77777777" w:rsidR="009B4047" w:rsidRPr="00BD2E40" w:rsidRDefault="009B4047" w:rsidP="009B4047">
            <w:pPr>
              <w:pStyle w:val="ListParagraph"/>
              <w:numPr>
                <w:ilvl w:val="0"/>
                <w:numId w:val="26"/>
              </w:numPr>
              <w:spacing w:before="3"/>
              <w:rPr>
                <w:b/>
                <w:sz w:val="16"/>
              </w:rPr>
            </w:pPr>
            <w:r>
              <w:rPr>
                <w:b/>
                <w:sz w:val="16"/>
              </w:rPr>
              <w:t xml:space="preserve">An </w:t>
            </w:r>
            <w:proofErr w:type="spellStart"/>
            <w:r>
              <w:rPr>
                <w:b/>
                <w:sz w:val="16"/>
              </w:rPr>
              <w:t>tSualainn</w:t>
            </w:r>
            <w:proofErr w:type="spellEnd"/>
            <w:r>
              <w:rPr>
                <w:b/>
                <w:sz w:val="16"/>
              </w:rPr>
              <w:t xml:space="preserve"> (Sweden)</w:t>
            </w:r>
          </w:p>
        </w:tc>
        <w:tc>
          <w:tcPr>
            <w:tcW w:w="2105" w:type="dxa"/>
          </w:tcPr>
          <w:p w14:paraId="723CE4FA" w14:textId="77777777" w:rsidR="009B4047" w:rsidRPr="00BD2E40" w:rsidRDefault="009B4047" w:rsidP="009B4047">
            <w:pPr>
              <w:pStyle w:val="ListParagraph"/>
              <w:numPr>
                <w:ilvl w:val="0"/>
                <w:numId w:val="26"/>
              </w:numPr>
              <w:spacing w:before="3"/>
              <w:rPr>
                <w:b/>
                <w:sz w:val="16"/>
              </w:rPr>
            </w:pPr>
            <w:r>
              <w:rPr>
                <w:b/>
                <w:sz w:val="16"/>
              </w:rPr>
              <w:t>Daedalus</w:t>
            </w:r>
          </w:p>
        </w:tc>
        <w:tc>
          <w:tcPr>
            <w:tcW w:w="2105" w:type="dxa"/>
          </w:tcPr>
          <w:p w14:paraId="252941A9" w14:textId="77777777" w:rsidR="009B4047" w:rsidRPr="00BD2E40" w:rsidRDefault="009B4047" w:rsidP="009B4047">
            <w:pPr>
              <w:pStyle w:val="ListParagraph"/>
              <w:numPr>
                <w:ilvl w:val="0"/>
                <w:numId w:val="26"/>
              </w:numPr>
              <w:spacing w:before="3"/>
              <w:rPr>
                <w:b/>
                <w:sz w:val="16"/>
              </w:rPr>
            </w:pPr>
            <w:proofErr w:type="spellStart"/>
            <w:r>
              <w:rPr>
                <w:b/>
                <w:sz w:val="16"/>
              </w:rPr>
              <w:t>Béising</w:t>
            </w:r>
            <w:proofErr w:type="spellEnd"/>
            <w:r>
              <w:rPr>
                <w:b/>
                <w:sz w:val="16"/>
              </w:rPr>
              <w:t xml:space="preserve"> (Beijing)</w:t>
            </w:r>
          </w:p>
        </w:tc>
        <w:tc>
          <w:tcPr>
            <w:tcW w:w="2107" w:type="dxa"/>
          </w:tcPr>
          <w:p w14:paraId="3AC8A72B" w14:textId="07073E0C" w:rsidR="009B4047" w:rsidRPr="00BD2E40" w:rsidRDefault="009B4047" w:rsidP="009B4047">
            <w:pPr>
              <w:pStyle w:val="ListParagraph"/>
              <w:numPr>
                <w:ilvl w:val="0"/>
                <w:numId w:val="26"/>
              </w:numPr>
              <w:spacing w:before="3"/>
              <w:rPr>
                <w:b/>
                <w:sz w:val="16"/>
              </w:rPr>
            </w:pPr>
            <w:proofErr w:type="spellStart"/>
            <w:r w:rsidRPr="0013688A">
              <w:rPr>
                <w:b/>
                <w:sz w:val="16"/>
              </w:rPr>
              <w:t>foireann</w:t>
            </w:r>
            <w:proofErr w:type="spellEnd"/>
            <w:r w:rsidRPr="0013688A">
              <w:rPr>
                <w:b/>
                <w:sz w:val="16"/>
              </w:rPr>
              <w:t xml:space="preserve"> an </w:t>
            </w:r>
            <w:proofErr w:type="spellStart"/>
            <w:r w:rsidRPr="0013688A">
              <w:rPr>
                <w:b/>
                <w:sz w:val="16"/>
              </w:rPr>
              <w:t>Chláir</w:t>
            </w:r>
            <w:proofErr w:type="spellEnd"/>
          </w:p>
        </w:tc>
      </w:tr>
    </w:tbl>
    <w:p w14:paraId="59FC7AC6" w14:textId="77777777" w:rsidR="009B4047" w:rsidRDefault="009B4047" w:rsidP="009B4047">
      <w:pPr>
        <w:tabs>
          <w:tab w:val="left" w:pos="9750"/>
        </w:tabs>
        <w:spacing w:before="3"/>
        <w:rPr>
          <w:b/>
          <w:sz w:val="16"/>
        </w:rPr>
      </w:pPr>
    </w:p>
    <w:p w14:paraId="45FEE57B" w14:textId="48976E5B" w:rsidR="009B4047" w:rsidRDefault="009B4047" w:rsidP="009B4047">
      <w:pPr>
        <w:spacing w:before="3"/>
        <w:rPr>
          <w:b/>
          <w:sz w:val="16"/>
        </w:rPr>
      </w:pPr>
      <w:r>
        <w:rPr>
          <w:b/>
          <w:sz w:val="16"/>
        </w:rPr>
        <w:t xml:space="preserve">    </w:t>
      </w:r>
    </w:p>
    <w:p w14:paraId="5EB67A92" w14:textId="77777777" w:rsidR="009B4047" w:rsidRPr="00BD2E40" w:rsidRDefault="009B4047" w:rsidP="009B4047">
      <w:pPr>
        <w:tabs>
          <w:tab w:val="left" w:pos="9750"/>
        </w:tabs>
        <w:spacing w:before="3"/>
        <w:rPr>
          <w:b/>
          <w:bCs/>
          <w:sz w:val="40"/>
          <w:szCs w:val="52"/>
        </w:rPr>
      </w:pPr>
      <w:r>
        <w:rPr>
          <w:b/>
          <w:bCs/>
          <w:sz w:val="40"/>
          <w:szCs w:val="52"/>
        </w:rPr>
        <w:t>Quiz 40</w:t>
      </w:r>
    </w:p>
    <w:tbl>
      <w:tblPr>
        <w:tblStyle w:val="TableGrid"/>
        <w:tblW w:w="10580" w:type="dxa"/>
        <w:tblLook w:val="04A0" w:firstRow="1" w:lastRow="0" w:firstColumn="1" w:lastColumn="0" w:noHBand="0" w:noVBand="1"/>
      </w:tblPr>
      <w:tblGrid>
        <w:gridCol w:w="2645"/>
        <w:gridCol w:w="2645"/>
        <w:gridCol w:w="2645"/>
        <w:gridCol w:w="2645"/>
      </w:tblGrid>
      <w:tr w:rsidR="009B4047" w14:paraId="223486C0" w14:textId="77777777" w:rsidTr="00111CDF">
        <w:trPr>
          <w:trHeight w:val="697"/>
        </w:trPr>
        <w:tc>
          <w:tcPr>
            <w:tcW w:w="2645" w:type="dxa"/>
          </w:tcPr>
          <w:p w14:paraId="1989198B" w14:textId="77777777" w:rsidR="009B4047" w:rsidRPr="00BD2E40" w:rsidRDefault="009B4047" w:rsidP="009B4047">
            <w:pPr>
              <w:pStyle w:val="ListParagraph"/>
              <w:numPr>
                <w:ilvl w:val="0"/>
                <w:numId w:val="25"/>
              </w:numPr>
              <w:tabs>
                <w:tab w:val="left" w:pos="9750"/>
              </w:tabs>
              <w:spacing w:before="3"/>
              <w:rPr>
                <w:b/>
                <w:sz w:val="16"/>
              </w:rPr>
            </w:pPr>
            <w:r>
              <w:rPr>
                <w:b/>
                <w:sz w:val="16"/>
              </w:rPr>
              <w:t>140</w:t>
            </w:r>
          </w:p>
        </w:tc>
        <w:tc>
          <w:tcPr>
            <w:tcW w:w="2645" w:type="dxa"/>
          </w:tcPr>
          <w:p w14:paraId="3BA5AF8E" w14:textId="77777777" w:rsidR="009B4047" w:rsidRPr="00BD2E40" w:rsidRDefault="009B4047" w:rsidP="009B4047">
            <w:pPr>
              <w:pStyle w:val="ListParagraph"/>
              <w:numPr>
                <w:ilvl w:val="0"/>
                <w:numId w:val="25"/>
              </w:numPr>
              <w:tabs>
                <w:tab w:val="left" w:pos="9750"/>
              </w:tabs>
              <w:spacing w:before="3"/>
              <w:rPr>
                <w:b/>
                <w:sz w:val="16"/>
              </w:rPr>
            </w:pPr>
            <w:r>
              <w:rPr>
                <w:b/>
                <w:sz w:val="16"/>
              </w:rPr>
              <w:t>Page 28</w:t>
            </w:r>
          </w:p>
        </w:tc>
        <w:tc>
          <w:tcPr>
            <w:tcW w:w="2645" w:type="dxa"/>
          </w:tcPr>
          <w:p w14:paraId="5E4CAE0E" w14:textId="77777777" w:rsidR="009B4047" w:rsidRPr="00BD2E40" w:rsidRDefault="009B4047" w:rsidP="009B4047">
            <w:pPr>
              <w:pStyle w:val="ListParagraph"/>
              <w:numPr>
                <w:ilvl w:val="0"/>
                <w:numId w:val="25"/>
              </w:numPr>
              <w:tabs>
                <w:tab w:val="left" w:pos="9750"/>
              </w:tabs>
              <w:spacing w:before="3"/>
              <w:rPr>
                <w:b/>
                <w:sz w:val="16"/>
              </w:rPr>
            </w:pPr>
            <w:r>
              <w:rPr>
                <w:b/>
                <w:sz w:val="16"/>
              </w:rPr>
              <w:t>Michael Collins</w:t>
            </w:r>
          </w:p>
        </w:tc>
        <w:tc>
          <w:tcPr>
            <w:tcW w:w="2645" w:type="dxa"/>
          </w:tcPr>
          <w:p w14:paraId="3EBE3643" w14:textId="77777777" w:rsidR="009B4047" w:rsidRPr="00BD2E40" w:rsidRDefault="009B4047" w:rsidP="009B4047">
            <w:pPr>
              <w:pStyle w:val="ListParagraph"/>
              <w:numPr>
                <w:ilvl w:val="0"/>
                <w:numId w:val="25"/>
              </w:numPr>
              <w:tabs>
                <w:tab w:val="left" w:pos="9750"/>
              </w:tabs>
              <w:spacing w:before="3"/>
              <w:rPr>
                <w:b/>
                <w:sz w:val="16"/>
              </w:rPr>
            </w:pPr>
            <w:r>
              <w:rPr>
                <w:b/>
                <w:sz w:val="16"/>
              </w:rPr>
              <w:t>James Crombie</w:t>
            </w:r>
          </w:p>
        </w:tc>
      </w:tr>
      <w:tr w:rsidR="009B4047" w14:paraId="013432E3" w14:textId="77777777" w:rsidTr="00111CDF">
        <w:trPr>
          <w:trHeight w:val="697"/>
        </w:trPr>
        <w:tc>
          <w:tcPr>
            <w:tcW w:w="2645" w:type="dxa"/>
          </w:tcPr>
          <w:p w14:paraId="5422487E" w14:textId="77777777" w:rsidR="009B4047" w:rsidRPr="00BD2E40" w:rsidRDefault="009B4047" w:rsidP="009B4047">
            <w:pPr>
              <w:pStyle w:val="ListParagraph"/>
              <w:numPr>
                <w:ilvl w:val="0"/>
                <w:numId w:val="25"/>
              </w:numPr>
              <w:tabs>
                <w:tab w:val="left" w:pos="9750"/>
              </w:tabs>
              <w:spacing w:before="3"/>
              <w:rPr>
                <w:b/>
                <w:sz w:val="16"/>
              </w:rPr>
            </w:pPr>
            <w:r>
              <w:rPr>
                <w:b/>
                <w:sz w:val="16"/>
              </w:rPr>
              <w:t xml:space="preserve">Francesco </w:t>
            </w:r>
            <w:proofErr w:type="spellStart"/>
            <w:r>
              <w:rPr>
                <w:b/>
                <w:sz w:val="16"/>
              </w:rPr>
              <w:t>D’Adamo</w:t>
            </w:r>
            <w:proofErr w:type="spellEnd"/>
          </w:p>
        </w:tc>
        <w:tc>
          <w:tcPr>
            <w:tcW w:w="2645" w:type="dxa"/>
          </w:tcPr>
          <w:p w14:paraId="4243F452" w14:textId="77777777" w:rsidR="009B4047" w:rsidRPr="00BD2E40" w:rsidRDefault="009B4047" w:rsidP="009B4047">
            <w:pPr>
              <w:pStyle w:val="ListParagraph"/>
              <w:numPr>
                <w:ilvl w:val="0"/>
                <w:numId w:val="25"/>
              </w:numPr>
              <w:tabs>
                <w:tab w:val="left" w:pos="9750"/>
              </w:tabs>
              <w:spacing w:before="3"/>
              <w:rPr>
                <w:b/>
                <w:sz w:val="16"/>
              </w:rPr>
            </w:pPr>
            <w:r>
              <w:rPr>
                <w:b/>
                <w:sz w:val="16"/>
              </w:rPr>
              <w:t xml:space="preserve">Wang </w:t>
            </w:r>
            <w:proofErr w:type="spellStart"/>
            <w:r>
              <w:rPr>
                <w:b/>
                <w:sz w:val="16"/>
              </w:rPr>
              <w:t>Yaping</w:t>
            </w:r>
            <w:proofErr w:type="spellEnd"/>
          </w:p>
        </w:tc>
        <w:tc>
          <w:tcPr>
            <w:tcW w:w="2645" w:type="dxa"/>
          </w:tcPr>
          <w:p w14:paraId="4400D2DE" w14:textId="77777777" w:rsidR="009B4047" w:rsidRPr="00BD2E40" w:rsidRDefault="009B4047" w:rsidP="009B4047">
            <w:pPr>
              <w:pStyle w:val="ListParagraph"/>
              <w:numPr>
                <w:ilvl w:val="0"/>
                <w:numId w:val="25"/>
              </w:numPr>
              <w:tabs>
                <w:tab w:val="left" w:pos="9750"/>
              </w:tabs>
              <w:spacing w:before="3"/>
              <w:rPr>
                <w:b/>
                <w:sz w:val="16"/>
              </w:rPr>
            </w:pPr>
            <w:r>
              <w:rPr>
                <w:b/>
                <w:sz w:val="16"/>
              </w:rPr>
              <w:t>photons</w:t>
            </w:r>
          </w:p>
        </w:tc>
        <w:tc>
          <w:tcPr>
            <w:tcW w:w="2645" w:type="dxa"/>
          </w:tcPr>
          <w:p w14:paraId="6EA669C2" w14:textId="77777777" w:rsidR="009B4047" w:rsidRPr="00BD2E40" w:rsidRDefault="009B4047" w:rsidP="009B4047">
            <w:pPr>
              <w:pStyle w:val="ListParagraph"/>
              <w:numPr>
                <w:ilvl w:val="0"/>
                <w:numId w:val="25"/>
              </w:numPr>
              <w:tabs>
                <w:tab w:val="left" w:pos="9750"/>
              </w:tabs>
              <w:spacing w:before="3"/>
              <w:rPr>
                <w:b/>
                <w:sz w:val="16"/>
              </w:rPr>
            </w:pPr>
            <w:r>
              <w:rPr>
                <w:b/>
                <w:sz w:val="16"/>
              </w:rPr>
              <w:t>High Jump</w:t>
            </w:r>
          </w:p>
        </w:tc>
      </w:tr>
      <w:tr w:rsidR="009B4047" w14:paraId="2F00AFB8" w14:textId="77777777" w:rsidTr="00111CDF">
        <w:trPr>
          <w:trHeight w:val="669"/>
        </w:trPr>
        <w:tc>
          <w:tcPr>
            <w:tcW w:w="2645" w:type="dxa"/>
          </w:tcPr>
          <w:p w14:paraId="4A90E83C" w14:textId="77777777" w:rsidR="009B4047" w:rsidRPr="00BD2E40" w:rsidRDefault="009B4047" w:rsidP="009B4047">
            <w:pPr>
              <w:pStyle w:val="ListParagraph"/>
              <w:numPr>
                <w:ilvl w:val="0"/>
                <w:numId w:val="25"/>
              </w:numPr>
              <w:tabs>
                <w:tab w:val="left" w:pos="9750"/>
              </w:tabs>
              <w:spacing w:before="3"/>
              <w:rPr>
                <w:b/>
                <w:sz w:val="16"/>
              </w:rPr>
            </w:pPr>
            <w:r>
              <w:rPr>
                <w:b/>
                <w:sz w:val="16"/>
              </w:rPr>
              <w:t>Tennessee</w:t>
            </w:r>
          </w:p>
        </w:tc>
        <w:tc>
          <w:tcPr>
            <w:tcW w:w="2645" w:type="dxa"/>
          </w:tcPr>
          <w:p w14:paraId="342A215D" w14:textId="77777777" w:rsidR="009B4047" w:rsidRPr="00BD2E40" w:rsidRDefault="009B4047" w:rsidP="009B4047">
            <w:pPr>
              <w:pStyle w:val="ListParagraph"/>
              <w:numPr>
                <w:ilvl w:val="0"/>
                <w:numId w:val="25"/>
              </w:numPr>
              <w:tabs>
                <w:tab w:val="left" w:pos="9750"/>
              </w:tabs>
              <w:spacing w:before="3"/>
              <w:rPr>
                <w:b/>
                <w:sz w:val="16"/>
              </w:rPr>
            </w:pPr>
            <w:r>
              <w:rPr>
                <w:b/>
                <w:sz w:val="16"/>
              </w:rPr>
              <w:t>Cork</w:t>
            </w:r>
          </w:p>
        </w:tc>
        <w:tc>
          <w:tcPr>
            <w:tcW w:w="2645" w:type="dxa"/>
          </w:tcPr>
          <w:p w14:paraId="4F4EAA60" w14:textId="77777777" w:rsidR="009B4047" w:rsidRPr="0091146A" w:rsidRDefault="009B4047" w:rsidP="009B4047">
            <w:pPr>
              <w:pStyle w:val="ListParagraph"/>
              <w:numPr>
                <w:ilvl w:val="0"/>
                <w:numId w:val="25"/>
              </w:numPr>
              <w:tabs>
                <w:tab w:val="left" w:pos="9750"/>
              </w:tabs>
              <w:spacing w:before="3"/>
              <w:rPr>
                <w:b/>
                <w:sz w:val="16"/>
              </w:rPr>
            </w:pPr>
            <w:r>
              <w:rPr>
                <w:b/>
                <w:sz w:val="16"/>
              </w:rPr>
              <w:t>Dubai</w:t>
            </w:r>
          </w:p>
        </w:tc>
        <w:tc>
          <w:tcPr>
            <w:tcW w:w="2645" w:type="dxa"/>
          </w:tcPr>
          <w:p w14:paraId="17EB0A8E" w14:textId="77777777" w:rsidR="009B4047" w:rsidRPr="00BD2E40" w:rsidRDefault="009B4047" w:rsidP="009B4047">
            <w:pPr>
              <w:pStyle w:val="ListParagraph"/>
              <w:numPr>
                <w:ilvl w:val="0"/>
                <w:numId w:val="25"/>
              </w:numPr>
              <w:tabs>
                <w:tab w:val="left" w:pos="9750"/>
              </w:tabs>
              <w:spacing w:before="3"/>
              <w:rPr>
                <w:b/>
                <w:sz w:val="16"/>
              </w:rPr>
            </w:pPr>
            <w:r>
              <w:rPr>
                <w:b/>
                <w:sz w:val="16"/>
              </w:rPr>
              <w:t>Monster Wrestling</w:t>
            </w:r>
          </w:p>
        </w:tc>
      </w:tr>
      <w:tr w:rsidR="009B4047" w14:paraId="109F1065" w14:textId="77777777" w:rsidTr="00111CDF">
        <w:trPr>
          <w:trHeight w:val="697"/>
        </w:trPr>
        <w:tc>
          <w:tcPr>
            <w:tcW w:w="2645" w:type="dxa"/>
          </w:tcPr>
          <w:p w14:paraId="48620048" w14:textId="77777777" w:rsidR="009B4047" w:rsidRPr="00BD2E40" w:rsidRDefault="009B4047" w:rsidP="009B4047">
            <w:pPr>
              <w:pStyle w:val="ListParagraph"/>
              <w:numPr>
                <w:ilvl w:val="0"/>
                <w:numId w:val="25"/>
              </w:numPr>
              <w:tabs>
                <w:tab w:val="left" w:pos="9750"/>
              </w:tabs>
              <w:spacing w:before="3"/>
              <w:rPr>
                <w:b/>
                <w:sz w:val="16"/>
              </w:rPr>
            </w:pPr>
            <w:r>
              <w:rPr>
                <w:b/>
                <w:sz w:val="16"/>
              </w:rPr>
              <w:t>Bono</w:t>
            </w:r>
          </w:p>
        </w:tc>
        <w:tc>
          <w:tcPr>
            <w:tcW w:w="2645" w:type="dxa"/>
          </w:tcPr>
          <w:p w14:paraId="72B1AD35" w14:textId="77777777" w:rsidR="009B4047" w:rsidRPr="00BD2E40" w:rsidRDefault="009B4047" w:rsidP="009B4047">
            <w:pPr>
              <w:pStyle w:val="ListParagraph"/>
              <w:numPr>
                <w:ilvl w:val="0"/>
                <w:numId w:val="25"/>
              </w:numPr>
              <w:tabs>
                <w:tab w:val="left" w:pos="9750"/>
              </w:tabs>
              <w:spacing w:before="3"/>
              <w:rPr>
                <w:b/>
                <w:sz w:val="16"/>
              </w:rPr>
            </w:pPr>
            <w:r>
              <w:rPr>
                <w:b/>
                <w:sz w:val="16"/>
              </w:rPr>
              <w:t>FALSE</w:t>
            </w:r>
          </w:p>
        </w:tc>
        <w:tc>
          <w:tcPr>
            <w:tcW w:w="2645" w:type="dxa"/>
          </w:tcPr>
          <w:p w14:paraId="254ECF67" w14:textId="77777777" w:rsidR="009B4047" w:rsidRPr="00BD2E40" w:rsidRDefault="009B4047" w:rsidP="009B4047">
            <w:pPr>
              <w:pStyle w:val="ListParagraph"/>
              <w:numPr>
                <w:ilvl w:val="0"/>
                <w:numId w:val="25"/>
              </w:numPr>
              <w:tabs>
                <w:tab w:val="left" w:pos="9750"/>
              </w:tabs>
              <w:spacing w:before="3"/>
              <w:rPr>
                <w:b/>
                <w:sz w:val="16"/>
              </w:rPr>
            </w:pPr>
            <w:r>
              <w:rPr>
                <w:b/>
                <w:sz w:val="16"/>
              </w:rPr>
              <w:t>10</w:t>
            </w:r>
          </w:p>
        </w:tc>
        <w:tc>
          <w:tcPr>
            <w:tcW w:w="2645" w:type="dxa"/>
          </w:tcPr>
          <w:p w14:paraId="5B7773B7" w14:textId="77777777" w:rsidR="009B4047" w:rsidRPr="00BD2E40" w:rsidRDefault="009B4047" w:rsidP="009B4047">
            <w:pPr>
              <w:pStyle w:val="ListParagraph"/>
              <w:numPr>
                <w:ilvl w:val="0"/>
                <w:numId w:val="25"/>
              </w:numPr>
              <w:tabs>
                <w:tab w:val="left" w:pos="9750"/>
              </w:tabs>
              <w:spacing w:before="3"/>
              <w:rPr>
                <w:b/>
                <w:sz w:val="16"/>
              </w:rPr>
            </w:pPr>
            <w:r>
              <w:rPr>
                <w:b/>
                <w:sz w:val="16"/>
              </w:rPr>
              <w:t>Statue of Liberty</w:t>
            </w:r>
          </w:p>
        </w:tc>
      </w:tr>
      <w:tr w:rsidR="009B4047" w14:paraId="06805017" w14:textId="77777777" w:rsidTr="00111CDF">
        <w:trPr>
          <w:trHeight w:val="697"/>
        </w:trPr>
        <w:tc>
          <w:tcPr>
            <w:tcW w:w="2645" w:type="dxa"/>
          </w:tcPr>
          <w:p w14:paraId="4144AF29" w14:textId="77777777" w:rsidR="009B4047" w:rsidRPr="00BD2E40" w:rsidRDefault="009B4047" w:rsidP="009B4047">
            <w:pPr>
              <w:pStyle w:val="ListParagraph"/>
              <w:numPr>
                <w:ilvl w:val="0"/>
                <w:numId w:val="25"/>
              </w:numPr>
              <w:tabs>
                <w:tab w:val="left" w:pos="9750"/>
              </w:tabs>
              <w:spacing w:before="3"/>
              <w:rPr>
                <w:b/>
                <w:sz w:val="16"/>
              </w:rPr>
            </w:pPr>
            <w:r>
              <w:rPr>
                <w:b/>
                <w:sz w:val="16"/>
              </w:rPr>
              <w:t>April</w:t>
            </w:r>
          </w:p>
        </w:tc>
        <w:tc>
          <w:tcPr>
            <w:tcW w:w="2645" w:type="dxa"/>
          </w:tcPr>
          <w:p w14:paraId="030081C7" w14:textId="77777777" w:rsidR="009B4047" w:rsidRPr="00BD2E40" w:rsidRDefault="009B4047" w:rsidP="009B4047">
            <w:pPr>
              <w:pStyle w:val="ListParagraph"/>
              <w:numPr>
                <w:ilvl w:val="0"/>
                <w:numId w:val="25"/>
              </w:numPr>
              <w:tabs>
                <w:tab w:val="left" w:pos="9750"/>
              </w:tabs>
              <w:spacing w:before="3"/>
              <w:rPr>
                <w:b/>
                <w:sz w:val="16"/>
              </w:rPr>
            </w:pPr>
            <w:r>
              <w:rPr>
                <w:b/>
                <w:sz w:val="16"/>
              </w:rPr>
              <w:t>cat</w:t>
            </w:r>
          </w:p>
        </w:tc>
        <w:tc>
          <w:tcPr>
            <w:tcW w:w="2645" w:type="dxa"/>
          </w:tcPr>
          <w:p w14:paraId="457F6684" w14:textId="77777777" w:rsidR="009B4047" w:rsidRPr="00BD2E40" w:rsidRDefault="009B4047" w:rsidP="009B4047">
            <w:pPr>
              <w:pStyle w:val="ListParagraph"/>
              <w:numPr>
                <w:ilvl w:val="0"/>
                <w:numId w:val="25"/>
              </w:numPr>
              <w:tabs>
                <w:tab w:val="left" w:pos="9750"/>
              </w:tabs>
              <w:spacing w:before="3"/>
              <w:rPr>
                <w:b/>
                <w:sz w:val="16"/>
              </w:rPr>
            </w:pPr>
            <w:r>
              <w:rPr>
                <w:b/>
                <w:sz w:val="16"/>
              </w:rPr>
              <w:t>Holland or Netherlands</w:t>
            </w:r>
          </w:p>
        </w:tc>
        <w:tc>
          <w:tcPr>
            <w:tcW w:w="2645" w:type="dxa"/>
          </w:tcPr>
          <w:p w14:paraId="438CAAC6" w14:textId="77777777" w:rsidR="009B4047" w:rsidRPr="00BD2E40" w:rsidRDefault="009B4047" w:rsidP="009B4047">
            <w:pPr>
              <w:pStyle w:val="ListParagraph"/>
              <w:numPr>
                <w:ilvl w:val="0"/>
                <w:numId w:val="25"/>
              </w:numPr>
              <w:tabs>
                <w:tab w:val="left" w:pos="9750"/>
              </w:tabs>
              <w:spacing w:before="3"/>
              <w:rPr>
                <w:b/>
                <w:sz w:val="16"/>
              </w:rPr>
            </w:pPr>
            <w:r>
              <w:rPr>
                <w:b/>
                <w:sz w:val="16"/>
              </w:rPr>
              <w:t>Benjamin Franklin</w:t>
            </w:r>
          </w:p>
        </w:tc>
      </w:tr>
      <w:tr w:rsidR="009B4047" w14:paraId="48101500" w14:textId="77777777" w:rsidTr="00111CDF">
        <w:trPr>
          <w:trHeight w:val="697"/>
        </w:trPr>
        <w:tc>
          <w:tcPr>
            <w:tcW w:w="2645" w:type="dxa"/>
          </w:tcPr>
          <w:p w14:paraId="038D33E3" w14:textId="77777777" w:rsidR="009B4047" w:rsidRPr="00BD2E40" w:rsidRDefault="009B4047" w:rsidP="009B4047">
            <w:pPr>
              <w:pStyle w:val="ListParagraph"/>
              <w:numPr>
                <w:ilvl w:val="0"/>
                <w:numId w:val="25"/>
              </w:numPr>
              <w:tabs>
                <w:tab w:val="left" w:pos="9750"/>
              </w:tabs>
              <w:spacing w:before="3"/>
              <w:rPr>
                <w:b/>
                <w:sz w:val="16"/>
              </w:rPr>
            </w:pPr>
            <w:r>
              <w:rPr>
                <w:b/>
                <w:sz w:val="16"/>
              </w:rPr>
              <w:t>Analyse Your Results</w:t>
            </w:r>
          </w:p>
        </w:tc>
        <w:tc>
          <w:tcPr>
            <w:tcW w:w="2645" w:type="dxa"/>
          </w:tcPr>
          <w:p w14:paraId="5B0C4169" w14:textId="77777777" w:rsidR="009B4047" w:rsidRPr="00BD2E40" w:rsidRDefault="009B4047" w:rsidP="009B4047">
            <w:pPr>
              <w:pStyle w:val="ListParagraph"/>
              <w:numPr>
                <w:ilvl w:val="0"/>
                <w:numId w:val="25"/>
              </w:numPr>
              <w:tabs>
                <w:tab w:val="left" w:pos="9750"/>
              </w:tabs>
              <w:spacing w:before="3"/>
              <w:rPr>
                <w:b/>
                <w:sz w:val="16"/>
              </w:rPr>
            </w:pPr>
            <w:r>
              <w:rPr>
                <w:b/>
                <w:sz w:val="16"/>
              </w:rPr>
              <w:t>Metric system</w:t>
            </w:r>
          </w:p>
        </w:tc>
        <w:tc>
          <w:tcPr>
            <w:tcW w:w="2645" w:type="dxa"/>
          </w:tcPr>
          <w:p w14:paraId="003650F6" w14:textId="77777777" w:rsidR="009B4047" w:rsidRPr="00BD2E40" w:rsidRDefault="009B4047" w:rsidP="009B4047">
            <w:pPr>
              <w:pStyle w:val="ListParagraph"/>
              <w:numPr>
                <w:ilvl w:val="0"/>
                <w:numId w:val="25"/>
              </w:numPr>
              <w:tabs>
                <w:tab w:val="left" w:pos="9750"/>
              </w:tabs>
              <w:spacing w:before="3"/>
              <w:rPr>
                <w:b/>
                <w:sz w:val="16"/>
              </w:rPr>
            </w:pPr>
            <w:r>
              <w:rPr>
                <w:b/>
                <w:sz w:val="16"/>
              </w:rPr>
              <w:t xml:space="preserve">Salvatore </w:t>
            </w:r>
            <w:proofErr w:type="spellStart"/>
            <w:r>
              <w:rPr>
                <w:b/>
                <w:sz w:val="16"/>
              </w:rPr>
              <w:t>Garau</w:t>
            </w:r>
            <w:proofErr w:type="spellEnd"/>
          </w:p>
        </w:tc>
        <w:tc>
          <w:tcPr>
            <w:tcW w:w="2645" w:type="dxa"/>
          </w:tcPr>
          <w:p w14:paraId="3ECC8B7D" w14:textId="77777777" w:rsidR="009B4047" w:rsidRPr="00BD2E40" w:rsidRDefault="009B4047" w:rsidP="009B4047">
            <w:pPr>
              <w:pStyle w:val="ListParagraph"/>
              <w:numPr>
                <w:ilvl w:val="0"/>
                <w:numId w:val="25"/>
              </w:numPr>
              <w:tabs>
                <w:tab w:val="left" w:pos="9750"/>
              </w:tabs>
              <w:spacing w:before="3"/>
              <w:rPr>
                <w:b/>
                <w:sz w:val="16"/>
              </w:rPr>
            </w:pPr>
            <w:r>
              <w:rPr>
                <w:b/>
                <w:sz w:val="16"/>
              </w:rPr>
              <w:t>1961</w:t>
            </w:r>
          </w:p>
        </w:tc>
      </w:tr>
      <w:tr w:rsidR="009B4047" w14:paraId="334397E9" w14:textId="77777777" w:rsidTr="00111CDF">
        <w:trPr>
          <w:trHeight w:val="669"/>
        </w:trPr>
        <w:tc>
          <w:tcPr>
            <w:tcW w:w="2645" w:type="dxa"/>
          </w:tcPr>
          <w:p w14:paraId="2C027A04" w14:textId="77777777" w:rsidR="009B4047" w:rsidRPr="00BD2E40" w:rsidRDefault="009B4047" w:rsidP="009B4047">
            <w:pPr>
              <w:pStyle w:val="ListParagraph"/>
              <w:numPr>
                <w:ilvl w:val="0"/>
                <w:numId w:val="25"/>
              </w:numPr>
              <w:tabs>
                <w:tab w:val="left" w:pos="9750"/>
              </w:tabs>
              <w:spacing w:before="3"/>
              <w:rPr>
                <w:b/>
                <w:sz w:val="16"/>
              </w:rPr>
            </w:pPr>
            <w:r>
              <w:rPr>
                <w:b/>
                <w:sz w:val="16"/>
              </w:rPr>
              <w:t>Daedalus</w:t>
            </w:r>
          </w:p>
        </w:tc>
        <w:tc>
          <w:tcPr>
            <w:tcW w:w="2645" w:type="dxa"/>
          </w:tcPr>
          <w:p w14:paraId="760FBD32" w14:textId="77777777" w:rsidR="009B4047" w:rsidRPr="00BD2E40" w:rsidRDefault="009B4047" w:rsidP="009B4047">
            <w:pPr>
              <w:pStyle w:val="ListParagraph"/>
              <w:numPr>
                <w:ilvl w:val="0"/>
                <w:numId w:val="25"/>
              </w:numPr>
              <w:tabs>
                <w:tab w:val="left" w:pos="9750"/>
              </w:tabs>
              <w:spacing w:before="3"/>
              <w:rPr>
                <w:b/>
                <w:sz w:val="16"/>
              </w:rPr>
            </w:pPr>
            <w:r>
              <w:rPr>
                <w:b/>
                <w:sz w:val="16"/>
              </w:rPr>
              <w:t>1</w:t>
            </w:r>
          </w:p>
        </w:tc>
        <w:tc>
          <w:tcPr>
            <w:tcW w:w="2645" w:type="dxa"/>
          </w:tcPr>
          <w:p w14:paraId="54DA2DE2" w14:textId="77777777" w:rsidR="009B4047" w:rsidRPr="00BD2E40" w:rsidRDefault="009B4047" w:rsidP="009B4047">
            <w:pPr>
              <w:pStyle w:val="ListParagraph"/>
              <w:numPr>
                <w:ilvl w:val="0"/>
                <w:numId w:val="25"/>
              </w:numPr>
              <w:tabs>
                <w:tab w:val="left" w:pos="9750"/>
              </w:tabs>
              <w:spacing w:before="3"/>
              <w:rPr>
                <w:b/>
                <w:sz w:val="16"/>
              </w:rPr>
            </w:pPr>
            <w:r>
              <w:rPr>
                <w:b/>
                <w:sz w:val="16"/>
              </w:rPr>
              <w:t>feathers</w:t>
            </w:r>
          </w:p>
        </w:tc>
        <w:tc>
          <w:tcPr>
            <w:tcW w:w="2645" w:type="dxa"/>
          </w:tcPr>
          <w:p w14:paraId="511F27B8" w14:textId="77777777" w:rsidR="009B4047" w:rsidRPr="00BD2E40" w:rsidRDefault="009B4047" w:rsidP="009B4047">
            <w:pPr>
              <w:pStyle w:val="ListParagraph"/>
              <w:numPr>
                <w:ilvl w:val="0"/>
                <w:numId w:val="25"/>
              </w:numPr>
              <w:tabs>
                <w:tab w:val="left" w:pos="9750"/>
              </w:tabs>
              <w:spacing w:before="3"/>
              <w:rPr>
                <w:b/>
                <w:sz w:val="16"/>
              </w:rPr>
            </w:pPr>
            <w:r>
              <w:rPr>
                <w:b/>
                <w:sz w:val="16"/>
              </w:rPr>
              <w:t>blackleg</w:t>
            </w:r>
          </w:p>
        </w:tc>
      </w:tr>
      <w:tr w:rsidR="009B4047" w14:paraId="5778AEBC" w14:textId="77777777" w:rsidTr="00111CDF">
        <w:trPr>
          <w:trHeight w:val="721"/>
        </w:trPr>
        <w:tc>
          <w:tcPr>
            <w:tcW w:w="2645" w:type="dxa"/>
          </w:tcPr>
          <w:p w14:paraId="432785DC" w14:textId="77777777" w:rsidR="009B4047" w:rsidRPr="00BD2E40" w:rsidRDefault="009B4047" w:rsidP="009B4047">
            <w:pPr>
              <w:pStyle w:val="ListParagraph"/>
              <w:numPr>
                <w:ilvl w:val="0"/>
                <w:numId w:val="25"/>
              </w:numPr>
              <w:tabs>
                <w:tab w:val="left" w:pos="9750"/>
              </w:tabs>
              <w:spacing w:before="3"/>
              <w:rPr>
                <w:b/>
                <w:sz w:val="16"/>
              </w:rPr>
            </w:pPr>
            <w:r>
              <w:rPr>
                <w:b/>
                <w:sz w:val="16"/>
              </w:rPr>
              <w:t>Jamie’s Farm Life</w:t>
            </w:r>
          </w:p>
        </w:tc>
        <w:tc>
          <w:tcPr>
            <w:tcW w:w="2645" w:type="dxa"/>
          </w:tcPr>
          <w:p w14:paraId="5E4715F2" w14:textId="77777777" w:rsidR="009B4047" w:rsidRPr="00BD2E40" w:rsidRDefault="009B4047" w:rsidP="009B4047">
            <w:pPr>
              <w:pStyle w:val="ListParagraph"/>
              <w:numPr>
                <w:ilvl w:val="0"/>
                <w:numId w:val="25"/>
              </w:numPr>
              <w:tabs>
                <w:tab w:val="left" w:pos="9750"/>
              </w:tabs>
              <w:spacing w:before="3"/>
              <w:rPr>
                <w:b/>
                <w:sz w:val="16"/>
              </w:rPr>
            </w:pPr>
            <w:r>
              <w:rPr>
                <w:b/>
                <w:sz w:val="16"/>
              </w:rPr>
              <w:t>French</w:t>
            </w:r>
          </w:p>
        </w:tc>
        <w:tc>
          <w:tcPr>
            <w:tcW w:w="2645" w:type="dxa"/>
          </w:tcPr>
          <w:p w14:paraId="6821DAA0" w14:textId="77777777" w:rsidR="009B4047" w:rsidRPr="00BD2E40" w:rsidRDefault="009B4047" w:rsidP="009B4047">
            <w:pPr>
              <w:pStyle w:val="ListParagraph"/>
              <w:numPr>
                <w:ilvl w:val="0"/>
                <w:numId w:val="25"/>
              </w:numPr>
              <w:tabs>
                <w:tab w:val="left" w:pos="9750"/>
              </w:tabs>
              <w:spacing w:before="3"/>
              <w:rPr>
                <w:b/>
                <w:sz w:val="16"/>
              </w:rPr>
            </w:pPr>
            <w:r>
              <w:rPr>
                <w:b/>
                <w:sz w:val="16"/>
              </w:rPr>
              <w:t>Uranus</w:t>
            </w:r>
          </w:p>
        </w:tc>
        <w:tc>
          <w:tcPr>
            <w:tcW w:w="2645" w:type="dxa"/>
          </w:tcPr>
          <w:p w14:paraId="75CD13AC" w14:textId="77777777" w:rsidR="009B4047" w:rsidRPr="00BD2E40" w:rsidRDefault="009B4047" w:rsidP="009B4047">
            <w:pPr>
              <w:pStyle w:val="ListParagraph"/>
              <w:numPr>
                <w:ilvl w:val="0"/>
                <w:numId w:val="25"/>
              </w:numPr>
              <w:tabs>
                <w:tab w:val="left" w:pos="9750"/>
              </w:tabs>
              <w:spacing w:before="3"/>
              <w:rPr>
                <w:b/>
                <w:sz w:val="16"/>
              </w:rPr>
            </w:pPr>
            <w:r>
              <w:rPr>
                <w:b/>
                <w:sz w:val="16"/>
              </w:rPr>
              <w:t>London</w:t>
            </w:r>
          </w:p>
        </w:tc>
      </w:tr>
    </w:tbl>
    <w:p w14:paraId="4BD448E0" w14:textId="77777777" w:rsidR="009B4047" w:rsidRPr="00EA1105" w:rsidRDefault="009B4047" w:rsidP="009B4047">
      <w:pPr>
        <w:tabs>
          <w:tab w:val="left" w:pos="9750"/>
        </w:tabs>
        <w:spacing w:before="3"/>
        <w:rPr>
          <w:b/>
          <w:sz w:val="16"/>
        </w:rPr>
      </w:pPr>
      <w:r>
        <w:rPr>
          <w:b/>
          <w:sz w:val="16"/>
        </w:rPr>
        <w:t xml:space="preserve">33 lockers  34 Old Iranian  35 Cape  36 </w:t>
      </w:r>
      <w:proofErr w:type="spellStart"/>
      <w:r>
        <w:rPr>
          <w:b/>
          <w:sz w:val="16"/>
        </w:rPr>
        <w:t>Minella</w:t>
      </w:r>
      <w:proofErr w:type="spellEnd"/>
      <w:r>
        <w:rPr>
          <w:b/>
          <w:sz w:val="16"/>
        </w:rPr>
        <w:t xml:space="preserve"> Times  37 Qatar  38 Newcastle  39 Waterford  40 Donegal</w:t>
      </w:r>
      <w:r>
        <w:rPr>
          <w:b/>
          <w:sz w:val="16"/>
        </w:rPr>
        <w:tab/>
      </w:r>
    </w:p>
    <w:p w14:paraId="29FC8667" w14:textId="77777777" w:rsidR="009B4047" w:rsidRPr="00BD2E40" w:rsidRDefault="009B4047" w:rsidP="009B4047">
      <w:pPr>
        <w:spacing w:before="3"/>
        <w:rPr>
          <w:b/>
          <w:sz w:val="40"/>
          <w:szCs w:val="52"/>
        </w:rPr>
      </w:pPr>
      <w:r>
        <w:rPr>
          <w:b/>
          <w:sz w:val="40"/>
          <w:szCs w:val="52"/>
        </w:rPr>
        <w:t>Know Your Sport</w:t>
      </w:r>
    </w:p>
    <w:p w14:paraId="4382DB7A" w14:textId="0FDDEDD6" w:rsidR="00487C2D" w:rsidRDefault="00487C2D" w:rsidP="009B4047">
      <w:pPr>
        <w:spacing w:before="3"/>
        <w:rPr>
          <w:b/>
          <w:sz w:val="16"/>
        </w:rPr>
      </w:pPr>
      <w:r>
        <w:rPr>
          <w:noProof/>
        </w:rPr>
        <w:drawing>
          <wp:inline distT="0" distB="0" distL="0" distR="0" wp14:anchorId="02C2FBB0" wp14:editId="177F75FB">
            <wp:extent cx="3390900" cy="3390900"/>
            <wp:effectExtent l="0" t="0" r="0" b="0"/>
            <wp:docPr id="37" name="Picture 3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medium confidence"/>
                    <pic:cNvPicPr/>
                  </pic:nvPicPr>
                  <pic:blipFill>
                    <a:blip r:embed="rId29"/>
                    <a:stretch>
                      <a:fillRect/>
                    </a:stretch>
                  </pic:blipFill>
                  <pic:spPr>
                    <a:xfrm>
                      <a:off x="0" y="0"/>
                      <a:ext cx="3390900" cy="3390900"/>
                    </a:xfrm>
                    <a:prstGeom prst="rect">
                      <a:avLst/>
                    </a:prstGeom>
                  </pic:spPr>
                </pic:pic>
              </a:graphicData>
            </a:graphic>
          </wp:inline>
        </w:drawing>
      </w:r>
    </w:p>
    <w:tbl>
      <w:tblPr>
        <w:tblStyle w:val="TableGrid"/>
        <w:tblpPr w:leftFromText="180" w:rightFromText="180" w:vertAnchor="text" w:horzAnchor="margin" w:tblpY="617"/>
        <w:tblW w:w="2105" w:type="dxa"/>
        <w:tblLook w:val="04A0" w:firstRow="1" w:lastRow="0" w:firstColumn="1" w:lastColumn="0" w:noHBand="0" w:noVBand="1"/>
      </w:tblPr>
      <w:tblGrid>
        <w:gridCol w:w="2105"/>
      </w:tblGrid>
      <w:tr w:rsidR="009B4047" w14:paraId="14B922E3" w14:textId="77777777" w:rsidTr="00111CDF">
        <w:trPr>
          <w:trHeight w:val="593"/>
        </w:trPr>
        <w:tc>
          <w:tcPr>
            <w:tcW w:w="2105" w:type="dxa"/>
          </w:tcPr>
          <w:p w14:paraId="771B399A" w14:textId="77777777" w:rsidR="00051650" w:rsidRDefault="00051650" w:rsidP="00051650">
            <w:pPr>
              <w:rPr>
                <w:sz w:val="20"/>
                <w:szCs w:val="20"/>
                <w:lang w:val="en-GB"/>
              </w:rPr>
            </w:pPr>
            <w:r>
              <w:rPr>
                <w:sz w:val="20"/>
                <w:szCs w:val="20"/>
                <w:lang w:val="en-GB"/>
              </w:rPr>
              <w:lastRenderedPageBreak/>
              <w:t>821</w:t>
            </w:r>
          </w:p>
          <w:p w14:paraId="703DFA53" w14:textId="77777777" w:rsidR="009B4047" w:rsidRPr="00BD2E40" w:rsidRDefault="009B4047" w:rsidP="00111CDF">
            <w:pPr>
              <w:spacing w:before="3"/>
              <w:rPr>
                <w:b/>
                <w:sz w:val="16"/>
              </w:rPr>
            </w:pPr>
          </w:p>
        </w:tc>
      </w:tr>
    </w:tbl>
    <w:p w14:paraId="1D7C2520" w14:textId="060FB29F" w:rsidR="009B4047" w:rsidRPr="00BD2E40" w:rsidRDefault="00487C2D" w:rsidP="009B4047">
      <w:pPr>
        <w:spacing w:before="3"/>
        <w:rPr>
          <w:b/>
          <w:sz w:val="40"/>
          <w:szCs w:val="52"/>
        </w:rPr>
      </w:pPr>
      <w:r w:rsidRPr="00BD2E40">
        <w:rPr>
          <w:noProof/>
          <w:sz w:val="72"/>
          <w:szCs w:val="72"/>
        </w:rPr>
        <mc:AlternateContent>
          <mc:Choice Requires="wps">
            <w:drawing>
              <wp:anchor distT="0" distB="0" distL="114300" distR="114300" simplePos="0" relativeHeight="251805696" behindDoc="0" locked="0" layoutInCell="1" allowOverlap="1" wp14:anchorId="3D9D2536" wp14:editId="23442DDE">
                <wp:simplePos x="0" y="0"/>
                <wp:positionH relativeFrom="margin">
                  <wp:align>center</wp:align>
                </wp:positionH>
                <wp:positionV relativeFrom="paragraph">
                  <wp:posOffset>-355600</wp:posOffset>
                </wp:positionV>
                <wp:extent cx="7324725" cy="10453688"/>
                <wp:effectExtent l="0" t="0" r="28575" b="24130"/>
                <wp:wrapNone/>
                <wp:docPr id="24" name="Rectangle 24"/>
                <wp:cNvGraphicFramePr/>
                <a:graphic xmlns:a="http://schemas.openxmlformats.org/drawingml/2006/main">
                  <a:graphicData uri="http://schemas.microsoft.com/office/word/2010/wordprocessingShape">
                    <wps:wsp>
                      <wps:cNvSpPr/>
                      <wps:spPr>
                        <a:xfrm>
                          <a:off x="0" y="0"/>
                          <a:ext cx="7324725" cy="1045368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6CFDF" id="Rectangle 24" o:spid="_x0000_s1026" style="position:absolute;margin-left:0;margin-top:-28pt;width:576.75pt;height:823.15pt;z-index:25180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" filled="f" strokecolor="black [3200]" strokeweight="1pt">
                <w10:wrap anchorx="margin"/>
              </v:rect>
            </w:pict>
          </mc:Fallback>
        </mc:AlternateContent>
      </w:r>
      <w:r w:rsidR="009B4047">
        <w:rPr>
          <w:b/>
          <w:sz w:val="40"/>
          <w:szCs w:val="52"/>
        </w:rPr>
        <w:t>Go Figure</w:t>
      </w:r>
    </w:p>
    <w:p w14:paraId="3EA8FB1E" w14:textId="762E43DD" w:rsidR="009B4047" w:rsidRDefault="009B4047" w:rsidP="009B4047">
      <w:pPr>
        <w:tabs>
          <w:tab w:val="left" w:pos="9750"/>
        </w:tabs>
        <w:spacing w:before="3"/>
        <w:rPr>
          <w:b/>
          <w:sz w:val="16"/>
        </w:rPr>
      </w:pPr>
    </w:p>
    <w:p w14:paraId="73B6741A" w14:textId="77777777" w:rsidR="009B4047" w:rsidRDefault="009B4047" w:rsidP="009B4047">
      <w:pPr>
        <w:spacing w:before="3"/>
        <w:rPr>
          <w:b/>
          <w:sz w:val="16"/>
        </w:rPr>
      </w:pPr>
      <w:r>
        <w:rPr>
          <w:b/>
          <w:sz w:val="16"/>
        </w:rPr>
        <w:t xml:space="preserve"> </w:t>
      </w:r>
    </w:p>
    <w:tbl>
      <w:tblPr>
        <w:tblStyle w:val="TableGrid"/>
        <w:tblpPr w:leftFromText="180" w:rightFromText="180" w:vertAnchor="text" w:horzAnchor="margin" w:tblpY="576"/>
        <w:tblW w:w="2105" w:type="dxa"/>
        <w:tblLook w:val="04A0" w:firstRow="1" w:lastRow="0" w:firstColumn="1" w:lastColumn="0" w:noHBand="0" w:noVBand="1"/>
      </w:tblPr>
      <w:tblGrid>
        <w:gridCol w:w="2105"/>
      </w:tblGrid>
      <w:tr w:rsidR="009B4047" w14:paraId="0D4E49EB" w14:textId="77777777" w:rsidTr="00111CDF">
        <w:trPr>
          <w:trHeight w:val="593"/>
        </w:trPr>
        <w:tc>
          <w:tcPr>
            <w:tcW w:w="2105" w:type="dxa"/>
          </w:tcPr>
          <w:p w14:paraId="65E741E4" w14:textId="77777777" w:rsidR="00051650" w:rsidRDefault="00051650" w:rsidP="00051650">
            <w:r>
              <w:t>10x2 = 20 + 3 = 23 =345</w:t>
            </w:r>
          </w:p>
          <w:p w14:paraId="73D7A7A9" w14:textId="77777777" w:rsidR="00051650" w:rsidRDefault="00051650" w:rsidP="00051650">
            <w:r>
              <w:t>345 +(5-4) + 1 = 347</w:t>
            </w:r>
          </w:p>
          <w:p w14:paraId="39911137" w14:textId="77777777" w:rsidR="009B4047" w:rsidRPr="00BD2E40" w:rsidRDefault="009B4047" w:rsidP="00111CDF">
            <w:pPr>
              <w:spacing w:before="3"/>
              <w:rPr>
                <w:b/>
                <w:sz w:val="16"/>
              </w:rPr>
            </w:pPr>
          </w:p>
        </w:tc>
      </w:tr>
    </w:tbl>
    <w:p w14:paraId="0F76752C" w14:textId="35407D32" w:rsidR="009B4047" w:rsidRPr="00BD2E40" w:rsidRDefault="009B4047" w:rsidP="009B4047">
      <w:pPr>
        <w:spacing w:before="3"/>
        <w:rPr>
          <w:b/>
          <w:sz w:val="36"/>
          <w:szCs w:val="48"/>
        </w:rPr>
      </w:pPr>
      <w:r w:rsidRPr="00BD2E40">
        <w:rPr>
          <w:b/>
          <w:sz w:val="36"/>
          <w:szCs w:val="48"/>
        </w:rPr>
        <w:t xml:space="preserve">Count Down </w:t>
      </w:r>
    </w:p>
    <w:p w14:paraId="4E79C052" w14:textId="77777777" w:rsidR="009B4047" w:rsidRDefault="009B4047" w:rsidP="009B4047">
      <w:pPr>
        <w:spacing w:before="3"/>
        <w:rPr>
          <w:b/>
          <w:sz w:val="16"/>
        </w:rPr>
      </w:pPr>
    </w:p>
    <w:p w14:paraId="2FD3F17E" w14:textId="62BAB605" w:rsidR="009B4047" w:rsidRDefault="009B4047" w:rsidP="009B4047">
      <w:pPr>
        <w:spacing w:before="3"/>
        <w:rPr>
          <w:b/>
          <w:sz w:val="16"/>
        </w:rPr>
      </w:pPr>
    </w:p>
    <w:p w14:paraId="39D30E2B" w14:textId="47DDD56F" w:rsidR="009B4047" w:rsidRDefault="009B4047" w:rsidP="009B4047">
      <w:pPr>
        <w:spacing w:before="3"/>
        <w:rPr>
          <w:b/>
          <w:sz w:val="48"/>
          <w:szCs w:val="72"/>
        </w:rPr>
        <w:sectPr w:rsidR="009B4047" w:rsidSect="009B4047">
          <w:type w:val="continuous"/>
          <w:pgSz w:w="11906" w:h="16838"/>
          <w:pgMar w:top="720" w:right="720" w:bottom="720" w:left="720" w:header="708" w:footer="708" w:gutter="0"/>
          <w:cols w:space="708"/>
          <w:docGrid w:linePitch="360"/>
        </w:sectPr>
      </w:pPr>
    </w:p>
    <w:p w14:paraId="77D8E2D7" w14:textId="26A5E71B" w:rsidR="009B4047" w:rsidRDefault="009B4047" w:rsidP="009B4047">
      <w:pPr>
        <w:spacing w:before="3"/>
        <w:rPr>
          <w:b/>
          <w:sz w:val="48"/>
          <w:szCs w:val="72"/>
        </w:rPr>
      </w:pPr>
    </w:p>
    <w:p w14:paraId="56833B14" w14:textId="3C4A03BD" w:rsidR="009B4047" w:rsidRDefault="009B4047" w:rsidP="009B4047">
      <w:pPr>
        <w:spacing w:before="3"/>
        <w:rPr>
          <w:b/>
          <w:sz w:val="48"/>
          <w:szCs w:val="72"/>
        </w:rPr>
      </w:pPr>
      <w:r>
        <w:rPr>
          <w:b/>
          <w:sz w:val="48"/>
          <w:szCs w:val="72"/>
        </w:rPr>
        <w:t>Sudoku</w:t>
      </w:r>
      <w:r w:rsidR="00487C2D">
        <w:rPr>
          <w:b/>
          <w:sz w:val="48"/>
          <w:szCs w:val="72"/>
        </w:rPr>
        <w:t xml:space="preserve"> (mag)</w:t>
      </w:r>
    </w:p>
    <w:p w14:paraId="1A05DA2E" w14:textId="62124660" w:rsidR="009B4047" w:rsidRDefault="00051650" w:rsidP="009B4047">
      <w:pPr>
        <w:spacing w:before="3"/>
        <w:rPr>
          <w:b/>
          <w:sz w:val="48"/>
          <w:szCs w:val="72"/>
        </w:rPr>
      </w:pPr>
      <w:r>
        <w:rPr>
          <w:noProof/>
        </w:rPr>
        <w:drawing>
          <wp:inline distT="0" distB="0" distL="0" distR="0" wp14:anchorId="00E02F86" wp14:editId="3038CB2C">
            <wp:extent cx="2781300" cy="2781300"/>
            <wp:effectExtent l="0" t="0" r="0" b="0"/>
            <wp:docPr id="42" name="Picture 42" descr="A picture containing text,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black, white&#10;&#10;Description automatically generated"/>
                    <pic:cNvPicPr/>
                  </pic:nvPicPr>
                  <pic:blipFill>
                    <a:blip r:embed="rId30"/>
                    <a:stretch>
                      <a:fillRect/>
                    </a:stretch>
                  </pic:blipFill>
                  <pic:spPr>
                    <a:xfrm>
                      <a:off x="0" y="0"/>
                      <a:ext cx="2781300" cy="2781300"/>
                    </a:xfrm>
                    <a:prstGeom prst="rect">
                      <a:avLst/>
                    </a:prstGeom>
                  </pic:spPr>
                </pic:pic>
              </a:graphicData>
            </a:graphic>
          </wp:inline>
        </w:drawing>
      </w:r>
      <w:proofErr w:type="spellStart"/>
      <w:r w:rsidR="009B4047">
        <w:rPr>
          <w:b/>
          <w:sz w:val="48"/>
          <w:szCs w:val="72"/>
        </w:rPr>
        <w:t>Futoshiki</w:t>
      </w:r>
      <w:proofErr w:type="spellEnd"/>
    </w:p>
    <w:p w14:paraId="769263EA" w14:textId="3C2E6B51" w:rsidR="00060047" w:rsidRDefault="00060047" w:rsidP="009B4047">
      <w:pPr>
        <w:spacing w:before="3"/>
        <w:rPr>
          <w:b/>
          <w:sz w:val="48"/>
          <w:szCs w:val="72"/>
        </w:rPr>
      </w:pPr>
      <w:r>
        <w:rPr>
          <w:noProof/>
        </w:rPr>
        <w:drawing>
          <wp:inline distT="0" distB="0" distL="0" distR="0" wp14:anchorId="5BD7E734" wp14:editId="04CD9B7F">
            <wp:extent cx="3043260" cy="3005159"/>
            <wp:effectExtent l="0" t="0" r="5080" b="5080"/>
            <wp:docPr id="43" name="Picture 43" descr="A picture containing text, electronics,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electronics, keyboard&#10;&#10;Description automatically generated"/>
                    <pic:cNvPicPr/>
                  </pic:nvPicPr>
                  <pic:blipFill>
                    <a:blip r:embed="rId31"/>
                    <a:stretch>
                      <a:fillRect/>
                    </a:stretch>
                  </pic:blipFill>
                  <pic:spPr>
                    <a:xfrm>
                      <a:off x="0" y="0"/>
                      <a:ext cx="3043260" cy="3005159"/>
                    </a:xfrm>
                    <a:prstGeom prst="rect">
                      <a:avLst/>
                    </a:prstGeom>
                  </pic:spPr>
                </pic:pic>
              </a:graphicData>
            </a:graphic>
          </wp:inline>
        </w:drawing>
      </w:r>
    </w:p>
    <w:p w14:paraId="2593C2C0" w14:textId="30A30609" w:rsidR="00060047" w:rsidRDefault="00060047" w:rsidP="009B4047">
      <w:pPr>
        <w:spacing w:before="3"/>
        <w:rPr>
          <w:b/>
          <w:sz w:val="48"/>
          <w:szCs w:val="72"/>
        </w:rPr>
      </w:pPr>
    </w:p>
    <w:p w14:paraId="792B4947" w14:textId="0CA729F9" w:rsidR="00060047" w:rsidRDefault="00060047" w:rsidP="009B4047">
      <w:pPr>
        <w:spacing w:before="3"/>
        <w:rPr>
          <w:b/>
          <w:sz w:val="48"/>
          <w:szCs w:val="72"/>
        </w:rPr>
      </w:pPr>
    </w:p>
    <w:p w14:paraId="0401EEA2" w14:textId="15CF1D3C" w:rsidR="00060047" w:rsidRDefault="00060047" w:rsidP="009B4047">
      <w:pPr>
        <w:spacing w:before="3"/>
        <w:rPr>
          <w:b/>
          <w:sz w:val="48"/>
          <w:szCs w:val="72"/>
        </w:rPr>
      </w:pPr>
    </w:p>
    <w:p w14:paraId="16855338" w14:textId="13D64FAE" w:rsidR="00060047" w:rsidRDefault="00060047" w:rsidP="009B4047">
      <w:pPr>
        <w:spacing w:before="3"/>
        <w:rPr>
          <w:b/>
          <w:sz w:val="48"/>
          <w:szCs w:val="72"/>
        </w:rPr>
      </w:pPr>
    </w:p>
    <w:p w14:paraId="1FBB92DD" w14:textId="77777777" w:rsidR="00060047" w:rsidRDefault="00060047" w:rsidP="009B4047">
      <w:pPr>
        <w:spacing w:before="3"/>
        <w:rPr>
          <w:b/>
          <w:sz w:val="48"/>
          <w:szCs w:val="72"/>
        </w:rPr>
      </w:pPr>
    </w:p>
    <w:p w14:paraId="6D8FCE01" w14:textId="2CBC023C" w:rsidR="009B4047" w:rsidRDefault="009B4047" w:rsidP="009B4047">
      <w:pPr>
        <w:spacing w:before="3"/>
        <w:rPr>
          <w:b/>
          <w:sz w:val="48"/>
          <w:szCs w:val="72"/>
        </w:rPr>
      </w:pPr>
    </w:p>
    <w:p w14:paraId="45D6D50F" w14:textId="0DD7242A" w:rsidR="009B4047" w:rsidRDefault="009B4047" w:rsidP="009B4047">
      <w:pPr>
        <w:spacing w:before="3"/>
        <w:rPr>
          <w:b/>
          <w:sz w:val="48"/>
          <w:szCs w:val="72"/>
        </w:rPr>
      </w:pPr>
    </w:p>
    <w:p w14:paraId="1193162F" w14:textId="52C6C205" w:rsidR="00060047" w:rsidRDefault="00060047" w:rsidP="009B4047">
      <w:pPr>
        <w:spacing w:before="3"/>
        <w:rPr>
          <w:b/>
          <w:sz w:val="48"/>
          <w:szCs w:val="72"/>
        </w:rPr>
      </w:pPr>
    </w:p>
    <w:p w14:paraId="2E0E1575" w14:textId="6D59E299" w:rsidR="00060047" w:rsidRDefault="00060047" w:rsidP="009B4047">
      <w:pPr>
        <w:spacing w:before="3"/>
        <w:rPr>
          <w:b/>
          <w:sz w:val="48"/>
          <w:szCs w:val="72"/>
        </w:rPr>
      </w:pPr>
    </w:p>
    <w:p w14:paraId="2C56F128" w14:textId="1E6E62D3" w:rsidR="00060047" w:rsidRDefault="00060047" w:rsidP="009B4047">
      <w:pPr>
        <w:spacing w:before="3"/>
        <w:rPr>
          <w:b/>
          <w:sz w:val="48"/>
          <w:szCs w:val="72"/>
        </w:rPr>
      </w:pPr>
    </w:p>
    <w:p w14:paraId="0BD20396" w14:textId="12E0372F" w:rsidR="00060047" w:rsidRDefault="00060047" w:rsidP="009B4047">
      <w:pPr>
        <w:spacing w:before="3"/>
        <w:rPr>
          <w:b/>
          <w:sz w:val="48"/>
          <w:szCs w:val="72"/>
        </w:rPr>
      </w:pPr>
    </w:p>
    <w:p w14:paraId="3EB1C790" w14:textId="4541AFB6" w:rsidR="00060047" w:rsidRDefault="00060047" w:rsidP="009B4047">
      <w:pPr>
        <w:spacing w:before="3"/>
        <w:rPr>
          <w:b/>
          <w:sz w:val="48"/>
          <w:szCs w:val="72"/>
        </w:rPr>
      </w:pPr>
    </w:p>
    <w:p w14:paraId="03FEAF24" w14:textId="5C919945" w:rsidR="00060047" w:rsidRDefault="00060047" w:rsidP="009B4047">
      <w:pPr>
        <w:spacing w:before="3"/>
        <w:rPr>
          <w:b/>
          <w:sz w:val="48"/>
          <w:szCs w:val="72"/>
        </w:rPr>
      </w:pPr>
    </w:p>
    <w:p w14:paraId="58B1D7D0" w14:textId="39B1280B" w:rsidR="00060047" w:rsidRDefault="00060047" w:rsidP="009B4047">
      <w:pPr>
        <w:spacing w:before="3"/>
        <w:rPr>
          <w:b/>
          <w:sz w:val="48"/>
          <w:szCs w:val="72"/>
        </w:rPr>
      </w:pPr>
    </w:p>
    <w:p w14:paraId="5C5A13E6" w14:textId="06BA3999" w:rsidR="00060047" w:rsidRDefault="00060047" w:rsidP="009B4047">
      <w:pPr>
        <w:spacing w:before="3"/>
        <w:rPr>
          <w:b/>
          <w:sz w:val="48"/>
          <w:szCs w:val="72"/>
        </w:rPr>
      </w:pPr>
    </w:p>
    <w:p w14:paraId="31404A4C" w14:textId="0A6F036E" w:rsidR="00060047" w:rsidRDefault="00060047" w:rsidP="009B4047">
      <w:pPr>
        <w:spacing w:before="3"/>
        <w:rPr>
          <w:b/>
          <w:sz w:val="48"/>
          <w:szCs w:val="72"/>
        </w:rPr>
      </w:pPr>
    </w:p>
    <w:p w14:paraId="5FE340D1" w14:textId="77777777" w:rsidR="00060047" w:rsidRDefault="00060047" w:rsidP="009B4047">
      <w:pPr>
        <w:spacing w:before="3"/>
        <w:rPr>
          <w:b/>
          <w:sz w:val="48"/>
          <w:szCs w:val="72"/>
        </w:rPr>
      </w:pPr>
    </w:p>
    <w:p w14:paraId="5DB888BF" w14:textId="7BAA86EE" w:rsidR="00487C2D" w:rsidRDefault="00487C2D" w:rsidP="009B4047">
      <w:pPr>
        <w:spacing w:before="3"/>
        <w:rPr>
          <w:b/>
          <w:sz w:val="48"/>
          <w:szCs w:val="72"/>
        </w:rPr>
        <w:sectPr w:rsidR="00487C2D" w:rsidSect="00BD2E40">
          <w:type w:val="continuous"/>
          <w:pgSz w:w="11906" w:h="16838"/>
          <w:pgMar w:top="720" w:right="720" w:bottom="720" w:left="720" w:header="708" w:footer="708" w:gutter="0"/>
          <w:cols w:num="2" w:space="708"/>
          <w:docGrid w:linePitch="360"/>
        </w:sectPr>
      </w:pPr>
    </w:p>
    <w:p w14:paraId="3E0467D7" w14:textId="1E32E52D" w:rsidR="00487C2D" w:rsidRDefault="00487C2D" w:rsidP="00487C2D">
      <w:pPr>
        <w:spacing w:before="3"/>
        <w:rPr>
          <w:b/>
          <w:sz w:val="48"/>
          <w:szCs w:val="72"/>
        </w:rPr>
      </w:pPr>
      <w:r w:rsidRPr="00BD2E40">
        <w:rPr>
          <w:noProof/>
          <w:sz w:val="72"/>
          <w:szCs w:val="72"/>
        </w:rPr>
        <w:lastRenderedPageBreak/>
        <mc:AlternateContent>
          <mc:Choice Requires="wps">
            <w:drawing>
              <wp:anchor distT="0" distB="0" distL="114300" distR="114300" simplePos="0" relativeHeight="251807744" behindDoc="0" locked="0" layoutInCell="1" allowOverlap="1" wp14:anchorId="2C136C35" wp14:editId="49A888C4">
                <wp:simplePos x="0" y="0"/>
                <wp:positionH relativeFrom="margin">
                  <wp:align>center</wp:align>
                </wp:positionH>
                <wp:positionV relativeFrom="paragraph">
                  <wp:posOffset>-354330</wp:posOffset>
                </wp:positionV>
                <wp:extent cx="7181850" cy="10453688"/>
                <wp:effectExtent l="0" t="0" r="19050" b="24130"/>
                <wp:wrapNone/>
                <wp:docPr id="29" name="Rectangle 29"/>
                <wp:cNvGraphicFramePr/>
                <a:graphic xmlns:a="http://schemas.openxmlformats.org/drawingml/2006/main">
                  <a:graphicData uri="http://schemas.microsoft.com/office/word/2010/wordprocessingShape">
                    <wps:wsp>
                      <wps:cNvSpPr/>
                      <wps:spPr>
                        <a:xfrm>
                          <a:off x="0" y="0"/>
                          <a:ext cx="7181850" cy="1045368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5DCD4" id="Rectangle 29" o:spid="_x0000_s1026" style="position:absolute;margin-left:0;margin-top:-27.9pt;width:565.5pt;height:823.1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" filled="f" strokecolor="black [3200]" strokeweight="1pt">
                <w10:wrap anchorx="margin"/>
              </v:rect>
            </w:pict>
          </mc:Fallback>
        </mc:AlternateContent>
      </w:r>
      <w:bookmarkEnd w:id="7"/>
      <w:r>
        <w:rPr>
          <w:b/>
          <w:sz w:val="48"/>
          <w:szCs w:val="72"/>
        </w:rPr>
        <w:t>Crack the Quote</w:t>
      </w:r>
    </w:p>
    <w:p w14:paraId="79A2BE87" w14:textId="77777777" w:rsidR="00487C2D" w:rsidRDefault="00487C2D" w:rsidP="00487C2D">
      <w:pPr>
        <w:pStyle w:val="NormalWeb"/>
        <w:shd w:val="clear" w:color="auto" w:fill="FFFFFF"/>
        <w:spacing w:before="0" w:beforeAutospacing="0"/>
        <w:rPr>
          <w:rFonts w:ascii="Open Sans" w:hAnsi="Open Sans" w:cs="Open Sans"/>
          <w:b/>
          <w:bCs/>
        </w:rPr>
      </w:pPr>
      <w:r w:rsidRPr="00B94D84">
        <w:rPr>
          <w:rStyle w:val="Strong"/>
          <w:rFonts w:ascii="Open Sans" w:hAnsi="Open Sans" w:cs="Open Sans"/>
        </w:rPr>
        <w:t>Here’s to a bright New Year and a fond farewell to the old; here’s to the things that are yet to come, and to the memories that we hold.</w:t>
      </w:r>
    </w:p>
    <w:p w14:paraId="383E02F6" w14:textId="3254C8A9" w:rsidR="00487C2D" w:rsidRPr="00BD2E40" w:rsidRDefault="00487C2D" w:rsidP="009B4047">
      <w:pPr>
        <w:spacing w:before="3"/>
        <w:rPr>
          <w:b/>
          <w:sz w:val="48"/>
          <w:szCs w:val="72"/>
        </w:rPr>
      </w:pPr>
    </w:p>
    <w:p w14:paraId="4CA2BAAA" w14:textId="7E282DA0" w:rsidR="00487C2D" w:rsidRDefault="00487C2D" w:rsidP="00487C2D">
      <w:pPr>
        <w:spacing w:before="3"/>
        <w:rPr>
          <w:b/>
          <w:sz w:val="48"/>
          <w:szCs w:val="72"/>
        </w:rPr>
      </w:pPr>
      <w:r>
        <w:rPr>
          <w:b/>
          <w:sz w:val="48"/>
          <w:szCs w:val="72"/>
        </w:rPr>
        <w:t>Sudoku (</w:t>
      </w:r>
      <w:r>
        <w:rPr>
          <w:b/>
          <w:sz w:val="48"/>
          <w:szCs w:val="72"/>
        </w:rPr>
        <w:t>Easy</w:t>
      </w:r>
      <w:r>
        <w:rPr>
          <w:b/>
          <w:sz w:val="48"/>
          <w:szCs w:val="72"/>
        </w:rPr>
        <w:t>)</w:t>
      </w:r>
      <w:r w:rsidR="00060047">
        <w:rPr>
          <w:b/>
          <w:sz w:val="48"/>
          <w:szCs w:val="72"/>
        </w:rPr>
        <w:t xml:space="preserve">                          </w:t>
      </w:r>
      <w:r w:rsidR="00060047">
        <w:rPr>
          <w:b/>
          <w:sz w:val="48"/>
          <w:szCs w:val="72"/>
        </w:rPr>
        <w:t>Sudoku (Hard)</w:t>
      </w:r>
    </w:p>
    <w:p w14:paraId="3AA64967" w14:textId="174BCD2E" w:rsidR="009B4047" w:rsidRDefault="00487C2D" w:rsidP="009B4047">
      <w:r>
        <w:rPr>
          <w:noProof/>
        </w:rPr>
        <w:drawing>
          <wp:inline distT="0" distB="0" distL="0" distR="0" wp14:anchorId="2186C3DB" wp14:editId="4A145A50">
            <wp:extent cx="2990872" cy="2990872"/>
            <wp:effectExtent l="0" t="0" r="0" b="0"/>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a:blip r:embed="rId32"/>
                    <a:stretch>
                      <a:fillRect/>
                    </a:stretch>
                  </pic:blipFill>
                  <pic:spPr>
                    <a:xfrm>
                      <a:off x="0" y="0"/>
                      <a:ext cx="2990872" cy="2990872"/>
                    </a:xfrm>
                    <a:prstGeom prst="rect">
                      <a:avLst/>
                    </a:prstGeom>
                  </pic:spPr>
                </pic:pic>
              </a:graphicData>
            </a:graphic>
          </wp:inline>
        </w:drawing>
      </w:r>
      <w:r w:rsidR="00060047">
        <w:rPr>
          <w:noProof/>
        </w:rPr>
        <w:drawing>
          <wp:inline distT="0" distB="0" distL="0" distR="0" wp14:anchorId="520B2544" wp14:editId="42B0C079">
            <wp:extent cx="2981325" cy="2981325"/>
            <wp:effectExtent l="0" t="0" r="9525" b="9525"/>
            <wp:docPr id="41" name="Picture 41" descr="A picture containing text, black, white,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black, white, tiled&#10;&#10;Description automatically generated"/>
                    <pic:cNvPicPr/>
                  </pic:nvPicPr>
                  <pic:blipFill>
                    <a:blip r:embed="rId33"/>
                    <a:stretch>
                      <a:fillRect/>
                    </a:stretch>
                  </pic:blipFill>
                  <pic:spPr>
                    <a:xfrm>
                      <a:off x="0" y="0"/>
                      <a:ext cx="2981506" cy="2981506"/>
                    </a:xfrm>
                    <a:prstGeom prst="rect">
                      <a:avLst/>
                    </a:prstGeom>
                  </pic:spPr>
                </pic:pic>
              </a:graphicData>
            </a:graphic>
          </wp:inline>
        </w:drawing>
      </w:r>
    </w:p>
    <w:p w14:paraId="73D2CB51" w14:textId="3ECD44B7" w:rsidR="00487C2D" w:rsidRDefault="00487C2D" w:rsidP="00487C2D">
      <w:pPr>
        <w:spacing w:before="3"/>
        <w:rPr>
          <w:b/>
          <w:sz w:val="48"/>
          <w:szCs w:val="72"/>
        </w:rPr>
      </w:pPr>
    </w:p>
    <w:p w14:paraId="0885B896" w14:textId="77777777" w:rsidR="00060047" w:rsidRPr="00BD2E40" w:rsidRDefault="00060047" w:rsidP="00060047">
      <w:pPr>
        <w:spacing w:before="3"/>
        <w:rPr>
          <w:b/>
          <w:sz w:val="40"/>
          <w:szCs w:val="52"/>
        </w:rPr>
      </w:pPr>
      <w:r>
        <w:rPr>
          <w:b/>
          <w:sz w:val="40"/>
          <w:szCs w:val="52"/>
        </w:rPr>
        <w:t xml:space="preserve">Maths Story </w:t>
      </w:r>
    </w:p>
    <w:p w14:paraId="0D070EAA" w14:textId="77777777" w:rsidR="00060047" w:rsidRDefault="00060047" w:rsidP="00060047">
      <w:pPr>
        <w:tabs>
          <w:tab w:val="left" w:pos="9750"/>
        </w:tabs>
        <w:spacing w:before="3"/>
        <w:rPr>
          <w:b/>
          <w:sz w:val="16"/>
        </w:rPr>
      </w:pPr>
    </w:p>
    <w:tbl>
      <w:tblPr>
        <w:tblStyle w:val="TableGrid"/>
        <w:tblW w:w="8420" w:type="dxa"/>
        <w:tblLook w:val="04A0" w:firstRow="1" w:lastRow="0" w:firstColumn="1" w:lastColumn="0" w:noHBand="0" w:noVBand="1"/>
      </w:tblPr>
      <w:tblGrid>
        <w:gridCol w:w="2105"/>
        <w:gridCol w:w="2105"/>
        <w:gridCol w:w="2105"/>
        <w:gridCol w:w="2105"/>
      </w:tblGrid>
      <w:tr w:rsidR="00060047" w14:paraId="695825EA" w14:textId="77777777" w:rsidTr="00111CDF">
        <w:trPr>
          <w:trHeight w:val="593"/>
        </w:trPr>
        <w:tc>
          <w:tcPr>
            <w:tcW w:w="2105" w:type="dxa"/>
          </w:tcPr>
          <w:p w14:paraId="62CA3DC3" w14:textId="77777777" w:rsidR="00060047" w:rsidRDefault="00060047" w:rsidP="00111CDF">
            <w:pPr>
              <w:pStyle w:val="ListParagraph"/>
              <w:numPr>
                <w:ilvl w:val="0"/>
                <w:numId w:val="28"/>
              </w:numPr>
              <w:rPr>
                <w:sz w:val="28"/>
                <w:szCs w:val="28"/>
              </w:rPr>
            </w:pPr>
            <w:r>
              <w:rPr>
                <w:sz w:val="28"/>
                <w:szCs w:val="28"/>
              </w:rPr>
              <w:t>11 hours 7 minutes</w:t>
            </w:r>
          </w:p>
          <w:p w14:paraId="03B04FEA" w14:textId="77777777" w:rsidR="00060047" w:rsidRPr="00051650" w:rsidRDefault="00060047" w:rsidP="00111CDF">
            <w:pPr>
              <w:rPr>
                <w:b/>
                <w:sz w:val="16"/>
              </w:rPr>
            </w:pPr>
          </w:p>
        </w:tc>
        <w:tc>
          <w:tcPr>
            <w:tcW w:w="2105" w:type="dxa"/>
          </w:tcPr>
          <w:p w14:paraId="1DF670F8" w14:textId="77777777" w:rsidR="00060047" w:rsidRDefault="00060047" w:rsidP="00111CDF">
            <w:pPr>
              <w:pStyle w:val="ListParagraph"/>
              <w:numPr>
                <w:ilvl w:val="0"/>
                <w:numId w:val="28"/>
              </w:numPr>
              <w:rPr>
                <w:sz w:val="28"/>
                <w:szCs w:val="28"/>
              </w:rPr>
            </w:pPr>
            <w:r>
              <w:rPr>
                <w:sz w:val="28"/>
                <w:szCs w:val="28"/>
              </w:rPr>
              <w:t>€1.65</w:t>
            </w:r>
          </w:p>
          <w:p w14:paraId="12588CF9" w14:textId="77777777" w:rsidR="00060047" w:rsidRPr="00BD2E40" w:rsidRDefault="00060047" w:rsidP="00111CDF">
            <w:pPr>
              <w:pStyle w:val="ListParagraph"/>
              <w:ind w:left="360"/>
              <w:rPr>
                <w:b/>
                <w:sz w:val="16"/>
              </w:rPr>
            </w:pPr>
          </w:p>
        </w:tc>
        <w:tc>
          <w:tcPr>
            <w:tcW w:w="2105" w:type="dxa"/>
          </w:tcPr>
          <w:p w14:paraId="6A24ECBE" w14:textId="77777777" w:rsidR="00060047" w:rsidRDefault="00060047" w:rsidP="00111CDF">
            <w:pPr>
              <w:pStyle w:val="ListParagraph"/>
              <w:numPr>
                <w:ilvl w:val="0"/>
                <w:numId w:val="28"/>
              </w:numPr>
              <w:rPr>
                <w:sz w:val="28"/>
                <w:szCs w:val="28"/>
              </w:rPr>
            </w:pPr>
            <w:r>
              <w:rPr>
                <w:sz w:val="28"/>
                <w:szCs w:val="28"/>
              </w:rPr>
              <w:t>€18</w:t>
            </w:r>
          </w:p>
          <w:p w14:paraId="259B2F62" w14:textId="77777777" w:rsidR="00060047" w:rsidRPr="00BD2E40" w:rsidRDefault="00060047" w:rsidP="00111CDF">
            <w:pPr>
              <w:pStyle w:val="ListParagraph"/>
              <w:ind w:left="360"/>
              <w:rPr>
                <w:b/>
                <w:sz w:val="16"/>
              </w:rPr>
            </w:pPr>
          </w:p>
        </w:tc>
        <w:tc>
          <w:tcPr>
            <w:tcW w:w="2105" w:type="dxa"/>
          </w:tcPr>
          <w:p w14:paraId="4D758DD4" w14:textId="77777777" w:rsidR="00060047" w:rsidRDefault="00060047" w:rsidP="00111CDF">
            <w:pPr>
              <w:pStyle w:val="ListParagraph"/>
              <w:numPr>
                <w:ilvl w:val="0"/>
                <w:numId w:val="28"/>
              </w:numPr>
              <w:rPr>
                <w:sz w:val="28"/>
                <w:szCs w:val="28"/>
              </w:rPr>
            </w:pPr>
            <w:r>
              <w:rPr>
                <w:sz w:val="28"/>
                <w:szCs w:val="28"/>
              </w:rPr>
              <w:t>8m</w:t>
            </w:r>
          </w:p>
          <w:p w14:paraId="31CEE5F1" w14:textId="77777777" w:rsidR="00060047" w:rsidRPr="00BD2E40" w:rsidRDefault="00060047" w:rsidP="00111CDF">
            <w:pPr>
              <w:pStyle w:val="ListParagraph"/>
              <w:ind w:left="360"/>
              <w:rPr>
                <w:b/>
                <w:sz w:val="16"/>
              </w:rPr>
            </w:pPr>
          </w:p>
        </w:tc>
      </w:tr>
      <w:tr w:rsidR="00060047" w14:paraId="183CC946" w14:textId="77777777" w:rsidTr="00111CDF">
        <w:trPr>
          <w:trHeight w:val="593"/>
        </w:trPr>
        <w:tc>
          <w:tcPr>
            <w:tcW w:w="2105" w:type="dxa"/>
          </w:tcPr>
          <w:p w14:paraId="75B37A44" w14:textId="77777777" w:rsidR="00060047" w:rsidRDefault="00060047" w:rsidP="00111CDF">
            <w:pPr>
              <w:pStyle w:val="ListParagraph"/>
              <w:numPr>
                <w:ilvl w:val="0"/>
                <w:numId w:val="28"/>
              </w:numPr>
              <w:rPr>
                <w:sz w:val="28"/>
                <w:szCs w:val="28"/>
              </w:rPr>
            </w:pPr>
            <w:r>
              <w:rPr>
                <w:sz w:val="28"/>
                <w:szCs w:val="28"/>
              </w:rPr>
              <w:t>42kms</w:t>
            </w:r>
          </w:p>
          <w:p w14:paraId="01667100" w14:textId="77777777" w:rsidR="00060047" w:rsidRPr="00BD2E40" w:rsidRDefault="00060047" w:rsidP="00111CDF">
            <w:pPr>
              <w:pStyle w:val="ListParagraph"/>
              <w:ind w:left="360"/>
              <w:rPr>
                <w:b/>
                <w:sz w:val="16"/>
              </w:rPr>
            </w:pPr>
          </w:p>
        </w:tc>
        <w:tc>
          <w:tcPr>
            <w:tcW w:w="2105" w:type="dxa"/>
          </w:tcPr>
          <w:p w14:paraId="5209CEDC" w14:textId="77777777" w:rsidR="00060047" w:rsidRDefault="00060047" w:rsidP="00111CDF">
            <w:pPr>
              <w:pStyle w:val="ListParagraph"/>
              <w:numPr>
                <w:ilvl w:val="0"/>
                <w:numId w:val="28"/>
              </w:numPr>
              <w:rPr>
                <w:sz w:val="28"/>
                <w:szCs w:val="28"/>
              </w:rPr>
            </w:pPr>
            <w:r>
              <w:rPr>
                <w:sz w:val="28"/>
                <w:szCs w:val="28"/>
              </w:rPr>
              <w:t>1 hour 44 minutes</w:t>
            </w:r>
          </w:p>
          <w:p w14:paraId="5D51C129" w14:textId="77777777" w:rsidR="00060047" w:rsidRPr="00BD2E40" w:rsidRDefault="00060047" w:rsidP="00111CDF">
            <w:pPr>
              <w:pStyle w:val="ListParagraph"/>
              <w:ind w:left="360"/>
              <w:rPr>
                <w:b/>
                <w:sz w:val="16"/>
              </w:rPr>
            </w:pPr>
          </w:p>
        </w:tc>
        <w:tc>
          <w:tcPr>
            <w:tcW w:w="2105" w:type="dxa"/>
          </w:tcPr>
          <w:p w14:paraId="246C3523" w14:textId="77777777" w:rsidR="00060047" w:rsidRDefault="00060047" w:rsidP="00111CDF">
            <w:pPr>
              <w:pStyle w:val="ListParagraph"/>
              <w:numPr>
                <w:ilvl w:val="0"/>
                <w:numId w:val="28"/>
              </w:numPr>
              <w:rPr>
                <w:sz w:val="28"/>
                <w:szCs w:val="28"/>
              </w:rPr>
            </w:pPr>
            <w:r>
              <w:rPr>
                <w:sz w:val="28"/>
                <w:szCs w:val="28"/>
              </w:rPr>
              <w:t>95</w:t>
            </w:r>
          </w:p>
          <w:p w14:paraId="663F4120" w14:textId="77777777" w:rsidR="00060047" w:rsidRPr="00BD2E40" w:rsidRDefault="00060047" w:rsidP="00111CDF">
            <w:pPr>
              <w:pStyle w:val="ListParagraph"/>
              <w:ind w:left="360"/>
              <w:rPr>
                <w:b/>
                <w:sz w:val="16"/>
              </w:rPr>
            </w:pPr>
          </w:p>
        </w:tc>
        <w:tc>
          <w:tcPr>
            <w:tcW w:w="2105" w:type="dxa"/>
          </w:tcPr>
          <w:p w14:paraId="23B2586C" w14:textId="77777777" w:rsidR="00060047" w:rsidRPr="007F56E1" w:rsidRDefault="00060047" w:rsidP="00111CDF">
            <w:pPr>
              <w:pStyle w:val="ListParagraph"/>
              <w:numPr>
                <w:ilvl w:val="0"/>
                <w:numId w:val="28"/>
              </w:numPr>
              <w:rPr>
                <w:sz w:val="28"/>
                <w:szCs w:val="28"/>
              </w:rPr>
            </w:pPr>
            <w:r>
              <w:rPr>
                <w:sz w:val="28"/>
                <w:szCs w:val="28"/>
              </w:rPr>
              <w:t>90c</w:t>
            </w:r>
          </w:p>
          <w:p w14:paraId="0BF6DB03" w14:textId="77777777" w:rsidR="00060047" w:rsidRPr="00BD2E40" w:rsidRDefault="00060047" w:rsidP="00111CDF">
            <w:pPr>
              <w:pStyle w:val="ListParagraph"/>
              <w:spacing w:before="3"/>
              <w:ind w:left="360"/>
              <w:rPr>
                <w:b/>
                <w:sz w:val="16"/>
              </w:rPr>
            </w:pPr>
          </w:p>
        </w:tc>
      </w:tr>
    </w:tbl>
    <w:p w14:paraId="6F024B55" w14:textId="77777777" w:rsidR="00060047" w:rsidRPr="006D02D1" w:rsidRDefault="00060047" w:rsidP="00060047">
      <w:pPr>
        <w:spacing w:before="3"/>
        <w:rPr>
          <w:b/>
          <w:sz w:val="16"/>
        </w:rPr>
      </w:pPr>
    </w:p>
    <w:p w14:paraId="4610F1F7" w14:textId="77777777" w:rsidR="00060047" w:rsidRPr="004041A6" w:rsidRDefault="00060047" w:rsidP="00060047">
      <w:pPr>
        <w:spacing w:before="3"/>
        <w:rPr>
          <w:b/>
          <w:sz w:val="16"/>
        </w:rPr>
      </w:pPr>
    </w:p>
    <w:p w14:paraId="63D1F3E0" w14:textId="77777777" w:rsidR="00060047" w:rsidRDefault="00060047" w:rsidP="00487C2D">
      <w:pPr>
        <w:spacing w:before="3"/>
        <w:rPr>
          <w:b/>
          <w:sz w:val="48"/>
          <w:szCs w:val="72"/>
        </w:rPr>
      </w:pPr>
    </w:p>
    <w:p w14:paraId="4EAD7B76" w14:textId="77777777" w:rsidR="00487C2D" w:rsidRDefault="00487C2D" w:rsidP="009B4047"/>
    <w:p w14:paraId="1D8F628D" w14:textId="666B61F0" w:rsidR="00F0036B" w:rsidRDefault="00F0036B" w:rsidP="006D02D1">
      <w:pPr>
        <w:spacing w:before="3"/>
        <w:rPr>
          <w:b/>
          <w:sz w:val="16"/>
        </w:rPr>
      </w:pPr>
    </w:p>
    <w:p w14:paraId="3E822CE2" w14:textId="77777777" w:rsidR="00060047" w:rsidRPr="006D02D1" w:rsidRDefault="00060047" w:rsidP="006D02D1">
      <w:pPr>
        <w:spacing w:before="3"/>
        <w:rPr>
          <w:b/>
          <w:sz w:val="16"/>
        </w:rPr>
      </w:pPr>
    </w:p>
    <w:p w14:paraId="20C47D50" w14:textId="77777777" w:rsidR="00F0036B" w:rsidRPr="006D02D1" w:rsidRDefault="00F0036B" w:rsidP="006D02D1">
      <w:pPr>
        <w:spacing w:before="3"/>
        <w:rPr>
          <w:b/>
          <w:sz w:val="16"/>
        </w:rPr>
      </w:pPr>
    </w:p>
    <w:p w14:paraId="2D08217B" w14:textId="77777777" w:rsidR="00F0036B" w:rsidRPr="006D02D1" w:rsidRDefault="00F0036B" w:rsidP="006D02D1">
      <w:pPr>
        <w:spacing w:before="3"/>
        <w:rPr>
          <w:b/>
          <w:sz w:val="16"/>
        </w:rPr>
      </w:pPr>
    </w:p>
    <w:p w14:paraId="2BF94719" w14:textId="218EA5F9" w:rsidR="00F0036B" w:rsidRPr="006D02D1" w:rsidRDefault="00060047" w:rsidP="006D02D1">
      <w:pPr>
        <w:spacing w:before="3"/>
        <w:rPr>
          <w:b/>
          <w:sz w:val="16"/>
        </w:rPr>
      </w:pPr>
      <w:r w:rsidRPr="00BD2E40">
        <w:rPr>
          <w:noProof/>
          <w:sz w:val="72"/>
          <w:szCs w:val="72"/>
        </w:rPr>
        <w:lastRenderedPageBreak/>
        <mc:AlternateContent>
          <mc:Choice Requires="wps">
            <w:drawing>
              <wp:anchor distT="0" distB="0" distL="114300" distR="114300" simplePos="0" relativeHeight="251809792" behindDoc="0" locked="0" layoutInCell="1" allowOverlap="1" wp14:anchorId="3A5A78AF" wp14:editId="45B17C6E">
                <wp:simplePos x="0" y="0"/>
                <wp:positionH relativeFrom="margin">
                  <wp:posOffset>-266700</wp:posOffset>
                </wp:positionH>
                <wp:positionV relativeFrom="paragraph">
                  <wp:posOffset>-314325</wp:posOffset>
                </wp:positionV>
                <wp:extent cx="7181850" cy="10453688"/>
                <wp:effectExtent l="0" t="0" r="19050" b="24130"/>
                <wp:wrapNone/>
                <wp:docPr id="46" name="Rectangle 46"/>
                <wp:cNvGraphicFramePr/>
                <a:graphic xmlns:a="http://schemas.openxmlformats.org/drawingml/2006/main">
                  <a:graphicData uri="http://schemas.microsoft.com/office/word/2010/wordprocessingShape">
                    <wps:wsp>
                      <wps:cNvSpPr/>
                      <wps:spPr>
                        <a:xfrm>
                          <a:off x="0" y="0"/>
                          <a:ext cx="7181850" cy="1045368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897C8" id="Rectangle 46" o:spid="_x0000_s1026" style="position:absolute;margin-left:-21pt;margin-top:-24.75pt;width:565.5pt;height:823.1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" filled="f" strokecolor="black [3200]" strokeweight="1pt">
                <w10:wrap anchorx="margin"/>
              </v:rect>
            </w:pict>
          </mc:Fallback>
        </mc:AlternateContent>
      </w:r>
    </w:p>
    <w:p w14:paraId="0A6DBFB0" w14:textId="77777777" w:rsidR="00060047" w:rsidRDefault="00060047" w:rsidP="00051650">
      <w:pPr>
        <w:spacing w:before="3"/>
        <w:rPr>
          <w:b/>
          <w:sz w:val="48"/>
          <w:szCs w:val="72"/>
        </w:rPr>
      </w:pPr>
      <w:r>
        <w:rPr>
          <w:b/>
          <w:sz w:val="48"/>
          <w:szCs w:val="72"/>
        </w:rPr>
        <w:t>Crossword</w:t>
      </w:r>
    </w:p>
    <w:p w14:paraId="6360B6FF" w14:textId="77777777" w:rsidR="00060047" w:rsidRDefault="00060047" w:rsidP="00051650">
      <w:pPr>
        <w:spacing w:before="3"/>
        <w:rPr>
          <w:b/>
          <w:sz w:val="48"/>
          <w:szCs w:val="72"/>
        </w:rPr>
      </w:pPr>
      <w:r>
        <w:rPr>
          <w:noProof/>
        </w:rPr>
        <w:drawing>
          <wp:inline distT="0" distB="0" distL="0" distR="0" wp14:anchorId="4FE394C8" wp14:editId="4402EE53">
            <wp:extent cx="3429000" cy="3429000"/>
            <wp:effectExtent l="0" t="0" r="0" b="0"/>
            <wp:docPr id="45" name="Picture 4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with medium confidence"/>
                    <pic:cNvPicPr/>
                  </pic:nvPicPr>
                  <pic:blipFill>
                    <a:blip r:embed="rId34"/>
                    <a:stretch>
                      <a:fillRect/>
                    </a:stretch>
                  </pic:blipFill>
                  <pic:spPr>
                    <a:xfrm>
                      <a:off x="0" y="0"/>
                      <a:ext cx="3429000" cy="3429000"/>
                    </a:xfrm>
                    <a:prstGeom prst="rect">
                      <a:avLst/>
                    </a:prstGeom>
                  </pic:spPr>
                </pic:pic>
              </a:graphicData>
            </a:graphic>
          </wp:inline>
        </w:drawing>
      </w:r>
    </w:p>
    <w:p w14:paraId="29577649" w14:textId="1D33B2D8" w:rsidR="00051650" w:rsidRDefault="00051650" w:rsidP="00051650">
      <w:pPr>
        <w:spacing w:before="3"/>
        <w:rPr>
          <w:b/>
          <w:sz w:val="48"/>
          <w:szCs w:val="72"/>
        </w:rPr>
      </w:pPr>
      <w:r>
        <w:rPr>
          <w:b/>
          <w:sz w:val="48"/>
          <w:szCs w:val="72"/>
        </w:rPr>
        <w:t xml:space="preserve">Word Search  </w:t>
      </w:r>
    </w:p>
    <w:p w14:paraId="152954A3" w14:textId="77777777" w:rsidR="00F0036B" w:rsidRPr="006D02D1" w:rsidRDefault="00F0036B" w:rsidP="006D02D1">
      <w:pPr>
        <w:spacing w:before="3"/>
        <w:rPr>
          <w:b/>
          <w:sz w:val="16"/>
        </w:rPr>
      </w:pPr>
    </w:p>
    <w:p w14:paraId="6DA0C0C9" w14:textId="3F7DC982" w:rsidR="00F0036B" w:rsidRDefault="00060047" w:rsidP="006D02D1">
      <w:pPr>
        <w:spacing w:before="3"/>
        <w:rPr>
          <w:b/>
          <w:sz w:val="16"/>
        </w:rPr>
      </w:pPr>
      <w:r>
        <w:rPr>
          <w:noProof/>
        </w:rPr>
        <w:drawing>
          <wp:inline distT="0" distB="0" distL="0" distR="0" wp14:anchorId="4076A390" wp14:editId="003D9AE8">
            <wp:extent cx="3448050" cy="3448050"/>
            <wp:effectExtent l="0" t="0" r="0" b="0"/>
            <wp:docPr id="47" name="Picture 4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shape&#10;&#10;Description automatically generated"/>
                    <pic:cNvPicPr/>
                  </pic:nvPicPr>
                  <pic:blipFill>
                    <a:blip r:embed="rId35"/>
                    <a:stretch>
                      <a:fillRect/>
                    </a:stretch>
                  </pic:blipFill>
                  <pic:spPr>
                    <a:xfrm>
                      <a:off x="0" y="0"/>
                      <a:ext cx="3448050" cy="3448050"/>
                    </a:xfrm>
                    <a:prstGeom prst="rect">
                      <a:avLst/>
                    </a:prstGeom>
                  </pic:spPr>
                </pic:pic>
              </a:graphicData>
            </a:graphic>
          </wp:inline>
        </w:drawing>
      </w:r>
    </w:p>
    <w:sectPr w:rsidR="00F0036B" w:rsidSect="000C6EC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5DF8D" w14:textId="77777777" w:rsidR="008D1B44" w:rsidRDefault="008D1B44" w:rsidP="00EC4705">
      <w:pPr>
        <w:spacing w:after="0" w:line="240" w:lineRule="auto"/>
      </w:pPr>
      <w:r>
        <w:separator/>
      </w:r>
    </w:p>
  </w:endnote>
  <w:endnote w:type="continuationSeparator" w:id="0">
    <w:p w14:paraId="4E289CB1" w14:textId="77777777" w:rsidR="008D1B44" w:rsidRDefault="008D1B44" w:rsidP="00EC4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B2583" w14:textId="77777777" w:rsidR="008D1B44" w:rsidRDefault="008D1B44" w:rsidP="00EC4705">
      <w:pPr>
        <w:spacing w:after="0" w:line="240" w:lineRule="auto"/>
      </w:pPr>
      <w:r>
        <w:separator/>
      </w:r>
    </w:p>
  </w:footnote>
  <w:footnote w:type="continuationSeparator" w:id="0">
    <w:p w14:paraId="22D40EC0" w14:textId="77777777" w:rsidR="008D1B44" w:rsidRDefault="008D1B44" w:rsidP="00EC47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C145F"/>
    <w:multiLevelType w:val="hybridMultilevel"/>
    <w:tmpl w:val="9D241260"/>
    <w:lvl w:ilvl="0" w:tplc="A538E4A2">
      <w:start w:val="1"/>
      <w:numFmt w:val="decimal"/>
      <w:lvlText w:val="%1."/>
      <w:lvlJc w:val="left"/>
      <w:pPr>
        <w:ind w:left="1287" w:hanging="360"/>
      </w:pPr>
      <w:rPr>
        <w:rFonts w:hint="default"/>
      </w:r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1" w15:restartNumberingAfterBreak="0">
    <w:nsid w:val="09AF3FA6"/>
    <w:multiLevelType w:val="hybridMultilevel"/>
    <w:tmpl w:val="70747570"/>
    <w:lvl w:ilvl="0" w:tplc="B3007306">
      <w:start w:val="1"/>
      <w:numFmt w:val="decimal"/>
      <w:lvlText w:val="%1."/>
      <w:lvlJc w:val="left"/>
      <w:pPr>
        <w:ind w:left="1647" w:hanging="360"/>
      </w:pPr>
      <w:rPr>
        <w:rFonts w:asciiTheme="minorHAnsi" w:eastAsiaTheme="minorHAnsi" w:hAnsiTheme="minorHAnsi" w:cstheme="minorBidi"/>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 w15:restartNumberingAfterBreak="0">
    <w:nsid w:val="0AC71A1D"/>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 w15:restartNumberingAfterBreak="0">
    <w:nsid w:val="0D732A5A"/>
    <w:multiLevelType w:val="hybridMultilevel"/>
    <w:tmpl w:val="351263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E306A5D"/>
    <w:multiLevelType w:val="hybridMultilevel"/>
    <w:tmpl w:val="7E90C65A"/>
    <w:lvl w:ilvl="0" w:tplc="1809000F">
      <w:start w:val="1"/>
      <w:numFmt w:val="decimal"/>
      <w:lvlText w:val="%1."/>
      <w:lvlJc w:val="left"/>
      <w:pPr>
        <w:ind w:left="1800" w:hanging="360"/>
      </w:pPr>
      <w:rPr>
        <w:rFonts w:hint="default"/>
      </w:rPr>
    </w:lvl>
    <w:lvl w:ilvl="1" w:tplc="18090019" w:tentative="1">
      <w:start w:val="1"/>
      <w:numFmt w:val="lowerLetter"/>
      <w:lvlText w:val="%2."/>
      <w:lvlJc w:val="left"/>
      <w:pPr>
        <w:ind w:left="2313" w:hanging="360"/>
      </w:pPr>
    </w:lvl>
    <w:lvl w:ilvl="2" w:tplc="1809001B" w:tentative="1">
      <w:start w:val="1"/>
      <w:numFmt w:val="lowerRoman"/>
      <w:lvlText w:val="%3."/>
      <w:lvlJc w:val="right"/>
      <w:pPr>
        <w:ind w:left="3033" w:hanging="180"/>
      </w:pPr>
    </w:lvl>
    <w:lvl w:ilvl="3" w:tplc="1809000F" w:tentative="1">
      <w:start w:val="1"/>
      <w:numFmt w:val="decimal"/>
      <w:lvlText w:val="%4."/>
      <w:lvlJc w:val="left"/>
      <w:pPr>
        <w:ind w:left="3753" w:hanging="360"/>
      </w:pPr>
    </w:lvl>
    <w:lvl w:ilvl="4" w:tplc="18090019" w:tentative="1">
      <w:start w:val="1"/>
      <w:numFmt w:val="lowerLetter"/>
      <w:lvlText w:val="%5."/>
      <w:lvlJc w:val="left"/>
      <w:pPr>
        <w:ind w:left="4473" w:hanging="360"/>
      </w:pPr>
    </w:lvl>
    <w:lvl w:ilvl="5" w:tplc="1809001B" w:tentative="1">
      <w:start w:val="1"/>
      <w:numFmt w:val="lowerRoman"/>
      <w:lvlText w:val="%6."/>
      <w:lvlJc w:val="right"/>
      <w:pPr>
        <w:ind w:left="5193" w:hanging="180"/>
      </w:pPr>
    </w:lvl>
    <w:lvl w:ilvl="6" w:tplc="1809000F" w:tentative="1">
      <w:start w:val="1"/>
      <w:numFmt w:val="decimal"/>
      <w:lvlText w:val="%7."/>
      <w:lvlJc w:val="left"/>
      <w:pPr>
        <w:ind w:left="5913" w:hanging="360"/>
      </w:pPr>
    </w:lvl>
    <w:lvl w:ilvl="7" w:tplc="18090019" w:tentative="1">
      <w:start w:val="1"/>
      <w:numFmt w:val="lowerLetter"/>
      <w:lvlText w:val="%8."/>
      <w:lvlJc w:val="left"/>
      <w:pPr>
        <w:ind w:left="6633" w:hanging="360"/>
      </w:pPr>
    </w:lvl>
    <w:lvl w:ilvl="8" w:tplc="1809001B" w:tentative="1">
      <w:start w:val="1"/>
      <w:numFmt w:val="lowerRoman"/>
      <w:lvlText w:val="%9."/>
      <w:lvlJc w:val="right"/>
      <w:pPr>
        <w:ind w:left="7353" w:hanging="180"/>
      </w:pPr>
    </w:lvl>
  </w:abstractNum>
  <w:abstractNum w:abstractNumId="5" w15:restartNumberingAfterBreak="0">
    <w:nsid w:val="0E6207AB"/>
    <w:multiLevelType w:val="hybridMultilevel"/>
    <w:tmpl w:val="4C805C24"/>
    <w:lvl w:ilvl="0" w:tplc="98FC7AE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15:restartNumberingAfterBreak="0">
    <w:nsid w:val="14A05F7D"/>
    <w:multiLevelType w:val="hybridMultilevel"/>
    <w:tmpl w:val="8D86EE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7CB7C6A"/>
    <w:multiLevelType w:val="hybridMultilevel"/>
    <w:tmpl w:val="6DA2778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C3A1794"/>
    <w:multiLevelType w:val="hybridMultilevel"/>
    <w:tmpl w:val="B87E3B74"/>
    <w:lvl w:ilvl="0" w:tplc="21948460">
      <w:start w:val="1"/>
      <w:numFmt w:val="decimal"/>
      <w:lvlText w:val="%1."/>
      <w:lvlJc w:val="left"/>
      <w:pPr>
        <w:ind w:left="1287" w:hanging="360"/>
      </w:pPr>
      <w:rPr>
        <w:rFonts w:hint="default"/>
      </w:r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9" w15:restartNumberingAfterBreak="0">
    <w:nsid w:val="1D976E1B"/>
    <w:multiLevelType w:val="hybridMultilevel"/>
    <w:tmpl w:val="9F0883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48A75A7"/>
    <w:multiLevelType w:val="hybridMultilevel"/>
    <w:tmpl w:val="8E828756"/>
    <w:lvl w:ilvl="0" w:tplc="761CA8BC">
      <w:start w:val="1"/>
      <w:numFmt w:val="decimal"/>
      <w:lvlText w:val="%1."/>
      <w:lvlJc w:val="left"/>
      <w:pPr>
        <w:ind w:left="360" w:hanging="360"/>
      </w:pPr>
      <w:rPr>
        <w:b w:val="0"/>
        <w:sz w:val="20"/>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9A4402D"/>
    <w:multiLevelType w:val="hybridMultilevel"/>
    <w:tmpl w:val="E93096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CF73656"/>
    <w:multiLevelType w:val="hybridMultilevel"/>
    <w:tmpl w:val="8E828756"/>
    <w:lvl w:ilvl="0" w:tplc="761CA8BC">
      <w:start w:val="1"/>
      <w:numFmt w:val="decimal"/>
      <w:lvlText w:val="%1."/>
      <w:lvlJc w:val="left"/>
      <w:pPr>
        <w:ind w:left="360" w:hanging="360"/>
      </w:pPr>
      <w:rPr>
        <w:b w:val="0"/>
        <w:sz w:val="20"/>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E3A2F32"/>
    <w:multiLevelType w:val="hybridMultilevel"/>
    <w:tmpl w:val="93A8F89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2290B6D"/>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5" w15:restartNumberingAfterBreak="0">
    <w:nsid w:val="32DA1033"/>
    <w:multiLevelType w:val="hybridMultilevel"/>
    <w:tmpl w:val="358462F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35A3742"/>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385338F"/>
    <w:multiLevelType w:val="hybridMultilevel"/>
    <w:tmpl w:val="F53C82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3C07937"/>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9" w15:restartNumberingAfterBreak="0">
    <w:nsid w:val="342775BC"/>
    <w:multiLevelType w:val="hybridMultilevel"/>
    <w:tmpl w:val="D982DF64"/>
    <w:lvl w:ilvl="0" w:tplc="78105A26">
      <w:start w:val="1"/>
      <w:numFmt w:val="decimal"/>
      <w:lvlText w:val="%1."/>
      <w:lvlJc w:val="left"/>
      <w:pPr>
        <w:ind w:left="1004" w:hanging="360"/>
      </w:pPr>
      <w:rPr>
        <w:rFonts w:hint="default"/>
      </w:r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20" w15:restartNumberingAfterBreak="0">
    <w:nsid w:val="43C64DBF"/>
    <w:multiLevelType w:val="hybridMultilevel"/>
    <w:tmpl w:val="523E94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B35024E"/>
    <w:multiLevelType w:val="hybridMultilevel"/>
    <w:tmpl w:val="B63488F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CC441AC"/>
    <w:multiLevelType w:val="multilevel"/>
    <w:tmpl w:val="2E7EDC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0382CF6"/>
    <w:multiLevelType w:val="hybridMultilevel"/>
    <w:tmpl w:val="03E83D2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57B1CA7"/>
    <w:multiLevelType w:val="hybridMultilevel"/>
    <w:tmpl w:val="8E828756"/>
    <w:lvl w:ilvl="0" w:tplc="761CA8BC">
      <w:start w:val="1"/>
      <w:numFmt w:val="decimal"/>
      <w:lvlText w:val="%1."/>
      <w:lvlJc w:val="left"/>
      <w:pPr>
        <w:ind w:left="360" w:hanging="360"/>
      </w:pPr>
      <w:rPr>
        <w:b w:val="0"/>
        <w:sz w:val="20"/>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9822AC8"/>
    <w:multiLevelType w:val="hybridMultilevel"/>
    <w:tmpl w:val="587AD8D2"/>
    <w:lvl w:ilvl="0" w:tplc="761CA8BC">
      <w:start w:val="1"/>
      <w:numFmt w:val="decimal"/>
      <w:lvlText w:val="%1."/>
      <w:lvlJc w:val="left"/>
      <w:pPr>
        <w:ind w:left="360" w:hanging="360"/>
      </w:pPr>
      <w:rPr>
        <w:b w:val="0"/>
        <w:sz w:val="20"/>
        <w:szCs w:val="28"/>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5BE367A4"/>
    <w:multiLevelType w:val="hybridMultilevel"/>
    <w:tmpl w:val="9278A6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46073F7"/>
    <w:multiLevelType w:val="hybridMultilevel"/>
    <w:tmpl w:val="F72C1530"/>
    <w:lvl w:ilvl="0" w:tplc="EA2EA470">
      <w:start w:val="4"/>
      <w:numFmt w:val="decimal"/>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8" w15:restartNumberingAfterBreak="0">
    <w:nsid w:val="72AB5639"/>
    <w:multiLevelType w:val="hybridMultilevel"/>
    <w:tmpl w:val="7E90C65A"/>
    <w:lvl w:ilvl="0" w:tplc="1809000F">
      <w:start w:val="1"/>
      <w:numFmt w:val="decimal"/>
      <w:lvlText w:val="%1."/>
      <w:lvlJc w:val="left"/>
      <w:pPr>
        <w:ind w:left="927"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C9120E4"/>
    <w:multiLevelType w:val="hybridMultilevel"/>
    <w:tmpl w:val="7E90C65A"/>
    <w:lvl w:ilvl="0" w:tplc="1809000F">
      <w:start w:val="1"/>
      <w:numFmt w:val="decimal"/>
      <w:lvlText w:val="%1."/>
      <w:lvlJc w:val="left"/>
      <w:pPr>
        <w:ind w:left="927"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9"/>
  </w:num>
  <w:num w:numId="2">
    <w:abstractNumId w:val="6"/>
  </w:num>
  <w:num w:numId="3">
    <w:abstractNumId w:val="8"/>
  </w:num>
  <w:num w:numId="4">
    <w:abstractNumId w:val="17"/>
  </w:num>
  <w:num w:numId="5">
    <w:abstractNumId w:val="3"/>
  </w:num>
  <w:num w:numId="6">
    <w:abstractNumId w:val="0"/>
  </w:num>
  <w:num w:numId="7">
    <w:abstractNumId w:val="5"/>
  </w:num>
  <w:num w:numId="8">
    <w:abstractNumId w:val="27"/>
  </w:num>
  <w:num w:numId="9">
    <w:abstractNumId w:val="21"/>
  </w:num>
  <w:num w:numId="10">
    <w:abstractNumId w:val="7"/>
  </w:num>
  <w:num w:numId="11">
    <w:abstractNumId w:val="28"/>
  </w:num>
  <w:num w:numId="12">
    <w:abstractNumId w:val="4"/>
  </w:num>
  <w:num w:numId="13">
    <w:abstractNumId w:val="20"/>
  </w:num>
  <w:num w:numId="14">
    <w:abstractNumId w:val="9"/>
  </w:num>
  <w:num w:numId="15">
    <w:abstractNumId w:val="13"/>
  </w:num>
  <w:num w:numId="16">
    <w:abstractNumId w:val="11"/>
  </w:num>
  <w:num w:numId="17">
    <w:abstractNumId w:val="23"/>
  </w:num>
  <w:num w:numId="18">
    <w:abstractNumId w:val="16"/>
  </w:num>
  <w:num w:numId="19">
    <w:abstractNumId w:val="18"/>
  </w:num>
  <w:num w:numId="20">
    <w:abstractNumId w:val="2"/>
  </w:num>
  <w:num w:numId="21">
    <w:abstractNumId w:val="1"/>
  </w:num>
  <w:num w:numId="22">
    <w:abstractNumId w:val="14"/>
  </w:num>
  <w:num w:numId="23">
    <w:abstractNumId w:val="26"/>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0"/>
  </w:num>
  <w:num w:numId="27">
    <w:abstractNumId w:val="12"/>
  </w:num>
  <w:num w:numId="28">
    <w:abstractNumId w:val="24"/>
  </w:num>
  <w:num w:numId="29">
    <w:abstractNumId w:val="15"/>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EF0"/>
    <w:rsid w:val="00003C2A"/>
    <w:rsid w:val="000048C7"/>
    <w:rsid w:val="00007E44"/>
    <w:rsid w:val="00016244"/>
    <w:rsid w:val="00017D82"/>
    <w:rsid w:val="000216AD"/>
    <w:rsid w:val="000245D4"/>
    <w:rsid w:val="00025D74"/>
    <w:rsid w:val="0003290A"/>
    <w:rsid w:val="00040A00"/>
    <w:rsid w:val="00045773"/>
    <w:rsid w:val="00051650"/>
    <w:rsid w:val="00052D97"/>
    <w:rsid w:val="00060047"/>
    <w:rsid w:val="0008015F"/>
    <w:rsid w:val="00083F42"/>
    <w:rsid w:val="00085522"/>
    <w:rsid w:val="0008652D"/>
    <w:rsid w:val="00086D71"/>
    <w:rsid w:val="000873A0"/>
    <w:rsid w:val="0009204C"/>
    <w:rsid w:val="000C6EC5"/>
    <w:rsid w:val="000D004B"/>
    <w:rsid w:val="000E3114"/>
    <w:rsid w:val="000E41B9"/>
    <w:rsid w:val="001002B3"/>
    <w:rsid w:val="0010186A"/>
    <w:rsid w:val="00110253"/>
    <w:rsid w:val="001118C9"/>
    <w:rsid w:val="00116343"/>
    <w:rsid w:val="00123E19"/>
    <w:rsid w:val="001253A8"/>
    <w:rsid w:val="001344DD"/>
    <w:rsid w:val="00144D56"/>
    <w:rsid w:val="00145305"/>
    <w:rsid w:val="00146CAA"/>
    <w:rsid w:val="0015387A"/>
    <w:rsid w:val="001666F8"/>
    <w:rsid w:val="00170469"/>
    <w:rsid w:val="001728C6"/>
    <w:rsid w:val="0017382F"/>
    <w:rsid w:val="00195FD9"/>
    <w:rsid w:val="001A1BD2"/>
    <w:rsid w:val="001A67CD"/>
    <w:rsid w:val="001C0DF9"/>
    <w:rsid w:val="001D1B08"/>
    <w:rsid w:val="001D3AC4"/>
    <w:rsid w:val="001E1BE0"/>
    <w:rsid w:val="002045E4"/>
    <w:rsid w:val="0020578B"/>
    <w:rsid w:val="002057A3"/>
    <w:rsid w:val="0021193A"/>
    <w:rsid w:val="002144E6"/>
    <w:rsid w:val="00220F79"/>
    <w:rsid w:val="0022584B"/>
    <w:rsid w:val="0022643C"/>
    <w:rsid w:val="00235F6A"/>
    <w:rsid w:val="00237909"/>
    <w:rsid w:val="00240BB6"/>
    <w:rsid w:val="00240BF1"/>
    <w:rsid w:val="00240D50"/>
    <w:rsid w:val="00247637"/>
    <w:rsid w:val="002548C2"/>
    <w:rsid w:val="00255B8C"/>
    <w:rsid w:val="00255E47"/>
    <w:rsid w:val="002566E9"/>
    <w:rsid w:val="00261376"/>
    <w:rsid w:val="002630E7"/>
    <w:rsid w:val="002668EA"/>
    <w:rsid w:val="00273197"/>
    <w:rsid w:val="002738C5"/>
    <w:rsid w:val="0027546C"/>
    <w:rsid w:val="00287CA2"/>
    <w:rsid w:val="00294105"/>
    <w:rsid w:val="002A0FDC"/>
    <w:rsid w:val="002A3FC2"/>
    <w:rsid w:val="002B3DFF"/>
    <w:rsid w:val="002B441D"/>
    <w:rsid w:val="002C6823"/>
    <w:rsid w:val="002C6C7F"/>
    <w:rsid w:val="002D6DCB"/>
    <w:rsid w:val="002E189D"/>
    <w:rsid w:val="003011ED"/>
    <w:rsid w:val="00315A39"/>
    <w:rsid w:val="003214AE"/>
    <w:rsid w:val="00327723"/>
    <w:rsid w:val="00327A75"/>
    <w:rsid w:val="003460EE"/>
    <w:rsid w:val="00351EAA"/>
    <w:rsid w:val="00352E19"/>
    <w:rsid w:val="00362C6E"/>
    <w:rsid w:val="003651A4"/>
    <w:rsid w:val="00372925"/>
    <w:rsid w:val="00375509"/>
    <w:rsid w:val="00380298"/>
    <w:rsid w:val="003908E4"/>
    <w:rsid w:val="00392488"/>
    <w:rsid w:val="003977D2"/>
    <w:rsid w:val="003A0148"/>
    <w:rsid w:val="003A20AF"/>
    <w:rsid w:val="003A4DE3"/>
    <w:rsid w:val="003B29D1"/>
    <w:rsid w:val="003B369B"/>
    <w:rsid w:val="003B5B01"/>
    <w:rsid w:val="003C16F9"/>
    <w:rsid w:val="003C6826"/>
    <w:rsid w:val="003D3532"/>
    <w:rsid w:val="003E559A"/>
    <w:rsid w:val="003F16A7"/>
    <w:rsid w:val="003F1A86"/>
    <w:rsid w:val="003F33F9"/>
    <w:rsid w:val="003F4A0D"/>
    <w:rsid w:val="003F527F"/>
    <w:rsid w:val="003F5709"/>
    <w:rsid w:val="0040062C"/>
    <w:rsid w:val="00402CB9"/>
    <w:rsid w:val="004041A6"/>
    <w:rsid w:val="004055F7"/>
    <w:rsid w:val="00405F58"/>
    <w:rsid w:val="004075AF"/>
    <w:rsid w:val="004113ED"/>
    <w:rsid w:val="00413207"/>
    <w:rsid w:val="004166B2"/>
    <w:rsid w:val="00425E76"/>
    <w:rsid w:val="004367AA"/>
    <w:rsid w:val="004400C7"/>
    <w:rsid w:val="0044056B"/>
    <w:rsid w:val="004412FC"/>
    <w:rsid w:val="00444047"/>
    <w:rsid w:val="004502A4"/>
    <w:rsid w:val="0045110B"/>
    <w:rsid w:val="004530E3"/>
    <w:rsid w:val="00453127"/>
    <w:rsid w:val="004712AF"/>
    <w:rsid w:val="004753FD"/>
    <w:rsid w:val="0048097C"/>
    <w:rsid w:val="004869C3"/>
    <w:rsid w:val="00487C2D"/>
    <w:rsid w:val="004953C8"/>
    <w:rsid w:val="00495594"/>
    <w:rsid w:val="00497F6D"/>
    <w:rsid w:val="004B026A"/>
    <w:rsid w:val="004B2776"/>
    <w:rsid w:val="004C23AC"/>
    <w:rsid w:val="004C2687"/>
    <w:rsid w:val="004D4CE0"/>
    <w:rsid w:val="004E01FE"/>
    <w:rsid w:val="004E2431"/>
    <w:rsid w:val="004E2704"/>
    <w:rsid w:val="004E6A33"/>
    <w:rsid w:val="004E6D9D"/>
    <w:rsid w:val="004E7483"/>
    <w:rsid w:val="004F0C6F"/>
    <w:rsid w:val="004F10E7"/>
    <w:rsid w:val="004F1B92"/>
    <w:rsid w:val="004F343E"/>
    <w:rsid w:val="004F43B1"/>
    <w:rsid w:val="00500824"/>
    <w:rsid w:val="0050681F"/>
    <w:rsid w:val="00506888"/>
    <w:rsid w:val="00515B4C"/>
    <w:rsid w:val="00516BC4"/>
    <w:rsid w:val="005311F7"/>
    <w:rsid w:val="00537BC7"/>
    <w:rsid w:val="0054304D"/>
    <w:rsid w:val="00550906"/>
    <w:rsid w:val="00551712"/>
    <w:rsid w:val="00552346"/>
    <w:rsid w:val="0055500B"/>
    <w:rsid w:val="0055620D"/>
    <w:rsid w:val="00557F82"/>
    <w:rsid w:val="00564BC3"/>
    <w:rsid w:val="00564F33"/>
    <w:rsid w:val="00574FEF"/>
    <w:rsid w:val="00575286"/>
    <w:rsid w:val="0057711E"/>
    <w:rsid w:val="005776DB"/>
    <w:rsid w:val="00581690"/>
    <w:rsid w:val="005850D7"/>
    <w:rsid w:val="005962CF"/>
    <w:rsid w:val="00597156"/>
    <w:rsid w:val="005B3943"/>
    <w:rsid w:val="005C40F8"/>
    <w:rsid w:val="005D670B"/>
    <w:rsid w:val="005E0843"/>
    <w:rsid w:val="005E1B02"/>
    <w:rsid w:val="005E5E1F"/>
    <w:rsid w:val="005E6C9E"/>
    <w:rsid w:val="005F2698"/>
    <w:rsid w:val="005F452A"/>
    <w:rsid w:val="005F7760"/>
    <w:rsid w:val="006036EF"/>
    <w:rsid w:val="00603902"/>
    <w:rsid w:val="00611FC3"/>
    <w:rsid w:val="0061270A"/>
    <w:rsid w:val="00616007"/>
    <w:rsid w:val="00622C06"/>
    <w:rsid w:val="00623191"/>
    <w:rsid w:val="0062496D"/>
    <w:rsid w:val="00625167"/>
    <w:rsid w:val="0062768D"/>
    <w:rsid w:val="00627D12"/>
    <w:rsid w:val="00630D3B"/>
    <w:rsid w:val="006363FB"/>
    <w:rsid w:val="0064798B"/>
    <w:rsid w:val="00650F4C"/>
    <w:rsid w:val="006558A8"/>
    <w:rsid w:val="00656998"/>
    <w:rsid w:val="00657D64"/>
    <w:rsid w:val="006675A3"/>
    <w:rsid w:val="0067340C"/>
    <w:rsid w:val="00673F1E"/>
    <w:rsid w:val="00683DDB"/>
    <w:rsid w:val="00685278"/>
    <w:rsid w:val="00693C3F"/>
    <w:rsid w:val="00697568"/>
    <w:rsid w:val="006A5978"/>
    <w:rsid w:val="006B0394"/>
    <w:rsid w:val="006B1F2F"/>
    <w:rsid w:val="006B5E61"/>
    <w:rsid w:val="006B7A51"/>
    <w:rsid w:val="006C6E4B"/>
    <w:rsid w:val="006D02D1"/>
    <w:rsid w:val="006D432E"/>
    <w:rsid w:val="006D46FD"/>
    <w:rsid w:val="006D5064"/>
    <w:rsid w:val="006D7771"/>
    <w:rsid w:val="006E765F"/>
    <w:rsid w:val="006E7FCA"/>
    <w:rsid w:val="006F0187"/>
    <w:rsid w:val="006F1CFC"/>
    <w:rsid w:val="006F565D"/>
    <w:rsid w:val="0070380B"/>
    <w:rsid w:val="007121B7"/>
    <w:rsid w:val="00721E0B"/>
    <w:rsid w:val="00725DE4"/>
    <w:rsid w:val="007262D4"/>
    <w:rsid w:val="00727599"/>
    <w:rsid w:val="007300BE"/>
    <w:rsid w:val="00732CCC"/>
    <w:rsid w:val="00734574"/>
    <w:rsid w:val="007415C1"/>
    <w:rsid w:val="0074475B"/>
    <w:rsid w:val="007643F2"/>
    <w:rsid w:val="00764E52"/>
    <w:rsid w:val="007658CC"/>
    <w:rsid w:val="00767FBF"/>
    <w:rsid w:val="0077660F"/>
    <w:rsid w:val="00776863"/>
    <w:rsid w:val="00776E8A"/>
    <w:rsid w:val="00782B48"/>
    <w:rsid w:val="00795574"/>
    <w:rsid w:val="007A314E"/>
    <w:rsid w:val="007A4E80"/>
    <w:rsid w:val="007A6A5E"/>
    <w:rsid w:val="007B05AD"/>
    <w:rsid w:val="007B3FF4"/>
    <w:rsid w:val="007B7975"/>
    <w:rsid w:val="007C7657"/>
    <w:rsid w:val="007D2E5A"/>
    <w:rsid w:val="007F0674"/>
    <w:rsid w:val="007F0EF0"/>
    <w:rsid w:val="0080129E"/>
    <w:rsid w:val="00820B58"/>
    <w:rsid w:val="00827B5C"/>
    <w:rsid w:val="00843712"/>
    <w:rsid w:val="00846819"/>
    <w:rsid w:val="008550AC"/>
    <w:rsid w:val="008641FB"/>
    <w:rsid w:val="00867532"/>
    <w:rsid w:val="00873E8F"/>
    <w:rsid w:val="00882096"/>
    <w:rsid w:val="00886745"/>
    <w:rsid w:val="00897B40"/>
    <w:rsid w:val="008A19D9"/>
    <w:rsid w:val="008A1C97"/>
    <w:rsid w:val="008A3F0A"/>
    <w:rsid w:val="008A4263"/>
    <w:rsid w:val="008A658A"/>
    <w:rsid w:val="008B53D7"/>
    <w:rsid w:val="008B7E33"/>
    <w:rsid w:val="008C574E"/>
    <w:rsid w:val="008C6AC1"/>
    <w:rsid w:val="008D1B44"/>
    <w:rsid w:val="008E4BA2"/>
    <w:rsid w:val="008F1D09"/>
    <w:rsid w:val="0090666D"/>
    <w:rsid w:val="00914ED7"/>
    <w:rsid w:val="00927F58"/>
    <w:rsid w:val="00931115"/>
    <w:rsid w:val="009326D9"/>
    <w:rsid w:val="0093360B"/>
    <w:rsid w:val="00935626"/>
    <w:rsid w:val="0094736B"/>
    <w:rsid w:val="0095315F"/>
    <w:rsid w:val="00954A36"/>
    <w:rsid w:val="009553F6"/>
    <w:rsid w:val="00957B6A"/>
    <w:rsid w:val="00962184"/>
    <w:rsid w:val="00963B72"/>
    <w:rsid w:val="00980549"/>
    <w:rsid w:val="00980694"/>
    <w:rsid w:val="00981384"/>
    <w:rsid w:val="00984434"/>
    <w:rsid w:val="009847B0"/>
    <w:rsid w:val="00984948"/>
    <w:rsid w:val="009A496F"/>
    <w:rsid w:val="009A68AE"/>
    <w:rsid w:val="009B4047"/>
    <w:rsid w:val="009B40FA"/>
    <w:rsid w:val="009D4D1A"/>
    <w:rsid w:val="009E41FD"/>
    <w:rsid w:val="009E6783"/>
    <w:rsid w:val="009F7ACC"/>
    <w:rsid w:val="009F7F6D"/>
    <w:rsid w:val="00A00B40"/>
    <w:rsid w:val="00A00B44"/>
    <w:rsid w:val="00A01AED"/>
    <w:rsid w:val="00A0480C"/>
    <w:rsid w:val="00A21551"/>
    <w:rsid w:val="00A26400"/>
    <w:rsid w:val="00A26498"/>
    <w:rsid w:val="00A35A8D"/>
    <w:rsid w:val="00A41E85"/>
    <w:rsid w:val="00A431F0"/>
    <w:rsid w:val="00A4401E"/>
    <w:rsid w:val="00A44521"/>
    <w:rsid w:val="00A474E0"/>
    <w:rsid w:val="00A47835"/>
    <w:rsid w:val="00A51B28"/>
    <w:rsid w:val="00A569BE"/>
    <w:rsid w:val="00A616CC"/>
    <w:rsid w:val="00A65BF3"/>
    <w:rsid w:val="00A67D40"/>
    <w:rsid w:val="00A67D8F"/>
    <w:rsid w:val="00A700B1"/>
    <w:rsid w:val="00A745A6"/>
    <w:rsid w:val="00A7534A"/>
    <w:rsid w:val="00A80422"/>
    <w:rsid w:val="00A84764"/>
    <w:rsid w:val="00A85CB4"/>
    <w:rsid w:val="00A86382"/>
    <w:rsid w:val="00AA438B"/>
    <w:rsid w:val="00AA61E3"/>
    <w:rsid w:val="00AA76FC"/>
    <w:rsid w:val="00AB12FD"/>
    <w:rsid w:val="00AB5DB6"/>
    <w:rsid w:val="00AC3877"/>
    <w:rsid w:val="00AD0748"/>
    <w:rsid w:val="00AE03EE"/>
    <w:rsid w:val="00AE49D1"/>
    <w:rsid w:val="00AE537E"/>
    <w:rsid w:val="00AF19FB"/>
    <w:rsid w:val="00AF1B85"/>
    <w:rsid w:val="00AF3120"/>
    <w:rsid w:val="00B03873"/>
    <w:rsid w:val="00B07D1E"/>
    <w:rsid w:val="00B13656"/>
    <w:rsid w:val="00B15EF7"/>
    <w:rsid w:val="00B24160"/>
    <w:rsid w:val="00B25009"/>
    <w:rsid w:val="00B3496B"/>
    <w:rsid w:val="00B355A3"/>
    <w:rsid w:val="00B45D7D"/>
    <w:rsid w:val="00B565AA"/>
    <w:rsid w:val="00B57C53"/>
    <w:rsid w:val="00B75C09"/>
    <w:rsid w:val="00B765CE"/>
    <w:rsid w:val="00B81917"/>
    <w:rsid w:val="00B9356A"/>
    <w:rsid w:val="00B958AA"/>
    <w:rsid w:val="00BA2AD9"/>
    <w:rsid w:val="00BA765A"/>
    <w:rsid w:val="00BB3628"/>
    <w:rsid w:val="00BC0E7B"/>
    <w:rsid w:val="00BC7CF9"/>
    <w:rsid w:val="00BD0B58"/>
    <w:rsid w:val="00BD71F5"/>
    <w:rsid w:val="00BD7C64"/>
    <w:rsid w:val="00BE2A01"/>
    <w:rsid w:val="00BE413F"/>
    <w:rsid w:val="00BE739B"/>
    <w:rsid w:val="00BF28F9"/>
    <w:rsid w:val="00BF41BB"/>
    <w:rsid w:val="00BF7270"/>
    <w:rsid w:val="00C036C9"/>
    <w:rsid w:val="00C126DD"/>
    <w:rsid w:val="00C16DF8"/>
    <w:rsid w:val="00C200A5"/>
    <w:rsid w:val="00C22988"/>
    <w:rsid w:val="00C31A5D"/>
    <w:rsid w:val="00C37500"/>
    <w:rsid w:val="00C41F96"/>
    <w:rsid w:val="00C434BB"/>
    <w:rsid w:val="00C45D23"/>
    <w:rsid w:val="00C61214"/>
    <w:rsid w:val="00C63388"/>
    <w:rsid w:val="00CA01A8"/>
    <w:rsid w:val="00CA07C4"/>
    <w:rsid w:val="00CA40C5"/>
    <w:rsid w:val="00CB1A59"/>
    <w:rsid w:val="00CB1DE5"/>
    <w:rsid w:val="00CB423B"/>
    <w:rsid w:val="00CC5A0A"/>
    <w:rsid w:val="00CC7747"/>
    <w:rsid w:val="00CC7CF6"/>
    <w:rsid w:val="00CD47DE"/>
    <w:rsid w:val="00CD4833"/>
    <w:rsid w:val="00CD602B"/>
    <w:rsid w:val="00CD7D74"/>
    <w:rsid w:val="00CE49C2"/>
    <w:rsid w:val="00CF00D0"/>
    <w:rsid w:val="00CF14B9"/>
    <w:rsid w:val="00D04CF3"/>
    <w:rsid w:val="00D04E6D"/>
    <w:rsid w:val="00D075AF"/>
    <w:rsid w:val="00D10F8C"/>
    <w:rsid w:val="00D14524"/>
    <w:rsid w:val="00D15003"/>
    <w:rsid w:val="00D20DE4"/>
    <w:rsid w:val="00D21025"/>
    <w:rsid w:val="00D234A1"/>
    <w:rsid w:val="00D252A6"/>
    <w:rsid w:val="00D26614"/>
    <w:rsid w:val="00D27F53"/>
    <w:rsid w:val="00D4389E"/>
    <w:rsid w:val="00D461EB"/>
    <w:rsid w:val="00D51EAF"/>
    <w:rsid w:val="00D52203"/>
    <w:rsid w:val="00D5239A"/>
    <w:rsid w:val="00D5333F"/>
    <w:rsid w:val="00D73581"/>
    <w:rsid w:val="00D74F93"/>
    <w:rsid w:val="00D80046"/>
    <w:rsid w:val="00D82417"/>
    <w:rsid w:val="00D83D73"/>
    <w:rsid w:val="00DA1580"/>
    <w:rsid w:val="00DA264F"/>
    <w:rsid w:val="00DA343F"/>
    <w:rsid w:val="00DA39BE"/>
    <w:rsid w:val="00DB24D5"/>
    <w:rsid w:val="00DB425D"/>
    <w:rsid w:val="00DB50B7"/>
    <w:rsid w:val="00DB57F6"/>
    <w:rsid w:val="00DE1385"/>
    <w:rsid w:val="00DE23BD"/>
    <w:rsid w:val="00DF1F35"/>
    <w:rsid w:val="00DF73CB"/>
    <w:rsid w:val="00E02DB6"/>
    <w:rsid w:val="00E039D2"/>
    <w:rsid w:val="00E04951"/>
    <w:rsid w:val="00E07C1B"/>
    <w:rsid w:val="00E130BB"/>
    <w:rsid w:val="00E139F3"/>
    <w:rsid w:val="00E2369B"/>
    <w:rsid w:val="00E238EE"/>
    <w:rsid w:val="00E23A86"/>
    <w:rsid w:val="00E35FC1"/>
    <w:rsid w:val="00E36BFE"/>
    <w:rsid w:val="00E43417"/>
    <w:rsid w:val="00E4614E"/>
    <w:rsid w:val="00E50DE7"/>
    <w:rsid w:val="00E51219"/>
    <w:rsid w:val="00E551F1"/>
    <w:rsid w:val="00E5713A"/>
    <w:rsid w:val="00E57D9D"/>
    <w:rsid w:val="00E605CC"/>
    <w:rsid w:val="00E63FDF"/>
    <w:rsid w:val="00E6507F"/>
    <w:rsid w:val="00E7778C"/>
    <w:rsid w:val="00E82A3D"/>
    <w:rsid w:val="00E848BF"/>
    <w:rsid w:val="00E85C5C"/>
    <w:rsid w:val="00E9044D"/>
    <w:rsid w:val="00E916C3"/>
    <w:rsid w:val="00E91DAB"/>
    <w:rsid w:val="00EA2AEE"/>
    <w:rsid w:val="00EA4385"/>
    <w:rsid w:val="00EB1F19"/>
    <w:rsid w:val="00EB2149"/>
    <w:rsid w:val="00EC17E7"/>
    <w:rsid w:val="00EC1FC6"/>
    <w:rsid w:val="00EC4705"/>
    <w:rsid w:val="00EC5C25"/>
    <w:rsid w:val="00ED73AB"/>
    <w:rsid w:val="00ED782D"/>
    <w:rsid w:val="00EE14F0"/>
    <w:rsid w:val="00EE4A3D"/>
    <w:rsid w:val="00EE603A"/>
    <w:rsid w:val="00EE6436"/>
    <w:rsid w:val="00EF02BB"/>
    <w:rsid w:val="00EF35A1"/>
    <w:rsid w:val="00F0036B"/>
    <w:rsid w:val="00F03AB6"/>
    <w:rsid w:val="00F05E31"/>
    <w:rsid w:val="00F12271"/>
    <w:rsid w:val="00F2322A"/>
    <w:rsid w:val="00F23FAA"/>
    <w:rsid w:val="00F27738"/>
    <w:rsid w:val="00F30096"/>
    <w:rsid w:val="00F302ED"/>
    <w:rsid w:val="00F30637"/>
    <w:rsid w:val="00F31900"/>
    <w:rsid w:val="00F31CD0"/>
    <w:rsid w:val="00F37FF3"/>
    <w:rsid w:val="00F42D11"/>
    <w:rsid w:val="00F43DD0"/>
    <w:rsid w:val="00F5280A"/>
    <w:rsid w:val="00F55CA2"/>
    <w:rsid w:val="00F62B7D"/>
    <w:rsid w:val="00F73C81"/>
    <w:rsid w:val="00F771D2"/>
    <w:rsid w:val="00F77B36"/>
    <w:rsid w:val="00F80148"/>
    <w:rsid w:val="00F85E43"/>
    <w:rsid w:val="00F95AA1"/>
    <w:rsid w:val="00FA2075"/>
    <w:rsid w:val="00FA3A67"/>
    <w:rsid w:val="00FA580E"/>
    <w:rsid w:val="00FB248F"/>
    <w:rsid w:val="00FC2427"/>
    <w:rsid w:val="00FC35CE"/>
    <w:rsid w:val="00FC60BF"/>
    <w:rsid w:val="00FD7433"/>
    <w:rsid w:val="00FD7762"/>
    <w:rsid w:val="00FE04D8"/>
    <w:rsid w:val="00FF298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E2F4B"/>
  <w15:chartTrackingRefBased/>
  <w15:docId w15:val="{9135EF02-00A5-46BF-B9CB-7D12CCB1C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003"/>
    <w:pPr>
      <w:ind w:left="720"/>
      <w:contextualSpacing/>
    </w:pPr>
  </w:style>
  <w:style w:type="paragraph" w:styleId="Header">
    <w:name w:val="header"/>
    <w:basedOn w:val="Normal"/>
    <w:link w:val="HeaderChar"/>
    <w:uiPriority w:val="99"/>
    <w:unhideWhenUsed/>
    <w:rsid w:val="00EC47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705"/>
  </w:style>
  <w:style w:type="paragraph" w:styleId="Footer">
    <w:name w:val="footer"/>
    <w:basedOn w:val="Normal"/>
    <w:link w:val="FooterChar"/>
    <w:uiPriority w:val="99"/>
    <w:unhideWhenUsed/>
    <w:rsid w:val="00EC47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705"/>
  </w:style>
  <w:style w:type="character" w:styleId="Hyperlink">
    <w:name w:val="Hyperlink"/>
    <w:basedOn w:val="DefaultParagraphFont"/>
    <w:uiPriority w:val="99"/>
    <w:unhideWhenUsed/>
    <w:rsid w:val="004041A6"/>
    <w:rPr>
      <w:color w:val="0563C1" w:themeColor="hyperlink"/>
      <w:u w:val="single"/>
    </w:rPr>
  </w:style>
  <w:style w:type="character" w:styleId="UnresolvedMention">
    <w:name w:val="Unresolved Mention"/>
    <w:basedOn w:val="DefaultParagraphFont"/>
    <w:uiPriority w:val="99"/>
    <w:semiHidden/>
    <w:unhideWhenUsed/>
    <w:rsid w:val="004041A6"/>
    <w:rPr>
      <w:color w:val="605E5C"/>
      <w:shd w:val="clear" w:color="auto" w:fill="E1DFDD"/>
    </w:rPr>
  </w:style>
  <w:style w:type="paragraph" w:styleId="NoSpacing">
    <w:name w:val="No Spacing"/>
    <w:uiPriority w:val="1"/>
    <w:qFormat/>
    <w:rsid w:val="00A431F0"/>
    <w:pPr>
      <w:spacing w:after="0" w:line="240" w:lineRule="auto"/>
    </w:pPr>
  </w:style>
  <w:style w:type="table" w:styleId="TableGrid">
    <w:name w:val="Table Grid"/>
    <w:basedOn w:val="TableNormal"/>
    <w:uiPriority w:val="39"/>
    <w:rsid w:val="00A43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87C2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487C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433217">
      <w:bodyDiv w:val="1"/>
      <w:marLeft w:val="0"/>
      <w:marRight w:val="0"/>
      <w:marTop w:val="0"/>
      <w:marBottom w:val="0"/>
      <w:divBdr>
        <w:top w:val="none" w:sz="0" w:space="0" w:color="auto"/>
        <w:left w:val="none" w:sz="0" w:space="0" w:color="auto"/>
        <w:bottom w:val="none" w:sz="0" w:space="0" w:color="auto"/>
        <w:right w:val="none" w:sz="0" w:space="0" w:color="auto"/>
      </w:divBdr>
    </w:div>
    <w:div w:id="1277903653">
      <w:bodyDiv w:val="1"/>
      <w:marLeft w:val="0"/>
      <w:marRight w:val="0"/>
      <w:marTop w:val="0"/>
      <w:marBottom w:val="0"/>
      <w:divBdr>
        <w:top w:val="none" w:sz="0" w:space="0" w:color="auto"/>
        <w:left w:val="none" w:sz="0" w:space="0" w:color="auto"/>
        <w:bottom w:val="none" w:sz="0" w:space="0" w:color="auto"/>
        <w:right w:val="none" w:sz="0" w:space="0" w:color="auto"/>
      </w:divBdr>
    </w:div>
    <w:div w:id="1303854464">
      <w:bodyDiv w:val="1"/>
      <w:marLeft w:val="0"/>
      <w:marRight w:val="0"/>
      <w:marTop w:val="0"/>
      <w:marBottom w:val="0"/>
      <w:divBdr>
        <w:top w:val="none" w:sz="0" w:space="0" w:color="auto"/>
        <w:left w:val="none" w:sz="0" w:space="0" w:color="auto"/>
        <w:bottom w:val="none" w:sz="0" w:space="0" w:color="auto"/>
        <w:right w:val="none" w:sz="0" w:space="0" w:color="auto"/>
      </w:divBdr>
    </w:div>
    <w:div w:id="1620448414">
      <w:bodyDiv w:val="1"/>
      <w:marLeft w:val="0"/>
      <w:marRight w:val="0"/>
      <w:marTop w:val="0"/>
      <w:marBottom w:val="0"/>
      <w:divBdr>
        <w:top w:val="none" w:sz="0" w:space="0" w:color="auto"/>
        <w:left w:val="none" w:sz="0" w:space="0" w:color="auto"/>
        <w:bottom w:val="none" w:sz="0" w:space="0" w:color="auto"/>
        <w:right w:val="none" w:sz="0" w:space="0" w:color="auto"/>
      </w:divBdr>
    </w:div>
    <w:div w:id="1974208589">
      <w:bodyDiv w:val="1"/>
      <w:marLeft w:val="0"/>
      <w:marRight w:val="0"/>
      <w:marTop w:val="0"/>
      <w:marBottom w:val="0"/>
      <w:divBdr>
        <w:top w:val="none" w:sz="0" w:space="0" w:color="auto"/>
        <w:left w:val="none" w:sz="0" w:space="0" w:color="auto"/>
        <w:bottom w:val="none" w:sz="0" w:space="0" w:color="auto"/>
        <w:right w:val="none" w:sz="0" w:space="0" w:color="auto"/>
      </w:divBdr>
    </w:div>
    <w:div w:id="211925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inpho.ie/" TargetMode="External"/><Relationship Id="rId26" Type="http://schemas.openxmlformats.org/officeDocument/2006/relationships/image" Target="media/image4.png"/><Relationship Id="rId21" Type="http://schemas.openxmlformats.org/officeDocument/2006/relationships/hyperlink" Target="https://www.irishtimes.com/topics/topics-7.1213540?article=true&amp;tag_topic=Dublin"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stephen@newsmagmedia.ie" TargetMode="External"/><Relationship Id="rId17" Type="http://schemas.openxmlformats.org/officeDocument/2006/relationships/hyperlink" Target="https://dictionary.cambridge.org/dictionary/english/bird" TargetMode="Externa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dictionary.cambridge.org/dictionary/english/starling" TargetMode="External"/><Relationship Id="rId20" Type="http://schemas.openxmlformats.org/officeDocument/2006/relationships/hyperlink" Target="https://www.irishtimes.com/topics/topics-7.1213540?article=true&amp;tag_location=Park"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primaryplanet.ie" TargetMode="External"/><Relationship Id="rId24" Type="http://schemas.openxmlformats.org/officeDocument/2006/relationships/hyperlink" Target="http://news.xinhuanet.com/english/2017-01/02/c_135949632.htm"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ictionary.cambridge.org/dictionary/english/group" TargetMode="External"/><Relationship Id="rId23" Type="http://schemas.openxmlformats.org/officeDocument/2006/relationships/hyperlink" Target="http://www.theprimaryplanet.ie"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yperlink" Target="http://www.newsmagmedia.ie" TargetMode="External"/><Relationship Id="rId19" Type="http://schemas.openxmlformats.org/officeDocument/2006/relationships/hyperlink" Target="https://www.irishtimes.com/topics/topics-7.1213540?article=true&amp;tag_location=Phoenix" TargetMode="External"/><Relationship Id="rId31"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dictionary.cambridge.org/dictionary/english/large" TargetMode="External"/><Relationship Id="rId22" Type="http://schemas.openxmlformats.org/officeDocument/2006/relationships/hyperlink" Target="http://www.theprimaryplanet.i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ito\Dropbox\11%20Season%2011\Primary%20Planet\Resources%20Template\Homework%20Club%20template%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2860D-DF1E-468D-8660-86DD2AE6D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Homework Club template </Template>
  <TotalTime>0</TotalTime>
  <Pages>27</Pages>
  <Words>4349</Words>
  <Characters>24794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Keane</dc:creator>
  <cp:keywords/>
  <dc:description/>
  <cp:lastModifiedBy>Stephen Keane</cp:lastModifiedBy>
  <cp:revision>2</cp:revision>
  <cp:lastPrinted>2021-06-18T10:50:00Z</cp:lastPrinted>
  <dcterms:created xsi:type="dcterms:W3CDTF">2022-01-07T17:36:00Z</dcterms:created>
  <dcterms:modified xsi:type="dcterms:W3CDTF">2022-01-07T17:36:00Z</dcterms:modified>
</cp:coreProperties>
</file>